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13515" coordorigin="0,0" coordsize="11906,16838">
            <v:shape style="position:absolute;left:9;top:1304;width:11896;height:13870" type="#_x0000_t75">
              <v:imagedata r:id="rId5" o:title=""/>
            </v:shape>
            <v:group style="position:absolute;left:9;top:12500;width:11896;height:4338" coordorigin="9,12500" coordsize="11896,4338">
              <v:shape style="position:absolute;left:9;top:12500;width:11896;height:4338" coordorigin="9,12500" coordsize="11896,4338" path="m9,15107l9,16838,11906,16838,11906,15110,362,15110,9,15107e" filled="t" fillcolor="#FFFFFF" stroked="f">
                <v:path arrowok="t"/>
                <v:fill/>
              </v:shape>
              <v:shape style="position:absolute;left:9;top:12500;width:11896;height:4338" coordorigin="9,12500" coordsize="11896,4338" path="m11906,12500l11746,12573,11570,12651,11389,12729,11205,12807,10825,12961,10434,13113,10035,13262,9425,13479,8813,13687,8206,13883,7762,14019,7320,14146,6879,14264,6440,14373,6003,14475,5569,14568,5138,14652,4711,14730,4287,14799,3868,14861,3454,14915,3045,14963,2642,15003,2245,15037,1854,15064,1469,15085,1093,15099,723,15108,362,15110,11906,15110,11906,12500e" filled="t" fillcolor="#FFFFFF" stroked="f">
                <v:path arrowok="t"/>
                <v:fill/>
              </v:shape>
            </v:group>
            <v:group style="position:absolute;left:0;top:12103;width:11906;height:3224" coordorigin="0,12103" coordsize="11906,3224">
              <v:shape style="position:absolute;left:0;top:12103;width:11906;height:3224" coordorigin="0,12103" coordsize="11906,3224" path="m0,14790l0,15325,249,15327,560,15324,877,15316,1201,15303,1531,15284,1866,15259,2208,15229,2555,15194,2908,15153,3266,15107,3629,15055,3996,14998,4368,14935,4744,14866,5026,14811,825,14811,521,14809,224,14801,0,14790e" filled="t" fillcolor="#FFFFFF" stroked="f">
                <v:path arrowok="t"/>
                <v:fill/>
              </v:shape>
              <v:shape style="position:absolute;left:0;top:12103;width:11906;height:3224" coordorigin="0,12103" coordsize="11906,3224" path="m11906,12103l11620,12236,11384,12342,11145,12447,10902,12551,10656,12654,10408,12754,10156,12854,9902,12951,9645,13047,9386,13142,9124,13234,8860,13325,8593,13414,8054,13585,7507,13748,6953,13903,6555,14007,6161,14104,5770,14195,5383,14280,5000,14359,4621,14431,4247,14496,3878,14556,3514,14609,3156,14656,2803,14696,2457,14731,2117,14759,1783,14781,1457,14797,1137,14807,825,14811,5026,14811,5125,14792,5509,14712,5897,14626,6288,14535,6682,14438,7080,14335,7611,14190,8138,14037,8658,13877,9173,13711,9680,13538,10180,13359,10671,13175,11155,12985,11629,12789,11906,12671,11906,12103e" filled="t" fillcolor="#FFFFFF" stroked="f">
                <v:path arrowok="t"/>
                <v:fill/>
              </v:shape>
            </v:group>
            <v:group style="position:absolute;left:0;top:12585;width:11906;height:2080" coordorigin="0,12585" coordsize="11906,2080">
              <v:shape style="position:absolute;left:0;top:12585;width:11906;height:2080" coordorigin="0,12585" coordsize="11906,2080" path="m0,14468l249,14507,628,14556,1022,14596,1428,14627,1847,14649,2278,14662,2721,14665,3175,14659,3640,14644,4115,14620,4600,14586,5094,14542,5597,14489,6108,14426,6627,14354,7153,14271,7686,14179,8059,14108,2961,14108,2515,14097,2083,14076,1666,14044,1265,14001,880,13947,512,13884,162,13809,0,13768,0,14468e" filled="t" fillcolor="#FFFFFF" stroked="f">
                <v:path arrowok="t"/>
                <v:fill/>
              </v:shape>
              <v:shape style="position:absolute;left:0;top:12585;width:11906;height:2080" coordorigin="0,12585" coordsize="11906,2080" path="m11906,12585l11430,12737,10880,12904,10322,13061,9757,13210,9184,13350,8619,13478,8060,13593,7508,13697,6963,13789,6427,13869,5900,13937,5382,13994,4874,14039,4378,14073,3893,14096,3420,14107,2961,14108,8059,14108,8225,14076,8771,13963,9321,13841,9870,13709,10414,13570,10953,13424,11485,13271,11906,13143,11906,12585e" filled="t" fillcolor="#FFFFFF" stroked="f">
                <v:path arrowok="t"/>
                <v:fill/>
              </v:shape>
            </v:group>
            <v:group style="position:absolute;left:9;top:0;width:11896;height:4217" coordorigin="9,0" coordsize="11896,4217">
              <v:shape style="position:absolute;left:9;top:0;width:11896;height:4217" coordorigin="9,0" coordsize="11896,4217" path="m9,0l9,4217,175,4138,343,4061,514,3983,863,3831,1221,3682,1588,3535,1962,3391,2343,3250,2730,3113,3319,2913,3718,2785,4163,2649,4609,2522,5056,2403,5502,2293,5948,2191,6392,2097,6834,2012,7273,1934,7709,1863,8141,1801,8568,1745,8989,1697,9404,1655,9813,1621,10214,1593,10607,1572,10991,1557,11366,1548,11906,1545,11906,0,9,0e" filled="t" fillcolor="#FFFFFF" stroked="f">
                <v:path arrowok="t"/>
                <v:fill/>
              </v:shape>
              <v:shape style="position:absolute;left:9;top:0;width:11896;height:4217" coordorigin="9,0" coordsize="11896,4217" path="m11906,1545l11731,1545,11906,1546,11906,1545e" filled="t" fillcolor="#FFFFFF" stroked="f">
                <v:path arrowok="t"/>
                <v:fill/>
              </v:shape>
            </v:group>
            <v:group style="position:absolute;left:9;top:1304;width:11896;height:3104" coordorigin="9,1304" coordsize="11896,3104">
              <v:shape style="position:absolute;left:9;top:1304;width:11896;height:3104" coordorigin="9,1304" coordsize="11896,3104" path="m11588,1304l11271,1306,10947,1314,10617,1328,10281,1346,9939,1370,9591,1399,9237,1434,8879,1474,8515,1520,8147,1571,7774,1627,7396,1689,7015,1757,6629,1830,6240,1909,5847,1993,5451,2084,5052,2179,4518,2315,3989,2459,3466,2609,2949,2767,2439,2931,1936,3101,1441,3277,954,3458,477,3645,9,3837,9,4408,241,4303,475,4199,714,4097,955,3996,1199,3896,1447,3798,1697,3702,1950,3607,2206,3513,2465,3422,2726,3332,2989,3244,3523,3074,4065,2912,4615,2759,5171,2614,5571,2517,5967,2426,6359,2342,6748,2264,7132,2192,7512,2127,7887,2067,8257,2015,8622,1968,8981,1927,9334,1893,9681,1864,10022,1842,10356,1826,10683,1815,11002,1811,11906,1811,11906,1306,11899,1306,11588,1304e" filled="t" fillcolor="#FFFFFF" stroked="f">
                <v:path arrowok="t"/>
                <v:fill/>
              </v:shape>
              <v:shape style="position:absolute;left:9;top:1304;width:11896;height:3104" coordorigin="9,1304" coordsize="11896,3104" path="m11906,1811l11002,1811,11314,1813,11618,1820,11906,1833,11906,1811e" filled="t" fillcolor="#FFFFFF" stroked="f">
                <v:path arrowok="t"/>
                <v:fill/>
              </v:shape>
            </v:group>
            <v:group style="position:absolute;left:9;top:2354;width:11896;height:1477" coordorigin="9,2354" coordsize="11896,1477">
              <v:shape style="position:absolute;left:9;top:2354;width:11896;height:1477" coordorigin="9,2354" coordsize="11896,1477" path="m7508,2354l7012,2361,6507,2378,5993,2403,5470,2437,4939,2481,4401,2534,3855,2597,3303,2670,2745,2752,2049,2867,1361,2994,680,3133,9,3283,9,3831,561,3698,1122,3572,1690,3456,2265,3348,2846,3251,3419,3165,3985,3091,4543,3028,5093,2976,5634,2936,6165,2906,6685,2888,7194,2880,11906,2880,11906,2766,11842,2751,11467,2675,11078,2606,10675,2546,10258,2493,9829,2449,9388,2413,8934,2385,8470,2366,7994,2356,7508,2354e" filled="t" fillcolor="#FFFFFF" stroked="f">
                <v:path arrowok="t"/>
                <v:fill/>
              </v:shape>
              <v:shape style="position:absolute;left:9;top:2354;width:11896;height:1477" coordorigin="9,2354" coordsize="11896,1477" path="m11906,2880l7194,2880,7692,2882,8177,2895,8650,2918,9108,2951,9552,2994,9981,3047,10394,3110,10791,3182,11171,3263,11534,3354,11877,3454,11906,3463,11906,2880e" filled="t" fillcolor="#FFFFFF" stroked="f">
                <v:path arrowok="t"/>
                <v:fill/>
              </v:shape>
            </v:group>
            <v:group style="position:absolute;left:9;top:2405;width:11896;height:1403" coordorigin="9,2405" coordsize="11896,1403">
              <v:shape style="position:absolute;left:9;top:2405;width:11896;height:1403" coordorigin="9,2405" coordsize="11896,1403" path="m10980,2918l5477,2918,5979,2922,6473,2935,6957,2957,7432,2986,7897,3023,8351,3068,8794,3121,9225,3181,9645,3249,10052,3323,10445,3405,10826,3494,11192,3589,11544,3691,11881,3799,11906,3808,11906,3138,11854,3124,11493,3033,11120,2947,10980,2918e" filled="t" fillcolor="#FFFFFF" stroked="f">
                <v:path arrowok="t"/>
                <v:fill/>
              </v:shape>
              <v:shape style="position:absolute;left:9;top:2405;width:11896;height:1403" coordorigin="9,2405" coordsize="11896,1403" path="m5371,2405l4871,2411,4365,2425,3852,2446,3334,2474,2656,2523,1984,2583,1318,2655,659,2739,9,2832,9,3388,501,3307,999,3234,1503,3167,2012,3108,2526,3056,3044,3013,3392,2988,3924,2957,4449,2935,4967,2922,10980,2918,10737,2867,10342,2794,9936,2726,9520,2664,9094,2609,8659,2560,8214,2517,7760,2481,7298,2452,6828,2430,6349,2415,5864,2406,5371,2405e" filled="t" fillcolor="#FFFFFF" stroked="f">
                <v:path arrowok="t"/>
                <v:fill/>
              </v:shape>
            </v:group>
            <v:group style="position:absolute;left:2119;top:2009;width:91;height:97" coordorigin="2119,2009" coordsize="91,97">
              <v:shape style="position:absolute;left:2119;top:2009;width:91;height:97" coordorigin="2119,2009" coordsize="91,97" path="m2175,2009l2145,2009,2130,2022,2121,2042,2119,2068,2124,2086,2136,2099,2157,2106,2187,2107,2202,2093,2203,2091,2177,2091,2149,2091,2139,2074,2137,2047,2146,2028,2167,2020,2199,2020,2195,2015,2175,2009e" filled="t" fillcolor="#2276BC" stroked="f">
                <v:path arrowok="t"/>
                <v:fill/>
              </v:shape>
              <v:shape style="position:absolute;left:2119;top:2009;width:91;height:97" coordorigin="2119,2009" coordsize="91,97" path="m2210,2072l2190,2082,2177,2091,2203,2091,2210,2072e" filled="t" fillcolor="#2276BC" stroked="f">
                <v:path arrowok="t"/>
                <v:fill/>
              </v:shape>
              <v:shape style="position:absolute;left:2119;top:2009;width:91;height:97" coordorigin="2119,2009" coordsize="91,97" path="m2199,2020l2181,2020,2190,2027,2192,2040,2206,2027,2199,2020e" filled="t" fillcolor="#2276BC" stroked="f">
                <v:path arrowok="t"/>
                <v:fill/>
              </v:shape>
            </v:group>
            <v:group style="position:absolute;left:2231;top:2007;width:95;height:104" coordorigin="2231,2007" coordsize="95,104">
              <v:shape style="position:absolute;left:2231;top:2007;width:95;height:104" coordorigin="2231,2007" coordsize="95,104" path="m2311,2020l2287,2020,2299,2022,2298,2042,2284,2049,2255,2054,2238,2064,2231,2088,2243,2106,2265,2111,2279,2111,2291,2106,2299,2096,2258,2096,2249,2093,2249,2069,2258,2065,2280,2061,2293,2061,2299,2057,2316,2057,2316,2030,2311,2020e" filled="t" fillcolor="#2276BC" stroked="f">
                <v:path arrowok="t"/>
                <v:fill/>
              </v:shape>
              <v:shape style="position:absolute;left:2231;top:2007;width:95;height:104" coordorigin="2231,2007" coordsize="95,104" path="m2316,2096l2300,2096,2300,2106,2306,2111,2320,2111,2323,2110,2326,2108,2326,2096,2316,2096,2316,2096e" filled="t" fillcolor="#2276BC" stroked="f">
                <v:path arrowok="t"/>
                <v:fill/>
              </v:shape>
              <v:shape style="position:absolute;left:2231;top:2007;width:95;height:104" coordorigin="2231,2007" coordsize="95,104" path="m2316,2057l2299,2057,2299,2083,2290,2096,2299,2096,2300,2096,2316,2096,2316,2057e" filled="t" fillcolor="#2276BC" stroked="f">
                <v:path arrowok="t"/>
                <v:fill/>
              </v:shape>
              <v:shape style="position:absolute;left:2231;top:2007;width:95;height:104" coordorigin="2231,2007" coordsize="95,104" path="m2326,2096l2324,2096,2316,2096,2326,2096,2326,2096e" filled="t" fillcolor="#2276BC" stroked="f">
                <v:path arrowok="t"/>
                <v:fill/>
              </v:shape>
              <v:shape style="position:absolute;left:2231;top:2007;width:95;height:104" coordorigin="2231,2007" coordsize="95,104" path="m2261,2007l2243,2018,2235,2039,2252,2039,2252,2024,2263,2020,2311,2020,2308,2014,2290,2008,2261,2007e" filled="t" fillcolor="#2276BC" stroked="f">
                <v:path arrowok="t"/>
                <v:fill/>
              </v:shape>
            </v:group>
            <v:group style="position:absolute;left:2349;top:2005;width:53;height:103" coordorigin="2349,2005" coordsize="53,103">
              <v:shape style="position:absolute;left:2349;top:2005;width:53;height:103" coordorigin="2349,2005" coordsize="53,103" path="m2365,2008l2349,2008,2349,2109,2366,2109,2368,2045,2379,2029,2365,2029,2365,2008e" filled="t" fillcolor="#2276BC" stroked="f">
                <v:path arrowok="t"/>
                <v:fill/>
              </v:shape>
              <v:shape style="position:absolute;left:2349;top:2005;width:53;height:103" coordorigin="2349,2005" coordsize="53,103" path="m2397,2005l2378,2012,2365,2029,2379,2029,2402,2023,2397,2005e" filled="t" fillcolor="#2276BC" stroked="f">
                <v:path arrowok="t"/>
                <v:fill/>
              </v:shape>
            </v:group>
            <v:group style="position:absolute;left:2423;top:1969;width:17;height:140" coordorigin="2423,1969" coordsize="17,140">
              <v:shape style="position:absolute;left:2423;top:1969;width:17;height:140" coordorigin="2423,1969" coordsize="17,140" path="m2440,1969l2423,1969,2423,1989,2440,1989,2440,1969e" filled="t" fillcolor="#2276BC" stroked="f">
                <v:path arrowok="t"/>
                <v:fill/>
              </v:shape>
              <v:shape style="position:absolute;left:2423;top:1969;width:17;height:140" coordorigin="2423,1969" coordsize="17,140" path="m2440,2008l2423,2008,2423,2109,2440,2109,2440,2008e" filled="t" fillcolor="#2276BC" stroked="f">
                <v:path arrowok="t"/>
                <v:fill/>
              </v:shape>
            </v:group>
            <v:group style="position:absolute;left:2474;top:2005;width:84;height:104" coordorigin="2474,2005" coordsize="84,104">
              <v:shape style="position:absolute;left:2474;top:2005;width:84;height:104" coordorigin="2474,2005" coordsize="84,104" path="m2489,2008l2474,2008,2474,2109,2490,2109,2491,2047,2499,2028,2510,2024,2489,2024,2489,2008e" filled="t" fillcolor="#2276BC" stroked="f">
                <v:path arrowok="t"/>
                <v:fill/>
              </v:shape>
              <v:shape style="position:absolute;left:2474;top:2005;width:84;height:104" coordorigin="2474,2005" coordsize="84,104" path="m2551,2020l2533,2020,2541,2028,2541,2109,2557,2109,2556,2029,2551,2020e" filled="t" fillcolor="#2276BC" stroked="f">
                <v:path arrowok="t"/>
                <v:fill/>
              </v:shape>
              <v:shape style="position:absolute;left:2474;top:2005;width:84;height:104" coordorigin="2474,2005" coordsize="84,104" path="m2523,2005l2508,2005,2497,2011,2490,2024,2510,2024,2520,2020,2551,2020,2546,2012,2523,2005e" filled="t" fillcolor="#2276BC" stroked="f">
                <v:path arrowok="t"/>
                <v:fill/>
              </v:shape>
            </v:group>
            <v:group style="position:absolute;left:2586;top:2008;width:92;height:142" coordorigin="2586,2008" coordsize="92,142">
              <v:shape style="position:absolute;left:2586;top:2008;width:92;height:142" coordorigin="2586,2008" coordsize="92,142" path="m2605,2120l2589,2121,2597,2138,2615,2147,2642,2149,2662,2141,2665,2137,2621,2137,2606,2132,2605,2120e" filled="t" fillcolor="#2276BC" stroked="f">
                <v:path arrowok="t"/>
                <v:fill/>
              </v:shape>
              <v:shape style="position:absolute;left:2586;top:2008;width:92;height:142" coordorigin="2586,2008" coordsize="92,142" path="m2678,2092l2662,2092,2661,2110,2652,2129,2632,2137,2665,2137,2674,2125,2678,2100,2678,2092e" filled="t" fillcolor="#2276BC" stroked="f">
                <v:path arrowok="t"/>
                <v:fill/>
              </v:shape>
              <v:shape style="position:absolute;left:2586;top:2008;width:92;height:142" coordorigin="2586,2008" coordsize="92,142" path="m2639,2009l2610,2010,2595,2024,2588,2044,2586,2069,2593,2090,2607,2104,2630,2110,2643,2110,2656,2104,2660,2095,2630,2095,2614,2089,2606,2070,2604,2043,2615,2027,2640,2021,2661,2021,2655,2014,2639,2009e" filled="t" fillcolor="#2276BC" stroked="f">
                <v:path arrowok="t"/>
                <v:fill/>
              </v:shape>
              <v:shape style="position:absolute;left:2586;top:2008;width:92;height:142" coordorigin="2586,2008" coordsize="92,142" path="m2661,2021l2640,2021,2656,2034,2661,2056,2660,2067,2651,2087,2630,2095,2660,2095,2662,2092,2678,2092,2678,2022,2662,2022,2661,2021e" filled="t" fillcolor="#2276BC" stroked="f">
                <v:path arrowok="t"/>
                <v:fill/>
              </v:shape>
              <v:shape style="position:absolute;left:2586;top:2008;width:92;height:142" coordorigin="2586,2008" coordsize="92,142" path="m2678,2008l2662,2008,2662,2022,2678,2022,2678,2008e" filled="t" fillcolor="#2276BC" stroked="f">
                <v:path arrowok="t"/>
                <v:fill/>
              </v:shape>
            </v:group>
            <v:group style="position:absolute;left:2774;top:1969;width:17;height:140" coordorigin="2774,1969" coordsize="17,140">
              <v:shape style="position:absolute;left:2774;top:1969;width:17;height:140" coordorigin="2774,1969" coordsize="17,140" path="m2790,1969l2774,1969,2774,1989,2790,1989,2790,1969e" filled="t" fillcolor="#2276BC" stroked="f">
                <v:path arrowok="t"/>
                <v:fill/>
              </v:shape>
              <v:shape style="position:absolute;left:2774;top:1969;width:17;height:140" coordorigin="2774,1969" coordsize="17,140" path="m2790,2008l2774,2008,2774,2109,2790,2109,2790,2008e" filled="t" fillcolor="#2276BC" stroked="f">
                <v:path arrowok="t"/>
                <v:fill/>
              </v:shape>
            </v:group>
            <v:group style="position:absolute;left:2824;top:2005;width:84;height:104" coordorigin="2824,2005" coordsize="84,104">
              <v:shape style="position:absolute;left:2824;top:2005;width:84;height:104" coordorigin="2824,2005" coordsize="84,104" path="m2840,2008l2824,2008,2824,2109,2841,2109,2841,2047,2849,2028,2860,2024,2840,2024,2840,2008e" filled="t" fillcolor="#2276BC" stroked="f">
                <v:path arrowok="t"/>
                <v:fill/>
              </v:shape>
              <v:shape style="position:absolute;left:2824;top:2005;width:84;height:104" coordorigin="2824,2005" coordsize="84,104" path="m2901,2020l2883,2020,2891,2028,2891,2109,2908,2109,2906,2029,2901,2020e" filled="t" fillcolor="#2276BC" stroked="f">
                <v:path arrowok="t"/>
                <v:fill/>
              </v:shape>
              <v:shape style="position:absolute;left:2824;top:2005;width:84;height:104" coordorigin="2824,2005" coordsize="84,104" path="m2873,2005l2858,2005,2847,2011,2840,2024,2860,2024,2871,2020,2901,2020,2896,2012,2873,2005e" filled="t" fillcolor="#2276BC" stroked="f">
                <v:path arrowok="t"/>
                <v:fill/>
              </v:shape>
            </v:group>
            <v:group style="position:absolute;left:2998;top:2008;width:93;height:100" coordorigin="2998,2008" coordsize="93,100">
              <v:shape style="position:absolute;left:2998;top:2008;width:93;height:100" coordorigin="2998,2008" coordsize="93,100" path="m3028,2008l3012,2020,3001,2039,2998,2065,3003,2083,3014,2098,3034,2106,3063,2108,3080,2097,3081,2096,3038,2096,3020,2084,3015,2063,3091,2056,3089,2049,3073,2049,3015,2047,3024,2028,3045,2020,3073,2020,3058,2011,3028,2008e" filled="t" fillcolor="#2276BC" stroked="f">
                <v:path arrowok="t"/>
                <v:fill/>
              </v:shape>
              <v:shape style="position:absolute;left:2998;top:2008;width:93;height:100" coordorigin="2998,2008" coordsize="93,100" path="m3089,2077l3073,2077,3062,2092,3038,2096,3081,2096,3089,2077e" filled="t" fillcolor="#2276BC" stroked="f">
                <v:path arrowok="t"/>
                <v:fill/>
              </v:shape>
              <v:shape style="position:absolute;left:2998;top:2008;width:93;height:100" coordorigin="2998,2008" coordsize="93,100" path="m3073,2020l3045,2020,3065,2029,3073,2049,3089,2049,3087,2038,3077,2022,3073,2020e" filled="t" fillcolor="#2276BC" stroked="f">
                <v:path arrowok="t"/>
                <v:fill/>
              </v:shape>
            </v:group>
            <v:group style="position:absolute;left:3106;top:2008;width:92;height:101" coordorigin="3106,2008" coordsize="92,101">
              <v:shape style="position:absolute;left:3106;top:2008;width:92;height:101" coordorigin="3106,2008" coordsize="92,101" path="m3124,2008l3106,2008,3143,2109,3161,2109,3167,2092,3153,2092,3124,2008e" filled="t" fillcolor="#2276BC" stroked="f">
                <v:path arrowok="t"/>
                <v:fill/>
              </v:shape>
              <v:shape style="position:absolute;left:3106;top:2008;width:92;height:101" coordorigin="3106,2008" coordsize="92,101" path="m3198,2008l3181,2008,3153,2092,3167,2092,3198,2008e" filled="t" fillcolor="#2276BC" stroked="f">
                <v:path arrowok="t"/>
                <v:fill/>
              </v:shape>
            </v:group>
            <v:group style="position:absolute;left:3216;top:2008;width:93;height:100" coordorigin="3216,2008" coordsize="93,100">
              <v:shape style="position:absolute;left:3216;top:2008;width:93;height:100" coordorigin="3216,2008" coordsize="93,100" path="m3247,2008l3231,2020,3220,2039,3216,2065,3221,2083,3233,2098,3252,2106,3282,2108,3298,2097,3299,2096,3256,2096,3239,2084,3233,2063,3309,2056,3308,2049,3292,2049,3234,2047,3243,2028,3263,2020,3291,2020,3276,2011,3247,2008e" filled="t" fillcolor="#2276BC" stroked="f">
                <v:path arrowok="t"/>
                <v:fill/>
              </v:shape>
              <v:shape style="position:absolute;left:3216;top:2008;width:93;height:100" coordorigin="3216,2008" coordsize="93,100" path="m3308,2077l3291,2077,3281,2091,3256,2096,3299,2096,3308,2077e" filled="t" fillcolor="#2276BC" stroked="f">
                <v:path arrowok="t"/>
                <v:fill/>
              </v:shape>
              <v:shape style="position:absolute;left:3216;top:2008;width:93;height:100" coordorigin="3216,2008" coordsize="93,100" path="m3291,2020l3263,2020,3283,2029,3292,2049,3308,2049,3305,2038,3295,2022,3291,2020e" filled="t" fillcolor="#2276BC" stroked="f">
                <v:path arrowok="t"/>
                <v:fill/>
              </v:shape>
            </v:group>
            <v:group style="position:absolute;left:3334;top:2005;width:53;height:103" coordorigin="3334,2005" coordsize="53,103">
              <v:shape style="position:absolute;left:3334;top:2005;width:53;height:103" coordorigin="3334,2005" coordsize="53,103" path="m3349,2008l3334,2008,3334,2109,3350,2109,3353,2045,3364,2029,3349,2029,3349,2008e" filled="t" fillcolor="#2276BC" stroked="f">
                <v:path arrowok="t"/>
                <v:fill/>
              </v:shape>
              <v:shape style="position:absolute;left:3334;top:2005;width:53;height:103" coordorigin="3334,2005" coordsize="53,103" path="m3381,2005l3363,2012,3350,2029,3364,2029,3364,2029,3387,2023,3381,2005e" filled="t" fillcolor="#2276BC" stroked="f">
                <v:path arrowok="t"/>
                <v:fill/>
              </v:shape>
            </v:group>
            <v:group style="position:absolute;left:3396;top:2008;width:95;height:142" coordorigin="3396,2008" coordsize="95,142">
              <v:shape style="position:absolute;left:3396;top:2008;width:95;height:142" coordorigin="3396,2008" coordsize="95,142" path="m3406,2132l3406,2148,3410,2149,3414,2149,3432,2149,3439,2142,3442,2135,3413,2135,3409,2133,3406,2132e" filled="t" fillcolor="#2276BC" stroked="f">
                <v:path arrowok="t"/>
                <v:fill/>
              </v:shape>
              <v:shape style="position:absolute;left:3396;top:2008;width:95;height:142" coordorigin="3396,2008" coordsize="95,142" path="m3415,2008l3396,2008,3436,2108,3430,2125,3426,2131,3423,2135,3442,2135,3447,2122,3459,2090,3445,2090,3415,2008e" filled="t" fillcolor="#2276BC" stroked="f">
                <v:path arrowok="t"/>
                <v:fill/>
              </v:shape>
              <v:shape style="position:absolute;left:3396;top:2008;width:95;height:142" coordorigin="3396,2008" coordsize="95,142" path="m3491,2008l3473,2008,3445,2090,3459,2090,3491,2008e" filled="t" fillcolor="#2276BC" stroked="f">
                <v:path arrowok="t"/>
                <v:fill/>
              </v:shape>
            </v:group>
            <v:group style="position:absolute;left:3570;top:2006;width:84;height:102" coordorigin="3570,2006" coordsize="84,102">
              <v:shape style="position:absolute;left:3570;top:2006;width:84;height:102" coordorigin="3570,2006" coordsize="84,102" path="m3585,2077l3570,2087,3581,2101,3600,2108,3630,2109,3647,2098,3648,2096,3599,2096,3586,2092,3585,2077e" filled="t" fillcolor="#2276BC" stroked="f">
                <v:path arrowok="t"/>
                <v:fill/>
              </v:shape>
              <v:shape style="position:absolute;left:3570;top:2006;width:84;height:102" coordorigin="3570,2006" coordsize="84,102" path="m3597,2006l3579,2016,3571,2039,3583,2055,3604,2063,3621,2066,3637,2068,3637,2094,3623,2096,3648,2096,3654,2074,3643,2058,3622,2050,3606,2047,3588,2045,3588,2023,3600,2020,3644,2020,3642,2017,3625,2008,3597,2006e" filled="t" fillcolor="#2276BC" stroked="f">
                <v:path arrowok="t"/>
                <v:fill/>
              </v:shape>
              <v:shape style="position:absolute;left:3570;top:2006;width:84;height:102" coordorigin="3570,2006" coordsize="84,102" path="m3644,2020l3621,2020,3632,2024,3633,2037,3650,2034,3644,2020e" filled="t" fillcolor="#2276BC" stroked="f">
                <v:path arrowok="t"/>
                <v:fill/>
              </v:shape>
            </v:group>
            <v:group style="position:absolute;left:3676;top:2008;width:93;height:100" coordorigin="3676,2008" coordsize="93,100">
              <v:shape style="position:absolute;left:3676;top:2008;width:93;height:100" coordorigin="3676,2008" coordsize="93,100" path="m3706,2008l3690,2020,3679,2039,3676,2065,3681,2083,3692,2098,3712,2106,3741,2108,3758,2097,3758,2096,3716,2096,3698,2084,3693,2063,3769,2056,3767,2049,3751,2049,3693,2047,3702,2028,3723,2020,3751,2020,3736,2011,3706,2008e" filled="t" fillcolor="#2276BC" stroked="f">
                <v:path arrowok="t"/>
                <v:fill/>
              </v:shape>
              <v:shape style="position:absolute;left:3676;top:2008;width:93;height:100" coordorigin="3676,2008" coordsize="93,100" path="m3767,2077l3751,2077,3740,2092,3716,2096,3758,2096,3767,2077e" filled="t" fillcolor="#2276BC" stroked="f">
                <v:path arrowok="t"/>
                <v:fill/>
              </v:shape>
              <v:shape style="position:absolute;left:3676;top:2008;width:93;height:100" coordorigin="3676,2008" coordsize="93,100" path="m3751,2020l3723,2020,3743,2029,3751,2049,3767,2049,3765,2038,3755,2022,3751,2020e" filled="t" fillcolor="#2276BC" stroked="f">
                <v:path arrowok="t"/>
                <v:fill/>
              </v:shape>
            </v:group>
            <v:group style="position:absolute;left:3794;top:2005;width:84;height:104" coordorigin="3794,2005" coordsize="84,104">
              <v:shape style="position:absolute;left:3794;top:2005;width:84;height:104" coordorigin="3794,2005" coordsize="84,104" path="m3809,2008l3794,2008,3794,2109,3810,2109,3811,2047,3819,2028,3830,2024,3809,2024,3809,2008e" filled="t" fillcolor="#2276BC" stroked="f">
                <v:path arrowok="t"/>
                <v:fill/>
              </v:shape>
              <v:shape style="position:absolute;left:3794;top:2005;width:84;height:104" coordorigin="3794,2005" coordsize="84,104" path="m3871,2020l3853,2020,3861,2028,3861,2109,3877,2109,3876,2029,3871,2020e" filled="t" fillcolor="#2276BC" stroked="f">
                <v:path arrowok="t"/>
                <v:fill/>
              </v:shape>
              <v:shape style="position:absolute;left:3794;top:2005;width:84;height:104" coordorigin="3794,2005" coordsize="84,104" path="m3843,2005l3828,2005,3817,2011,3810,2024,3830,2024,3840,2020,3871,2020,3866,2012,3843,2005e" filled="t" fillcolor="#2276BC" stroked="f">
                <v:path arrowok="t"/>
                <v:fill/>
              </v:shape>
            </v:group>
            <v:group style="position:absolute;left:3906;top:2006;width:84;height:102" coordorigin="3906,2006" coordsize="84,102">
              <v:shape style="position:absolute;left:3906;top:2006;width:84;height:102" coordorigin="3906,2006" coordsize="84,102" path="m3920,2077l3906,2088,3916,2101,3935,2108,3965,2109,3982,2098,3983,2096,3934,2096,3921,2092,3920,2077e" filled="t" fillcolor="#2276BC" stroked="f">
                <v:path arrowok="t"/>
                <v:fill/>
              </v:shape>
              <v:shape style="position:absolute;left:3906;top:2006;width:84;height:102" coordorigin="3906,2006" coordsize="84,102" path="m3932,2006l3914,2016,3906,2039,3918,2055,3939,2063,3956,2066,3972,2068,3972,2094,3958,2096,3983,2096,3989,2074,3978,2058,3957,2050,3941,2047,3924,2045,3924,2023,3935,2020,3979,2020,3978,2017,3960,2008,3932,2006e" filled="t" fillcolor="#2276BC" stroked="f">
                <v:path arrowok="t"/>
                <v:fill/>
              </v:shape>
              <v:shape style="position:absolute;left:3906;top:2006;width:84;height:102" coordorigin="3906,2006" coordsize="84,102" path="m3979,2020l3956,2020,3967,2024,3969,2037,3985,2034,3979,2020e" filled="t" fillcolor="#2276BC" stroked="f">
                <v:path arrowok="t"/>
                <v:fill/>
              </v:shape>
            </v:group>
            <v:group style="position:absolute;left:4011;top:2008;width:93;height:100" coordorigin="4011,2008" coordsize="93,100">
              <v:shape style="position:absolute;left:4011;top:2008;width:93;height:100" coordorigin="4011,2008" coordsize="93,100" path="m4042,2008l4025,2020,4015,2039,4011,2065,4016,2083,4027,2098,4047,2106,4076,2108,4093,2097,4094,2096,4051,2096,4033,2084,4028,2063,4104,2056,4102,2049,4086,2049,4028,2047,4037,2028,4058,2020,4086,2020,4071,2011,4042,2008e" filled="t" fillcolor="#2276BC" stroked="f">
                <v:path arrowok="t"/>
                <v:fill/>
              </v:shape>
              <v:shape style="position:absolute;left:4011;top:2008;width:93;height:100" coordorigin="4011,2008" coordsize="93,100" path="m4102,2077l4086,2077,4075,2092,4051,2096,4094,2096,4102,2077e" filled="t" fillcolor="#2276BC" stroked="f">
                <v:path arrowok="t"/>
                <v:fill/>
              </v:shape>
              <v:shape style="position:absolute;left:4011;top:2008;width:93;height:100" coordorigin="4011,2008" coordsize="93,100" path="m4086,2020l4058,2020,4078,2029,4086,2049,4102,2049,4100,2038,4090,2022,4086,2020e" filled="t" fillcolor="#2276BC" stroked="f">
                <v:path arrowok="t"/>
                <v:fill/>
              </v:shape>
            </v:group>
            <v:group style="position:absolute;left:1563;top:1371;width:71;height:71" coordorigin="1563,1371" coordsize="71,71">
              <v:shape style="position:absolute;left:1563;top:1371;width:71;height:71" coordorigin="1563,1371" coordsize="71,71" path="m1603,1371l1593,1372,1574,1382,1564,1400,1563,1408,1563,1412,1565,1421,1570,1429,1577,1435,1584,1440,1593,1443,1603,1441,1612,1440,1620,1435,1626,1428,1632,1421,1634,1412,1633,1402,1632,1393,1627,1385,1619,1379,1612,1374,1603,1371e" filled="t" fillcolor="#004990" stroked="f">
                <v:path arrowok="t"/>
                <v:fill/>
              </v:shape>
            </v:group>
            <v:group style="position:absolute;left:1454;top:1167;width:291;height:156" coordorigin="1454,1167" coordsize="291,156">
              <v:shape style="position:absolute;left:1454;top:1167;width:291;height:156" coordorigin="1454,1167" coordsize="291,156" path="m1454,1167l1461,1323,1478,1314,1497,1306,1574,1288,1736,1285,1745,1253,1683,1216,1616,1192,1551,1177,1479,1168,1465,1168,1454,1167e" filled="t" fillcolor="#004990" stroked="f">
                <v:path arrowok="t"/>
                <v:fill/>
              </v:shape>
              <v:shape style="position:absolute;left:1454;top:1167;width:291;height:156" coordorigin="1454,1167" coordsize="291,156" path="m1736,1285l1632,1285,1651,1286,1671,1288,1691,1291,1711,1294,1731,1299,1736,1285e" filled="t" fillcolor="#004990" stroked="f">
                <v:path arrowok="t"/>
                <v:fill/>
              </v:shape>
            </v:group>
            <v:group style="position:absolute;left:1467;top:1332;width:272;height:390" coordorigin="1467,1332" coordsize="272,390">
              <v:shape style="position:absolute;left:1467;top:1332;width:272;height:390" coordorigin="1467,1332" coordsize="272,390" path="m1550,1340l1484,1364,1467,1374,1485,1709,1719,1722,1732,1488,1595,1488,1576,1486,1527,1447,1518,1406,1520,1385,1527,1367,1537,1352,1550,1340e" filled="t" fillcolor="#004990" stroked="f">
                <v:path arrowok="t"/>
                <v:fill/>
              </v:shape>
              <v:shape style="position:absolute;left:1467;top:1332;width:272;height:390" coordorigin="1467,1332" coordsize="272,390" path="m1633,1332l1679,1393,1680,1414,1676,1433,1636,1480,1595,1488,1732,1488,1739,1351,1679,1337,1641,1332,1633,1332e" filled="t" fillcolor="#004990" stroked="f">
                <v:path arrowok="t"/>
                <v:fill/>
              </v:shape>
            </v:group>
            <v:group style="position:absolute;left:1137;top:1206;width:296;height:547" coordorigin="1137,1206" coordsize="296,547">
              <v:shape style="position:absolute;left:1137;top:1206;width:296;height:547" coordorigin="1137,1206" coordsize="296,547" path="m1400,1206l1330,1212,1265,1229,1209,1252,1149,1286,1137,1296,1138,1302,1159,1369,1202,1489,1212,1518,1234,1580,1257,1647,1280,1716,1291,1752,1434,1752,1425,1207,1400,1206e" filled="t" fillcolor="#2276BC" stroked="f">
                <v:path arrowok="t"/>
                <v:fill/>
              </v:shape>
            </v:group>
            <v:group style="position:absolute;left:1216;top:1343;width:197;height:257" coordorigin="1216,1343" coordsize="197,257">
              <v:shape style="position:absolute;left:1216;top:1343;width:197;height:257" coordorigin="1216,1343" coordsize="197,257" path="m1309,1343l1250,1361,1217,1411,1216,1435,1219,1456,1255,1509,1256,1510,1264,1516,1278,1535,1289,1560,1302,1579,1316,1592,1332,1599,1355,1600,1373,1595,1394,1579,1406,1563,1409,1554,1350,1554,1336,1552,1332,1541,1330,1537,1318,1509,1304,1489,1291,1477,1282,1470,1268,1455,1262,1435,1262,1428,1264,1416,1270,1405,1279,1398,1289,1391,1300,1387,1386,1387,1384,1383,1370,1366,1353,1354,1334,1345,1309,1343e" filled="t" fillcolor="#FFFFFF" stroked="f">
                <v:path arrowok="t"/>
                <v:fill/>
              </v:shape>
              <v:shape style="position:absolute;left:1216;top:1343;width:197;height:257" coordorigin="1216,1343" coordsize="197,257" path="m1378,1516l1366,1525,1365,1538,1364,1543,1362,1547,1358,1550,1355,1552,1350,1554,1409,1554,1411,1547,1414,1531,1404,1519,1378,1516e" filled="t" fillcolor="#FFFFFF" stroked="f">
                <v:path arrowok="t"/>
                <v:fill/>
              </v:shape>
              <v:shape style="position:absolute;left:1216;top:1343;width:197;height:257" coordorigin="1216,1343" coordsize="197,257" path="m1386,1387l1300,1387,1312,1389,1332,1397,1346,1412,1356,1438,1369,1449,1392,1441,1398,1424,1393,1402,1386,1387e" filled="t" fillcolor="#FFFFFF" stroked="f">
                <v:path arrowok="t"/>
                <v:fill/>
              </v:shape>
            </v:group>
            <v:group style="position:absolute;left:1751;top:1265;width:216;height:471" coordorigin="1751,1265" coordsize="216,471">
              <v:shape style="position:absolute;left:1751;top:1265;width:216;height:471" coordorigin="1751,1265" coordsize="216,471" path="m1780,1265l1751,1724,1960,1736,1967,1312,1780,1265e" filled="t" fillcolor="#2276BC" stroked="f">
                <v:path arrowok="t"/>
                <v:fill/>
              </v:shape>
            </v:group>
            <v:group style="position:absolute;left:1308;top:1783;width:579;height:356" coordorigin="1308,1783" coordsize="579,356">
              <v:shape style="position:absolute;left:1308;top:1783;width:579;height:356" coordorigin="1308,1783" coordsize="579,356" path="m1888,1783l1308,1808,1314,1828,1320,1848,1337,1908,1353,1967,1367,2026,1383,2102,1389,2139,1796,2109,1805,2050,1821,1973,1838,1909,1860,1845,1878,1803,1888,1783e" filled="t" fillcolor="#2276BC" stroked="f">
                <v:path arrowok="t"/>
                <v:fill/>
              </v:shape>
            </v:group>
            <v:group style="position:absolute;left:1464;top:1284;width:271;height:205" coordorigin="1464,1284" coordsize="271,205">
              <v:shape style="position:absolute;left:1464;top:1284;width:271;height:205" coordorigin="1464,1284" coordsize="271,205" path="m1646,1340l1550,1340,1536,1353,1525,1370,1518,1389,1516,1409,1521,1432,1560,1479,1596,1489,1621,1485,1640,1477,1655,1467,1669,1447,1671,1443,1593,1443,1584,1440,1577,1435,1570,1429,1565,1421,1563,1412,1563,1409,1563,1407,1570,1387,1587,1374,1593,1372,1603,1371,1671,1371,1669,1366,1659,1351,1646,1340e" filled="t" fillcolor="#FFFFFF" stroked="f">
                <v:path arrowok="t"/>
                <v:fill/>
              </v:shape>
              <v:shape style="position:absolute;left:1464;top:1284;width:271;height:205" coordorigin="1464,1284" coordsize="271,205" path="m1671,1371l1603,1371,1612,1374,1619,1379,1627,1385,1632,1393,1633,1402,1634,1412,1593,1443,1671,1443,1677,1428,1680,1411,1676,1386,1671,1371e" filled="t" fillcolor="#FFFFFF" stroked="f">
                <v:path arrowok="t"/>
                <v:fill/>
              </v:shape>
              <v:shape style="position:absolute;left:1464;top:1284;width:271;height:205" coordorigin="1464,1284" coordsize="271,205" path="m1620,1284l1544,1292,1470,1318,1464,1376,1481,1366,1499,1357,1518,1349,1531,1345,1550,1340,1646,1340,1643,1338,1638,1335,1633,1332,1735,1332,1680,1289,1640,1285,1620,1284e" filled="t" fillcolor="#FFFFFF" stroked="f">
                <v:path arrowok="t"/>
                <v:fill/>
              </v:shape>
              <v:shape style="position:absolute;left:1464;top:1284;width:271;height:205" coordorigin="1464,1284" coordsize="271,205" path="m1735,1332l1633,1332,1652,1333,1671,1336,1691,1339,1711,1343,1731,1349,1735,1332e" filled="t" fillcolor="#FFFFFF" stroked="f">
                <v:path arrowok="t"/>
                <v:fill/>
              </v:shape>
            </v:group>
            <v:group style="position:absolute;left:1308;top:1788;width:441;height:351" coordorigin="1308,1788" coordsize="441,351">
              <v:shape style="position:absolute;left:1308;top:1788;width:441;height:351" coordorigin="1308,1788" coordsize="441,351" path="m1749,1788l1308,1808,1314,1828,1320,1848,1337,1908,1353,1968,1371,2046,1386,2121,1389,2139,1402,2111,1442,2044,1485,1997,1541,1962,1595,1954,1673,1954,1685,1954,1742,1902,1745,1884,1744,1867,1741,1850,1739,1824,1742,1804,1749,1788e" filled="t" fillcolor="#004990" stroked="f">
                <v:path arrowok="t"/>
                <v:fill/>
              </v:shape>
            </v:group>
            <v:group style="position:absolute;left:1595;top:1954;width:78;height:2" coordorigin="1595,1954" coordsize="78,2">
              <v:shape style="position:absolute;left:1595;top:1954;width:78;height:2" coordorigin="1595,1954" coordsize="78,1" path="m1673,1954l1595,1954,1617,1955,1660,1955,1673,1954e" filled="t" fillcolor="#004990" stroked="f">
                <v:path arrowok="t"/>
                <v:fill/>
              </v:shape>
            </v:group>
            <v:group style="position:absolute;left:1754;top:1428;width:110;height:235" coordorigin="1754,1428" coordsize="110,235">
              <v:shape style="position:absolute;left:1754;top:1428;width:110;height:235" coordorigin="1754,1428" coordsize="110,235" path="m1769,1428l1754,1664,1801,1660,1822,1657,1838,1655,1855,1647,1865,1631,1864,1618,1857,1602,1846,1581,1769,1428e" filled="t" fillcolor="#004990" stroked="f">
                <v:path arrowok="t"/>
                <v:fill/>
              </v:shape>
            </v:group>
            <v:group style="position:absolute;left:2117;top:1655;width:151;height:199" coordorigin="2117,1655" coordsize="151,199">
              <v:shape style="position:absolute;left:2117;top:1655;width:151;height:199" coordorigin="2117,1655" coordsize="151,199" path="m2266,1655l2117,1655,2117,1854,2268,1854,2268,1817,2161,1817,2161,1769,2257,1769,2257,1735,2161,1735,2161,1692,2266,1692,2266,1655e" filled="t" fillcolor="#004990" stroked="f">
                <v:path arrowok="t"/>
                <v:fill/>
              </v:shape>
            </v:group>
            <v:group style="position:absolute;left:2284;top:1710;width:148;height:194" coordorigin="2284,1710" coordsize="148,194">
              <v:shape style="position:absolute;left:2284;top:1710;width:148;height:194" coordorigin="2284,1710" coordsize="148,194" path="m2298,1871l2302,1904,2316,1904,2345,1901,2361,1891,2372,1872,2314,1872,2306,1871,2298,1871e" filled="t" fillcolor="#004990" stroked="f">
                <v:path arrowok="t"/>
                <v:fill/>
              </v:shape>
              <v:shape style="position:absolute;left:2284;top:1710;width:148;height:194" coordorigin="2284,1710" coordsize="148,194" path="m2327,1710l2284,1710,2335,1845,2339,1856,2335,1871,2321,1872,2314,1872,2372,1872,2372,1872,2396,1809,2359,1809,2327,1710e" filled="t" fillcolor="#004990" stroked="f">
                <v:path arrowok="t"/>
                <v:fill/>
              </v:shape>
              <v:shape style="position:absolute;left:2284;top:1710;width:148;height:194" coordorigin="2284,1710" coordsize="148,194" path="m2432,1710l2391,1710,2360,1809,2396,1809,2432,1710e" filled="t" fillcolor="#004990" stroked="f">
                <v:path arrowok="t"/>
                <v:fill/>
              </v:shape>
            </v:group>
            <v:group style="position:absolute;left:2447;top:1708;width:143;height:150" coordorigin="2447,1708" coordsize="143,150">
              <v:shape style="position:absolute;left:2447;top:1708;width:143;height:150" coordorigin="2447,1708" coordsize="143,150" path="m2505,1708l2457,1744,2447,1792,2452,1814,2462,1832,2478,1846,2498,1855,2523,1858,2545,1854,2563,1846,2577,1831,2579,1826,2508,1826,2492,1815,2486,1792,2590,1786,2588,1767,2550,1767,2487,1760,2497,1744,2523,1736,2574,1736,2571,1731,2554,1718,2533,1710,2505,1708e" filled="t" fillcolor="#004990" stroked="f">
                <v:path arrowok="t"/>
                <v:fill/>
              </v:shape>
              <v:shape style="position:absolute;left:2447;top:1708;width:143;height:150" coordorigin="2447,1708" coordsize="143,150" path="m2587,1809l2550,1814,2536,1823,2508,1826,2579,1826,2587,1809e" filled="t" fillcolor="#004990" stroked="f">
                <v:path arrowok="t"/>
                <v:fill/>
              </v:shape>
              <v:shape style="position:absolute;left:2447;top:1708;width:143;height:150" coordorigin="2447,1708" coordsize="143,150" path="m2574,1736l2523,1736,2541,1745,2550,1767,2588,1767,2588,1766,2582,1747,2574,1736e" filled="t" fillcolor="#004990" stroked="f">
                <v:path arrowok="t"/>
                <v:fill/>
              </v:shape>
            </v:group>
            <v:group style="position:absolute;left:2714;top:1655;width:184;height:203" coordorigin="2714,1655" coordsize="184,203">
              <v:shape style="position:absolute;left:2714;top:1655;width:184;height:203" coordorigin="2714,1655" coordsize="184,203" path="m2776,1655l2758,1664,2744,1681,2740,1705,2746,1724,2757,1741,2740,1751,2727,1765,2717,1784,2714,1808,2722,1829,2736,1845,2755,1855,2779,1858,2799,1855,2817,1847,2834,1834,2887,1834,2882,1825,2778,1825,2759,1817,2751,1796,2761,1778,2779,1766,2826,1766,2815,1747,2831,1735,2836,1727,2791,1727,2783,1718,2775,1710,2775,1687,2783,1680,2840,1680,2839,1677,2826,1664,2804,1657,2776,1655e" filled="t" fillcolor="#004990" stroked="f">
                <v:path arrowok="t"/>
                <v:fill/>
              </v:shape>
              <v:shape style="position:absolute;left:2714;top:1655;width:184;height:203" coordorigin="2714,1655" coordsize="184,203" path="m2887,1834l2834,1834,2850,1854,2898,1854,2887,1834e" filled="t" fillcolor="#004990" stroked="f">
                <v:path arrowok="t"/>
                <v:fill/>
              </v:shape>
              <v:shape style="position:absolute;left:2714;top:1655;width:184;height:203" coordorigin="2714,1655" coordsize="184,203" path="m2826,1766l2779,1766,2813,1808,2804,1818,2794,1825,2882,1825,2865,1796,2871,1782,2836,1782,2826,1766e" filled="t" fillcolor="#004990" stroked="f">
                <v:path arrowok="t"/>
                <v:fill/>
              </v:shape>
              <v:shape style="position:absolute;left:2714;top:1655;width:184;height:203" coordorigin="2714,1655" coordsize="184,203" path="m2877,1758l2843,1758,2842,1766,2840,1774,2836,1782,2871,1782,2873,1778,2877,1758e" filled="t" fillcolor="#004990" stroked="f">
                <v:path arrowok="t"/>
                <v:fill/>
              </v:shape>
              <v:shape style="position:absolute;left:2714;top:1655;width:184;height:203" coordorigin="2714,1655" coordsize="184,203" path="m2840,1680l2803,1680,2811,1688,2811,1713,2802,1720,2791,1727,2836,1727,2841,1718,2845,1695,2840,1680e" filled="t" fillcolor="#004990" stroked="f">
                <v:path arrowok="t"/>
                <v:fill/>
              </v:shape>
            </v:group>
            <v:group style="position:absolute;left:3021;top:1655;width:151;height:199" coordorigin="3021,1655" coordsize="151,199">
              <v:shape style="position:absolute;left:3021;top:1655;width:151;height:199" coordorigin="3021,1655" coordsize="151,199" path="m3170,1655l3021,1655,3021,1854,3172,1854,3172,1817,3065,1817,3065,1769,3161,1769,3161,1735,3065,1735,3065,1692,3170,1692,3170,1655e" filled="t" fillcolor="#004990" stroked="f">
                <v:path arrowok="t"/>
                <v:fill/>
              </v:shape>
            </v:group>
            <v:group style="position:absolute;left:3202;top:1706;width:138;height:151" coordorigin="3202,1706" coordsize="138,151">
              <v:shape style="position:absolute;left:3202;top:1706;width:138;height:151" coordorigin="3202,1706" coordsize="138,151" path="m3329,1733l3283,1733,3295,1735,3294,1757,3283,1765,3262,1770,3231,1775,3215,1784,3204,1801,3202,1831,3213,1846,3232,1855,3260,1857,3280,1852,3296,1840,3335,1840,3334,1835,3334,1831,3250,1831,3239,1828,3239,1799,3250,1794,3262,1792,3274,1790,3288,1789,3295,1784,3332,1784,3329,1733e" filled="t" fillcolor="#004990" stroked="f">
                <v:path arrowok="t"/>
                <v:fill/>
              </v:shape>
              <v:shape style="position:absolute;left:3202;top:1706;width:138;height:151" coordorigin="3202,1706" coordsize="138,151" path="m3335,1840l3296,1840,3297,1845,3298,1849,3299,1854,3339,1854,3336,1848,3335,1840e" filled="t" fillcolor="#004990" stroked="f">
                <v:path arrowok="t"/>
                <v:fill/>
              </v:shape>
              <v:shape style="position:absolute;left:3202;top:1706;width:138;height:151" coordorigin="3202,1706" coordsize="138,151" path="m3332,1784l3295,1784,3295,1802,3288,1821,3263,1831,3334,1831,3334,1821,3332,1784e" filled="t" fillcolor="#004990" stroked="f">
                <v:path arrowok="t"/>
                <v:fill/>
              </v:shape>
              <v:shape style="position:absolute;left:3202;top:1706;width:138;height:151" coordorigin="3202,1706" coordsize="138,151" path="m3268,1706l3245,1709,3225,1717,3210,1732,3203,1754,3243,1754,3244,1739,3254,1733,3329,1733,3329,1727,3314,1714,3292,1708,3268,1706e" filled="t" fillcolor="#004990" stroked="f">
                <v:path arrowok="t"/>
                <v:fill/>
              </v:shape>
            </v:group>
            <v:group style="position:absolute;left:3373;top:1706;width:93;height:148" coordorigin="3373,1706" coordsize="93,148">
              <v:shape style="position:absolute;left:3373;top:1706;width:93;height:148" coordorigin="3373,1706" coordsize="93,148" path="m3410,1710l3373,1710,3373,1854,3412,1854,3412,1789,3416,1766,3428,1749,3451,1743,3465,1743,3465,1737,3410,1737,3410,1710e" filled="t" fillcolor="#004990" stroked="f">
                <v:path arrowok="t"/>
                <v:fill/>
              </v:shape>
              <v:shape style="position:absolute;left:3373;top:1706;width:93;height:148" coordorigin="3373,1706" coordsize="93,148" path="m3465,1743l3456,1743,3462,1743,3465,1744,3465,1743e" filled="t" fillcolor="#004990" stroked="f">
                <v:path arrowok="t"/>
                <v:fill/>
              </v:shape>
              <v:shape style="position:absolute;left:3373;top:1706;width:93;height:148" coordorigin="3373,1706" coordsize="93,148" path="m3459,1706l3441,1709,3423,1720,3411,1737,3465,1737,3465,1708,3463,1707,3459,1706e" filled="t" fillcolor="#004990" stroked="f">
                <v:path arrowok="t"/>
                <v:fill/>
              </v:shape>
            </v:group>
            <v:group style="position:absolute;left:3592;top:1655;width:168;height:199" coordorigin="3592,1655" coordsize="168,199">
              <v:shape style="position:absolute;left:3592;top:1655;width:168;height:199" coordorigin="3592,1655" coordsize="168,199" path="m3635,1655l3592,1655,3592,1854,3635,1854,3635,1768,3760,1768,3760,1732,3635,1732,3635,1655e" filled="t" fillcolor="#004990" stroked="f">
                <v:path arrowok="t"/>
                <v:fill/>
              </v:shape>
              <v:shape style="position:absolute;left:3592;top:1655;width:168;height:199" coordorigin="3592,1655" coordsize="168,199" path="m3760,1768l3716,1768,3716,1854,3760,1854,3760,1768e" filled="t" fillcolor="#004990" stroked="f">
                <v:path arrowok="t"/>
                <v:fill/>
              </v:shape>
              <v:shape style="position:absolute;left:3592;top:1655;width:168;height:199" coordorigin="3592,1655" coordsize="168,199" path="m3760,1655l3716,1655,3716,1732,3760,1732,3760,1655e" filled="t" fillcolor="#004990" stroked="f">
                <v:path arrowok="t"/>
                <v:fill/>
              </v:shape>
            </v:group>
            <v:group style="position:absolute;left:3799;top:1706;width:147;height:151" coordorigin="3799,1706" coordsize="147,151">
              <v:shape style="position:absolute;left:3799;top:1706;width:147;height:151" coordorigin="3799,1706" coordsize="147,151" path="m3871,1706l3807,1748,3799,1801,3806,1820,3818,1836,3835,1848,3858,1855,3886,1857,3906,1851,3923,1839,3931,1828,3871,1828,3865,1827,3848,1818,3839,1799,3837,1774,3837,1772,3843,1755,3858,1742,3886,1739,3934,1739,3930,1732,3915,1718,3895,1709,3871,1706e" filled="t" fillcolor="#004990" stroked="f">
                <v:path arrowok="t"/>
                <v:fill/>
              </v:shape>
              <v:shape style="position:absolute;left:3799;top:1706;width:147;height:151" coordorigin="3799,1706" coordsize="147,151" path="m3934,1739l3886,1739,3898,1751,3903,1772,3904,1774,3904,1803,3893,1821,3871,1828,3931,1828,3935,1822,3943,1800,3946,1774,3941,1751,3934,1739e" filled="t" fillcolor="#004990" stroked="f">
                <v:path arrowok="t"/>
                <v:fill/>
              </v:shape>
            </v:group>
            <v:group style="position:absolute;left:3975;top:1706;width:128;height:151" coordorigin="3975,1706" coordsize="128,151">
              <v:shape style="position:absolute;left:3975;top:1706;width:128;height:151" coordorigin="3975,1706" coordsize="128,151" path="m4010,1807l3975,1824,3986,1840,4003,1850,4026,1856,4053,1857,4073,1852,4089,1841,4095,1831,4025,1831,4010,1824,4010,1807e" filled="t" fillcolor="#004990" stroked="f">
                <v:path arrowok="t"/>
                <v:fill/>
              </v:shape>
              <v:shape style="position:absolute;left:3975;top:1706;width:128;height:151" coordorigin="3975,1706" coordsize="128,151" path="m4030,1706l4010,1710,3993,1720,3981,1737,3978,1765,3989,1778,4009,1787,4037,1794,4058,1802,4066,1813,4066,1827,4052,1831,4095,1831,4100,1823,4104,1795,4093,1781,4073,1772,4047,1765,4025,1758,4015,1746,4015,1734,4028,1733,4095,1733,4093,1727,4077,1715,4056,1708,4030,1706e" filled="t" fillcolor="#004990" stroked="f">
                <v:path arrowok="t"/>
                <v:fill/>
              </v:shape>
              <v:shape style="position:absolute;left:3975;top:1706;width:128;height:151" coordorigin="3975,1706" coordsize="128,151" path="m4095,1733l4051,1733,4063,1737,4064,1752,4101,1746,4095,1733e" filled="t" fillcolor="#004990" stroked="f">
                <v:path arrowok="t"/>
                <v:fill/>
              </v:shape>
            </v:group>
            <v:group style="position:absolute;left:4136;top:1707;width:146;height:198" coordorigin="4136,1707" coordsize="146,198">
              <v:shape style="position:absolute;left:4136;top:1707;width:146;height:198" coordorigin="4136,1707" coordsize="146,198" path="m4174,1710l4136,1710,4136,1905,4176,1905,4176,1836,4265,1836,4271,1827,4200,1827,4185,1817,4177,1797,4176,1769,4183,1753,4199,1743,4228,1742,4273,1742,4270,1735,4264,1728,4174,1728,4174,1710e" filled="t" fillcolor="#004990" stroked="f">
                <v:path arrowok="t"/>
                <v:fill/>
              </v:shape>
              <v:shape style="position:absolute;left:4136;top:1707;width:146;height:198" coordorigin="4136,1707" coordsize="146,198" path="m4265,1836l4176,1836,4185,1845,4202,1855,4225,1858,4246,1852,4262,1840,4265,1836e" filled="t" fillcolor="#004990" stroked="f">
                <v:path arrowok="t"/>
                <v:fill/>
              </v:shape>
              <v:shape style="position:absolute;left:4136;top:1707;width:146;height:198" coordorigin="4136,1707" coordsize="146,198" path="m4273,1742l4228,1742,4240,1760,4243,1782,4243,1787,4239,1807,4225,1822,4200,1827,4271,1827,4273,1823,4280,1801,4282,1775,4279,1753,4273,1742e" filled="t" fillcolor="#004990" stroked="f">
                <v:path arrowok="t"/>
                <v:fill/>
              </v:shape>
              <v:shape style="position:absolute;left:4136;top:1707;width:146;height:198" coordorigin="4136,1707" coordsize="146,198" path="m4208,1707l4189,1714,4175,1728,4264,1728,4255,1720,4235,1710,4208,1707e" filled="t" fillcolor="#004990" stroked="f">
                <v:path arrowok="t"/>
                <v:fill/>
              </v:shape>
            </v:group>
            <v:group style="position:absolute;left:4315;top:1655;width:40;height:199" coordorigin="4315,1655" coordsize="40,199">
              <v:shape style="position:absolute;left:4315;top:1655;width:40;height:199" coordorigin="4315,1655" coordsize="40,199" path="m4355,1655l4315,1655,4315,1688,4355,1688,4355,1655e" filled="t" fillcolor="#004990" stroked="f">
                <v:path arrowok="t"/>
                <v:fill/>
              </v:shape>
              <v:shape style="position:absolute;left:4315;top:1655;width:40;height:199" coordorigin="4315,1655" coordsize="40,199" path="m4355,1710l4315,1710,4315,1854,4355,1854,4355,1710e" filled="t" fillcolor="#004990" stroked="f">
                <v:path arrowok="t"/>
                <v:fill/>
              </v:shape>
            </v:group>
            <v:group style="position:absolute;left:4380;top:1667;width:92;height:189" coordorigin="4380,1667" coordsize="92,189">
              <v:shape style="position:absolute;left:4380;top:1667;width:92;height:189" coordorigin="4380,1667" coordsize="92,189" path="m4444,1737l4404,1737,4409,1841,4426,1853,4450,1856,4457,1856,4466,1855,4473,1854,4473,1824,4447,1824,4444,1821,4444,1737e" filled="t" fillcolor="#004990" stroked="f">
                <v:path arrowok="t"/>
                <v:fill/>
              </v:shape>
              <v:shape style="position:absolute;left:4380;top:1667;width:92;height:189" coordorigin="4380,1667" coordsize="92,189" path="m4473,1823l4469,1824,4465,1824,4473,1824,4473,1823e" filled="t" fillcolor="#004990" stroked="f">
                <v:path arrowok="t"/>
                <v:fill/>
              </v:shape>
              <v:shape style="position:absolute;left:4380;top:1667;width:92;height:189" coordorigin="4380,1667" coordsize="92,189" path="m4473,1710l4380,1710,4380,1737,4473,1737,4473,1710e" filled="t" fillcolor="#004990" stroked="f">
                <v:path arrowok="t"/>
                <v:fill/>
              </v:shape>
              <v:shape style="position:absolute;left:4380;top:1667;width:92;height:189" coordorigin="4380,1667" coordsize="92,189" path="m4444,1667l4404,1667,4404,1710,4444,1710,4444,1667e" filled="t" fillcolor="#004990" stroked="f">
                <v:path arrowok="t"/>
                <v:fill/>
              </v:shape>
            </v:group>
            <v:group style="position:absolute;left:4499;top:1706;width:138;height:151" coordorigin="4499,1706" coordsize="138,151">
              <v:shape style="position:absolute;left:4499;top:1706;width:138;height:151" coordorigin="4499,1706" coordsize="138,151" path="m4626,1733l4580,1733,4592,1735,4591,1757,4580,1765,4559,1770,4528,1775,4512,1783,4502,1801,4499,1831,4510,1846,4529,1855,4557,1857,4577,1852,4593,1840,4632,1840,4631,1835,4631,1831,4547,1831,4536,1828,4536,1799,4547,1794,4559,1792,4571,1790,4585,1789,4592,1784,4629,1784,4626,1733e" filled="t" fillcolor="#004990" stroked="f">
                <v:path arrowok="t"/>
                <v:fill/>
              </v:shape>
              <v:shape style="position:absolute;left:4499;top:1706;width:138;height:151" coordorigin="4499,1706" coordsize="138,151" path="m4632,1840l4593,1840,4594,1845,4595,1849,4596,1854,4636,1854,4633,1848,4632,1840e" filled="t" fillcolor="#004990" stroked="f">
                <v:path arrowok="t"/>
                <v:fill/>
              </v:shape>
              <v:shape style="position:absolute;left:4499;top:1706;width:138;height:151" coordorigin="4499,1706" coordsize="138,151" path="m4629,1784l4592,1784,4592,1802,4586,1821,4560,1831,4631,1831,4631,1821,4629,1784e" filled="t" fillcolor="#004990" stroked="f">
                <v:path arrowok="t"/>
                <v:fill/>
              </v:shape>
              <v:shape style="position:absolute;left:4499;top:1706;width:138;height:151" coordorigin="4499,1706" coordsize="138,151" path="m4565,1706l4542,1709,4522,1717,4507,1732,4501,1754,4540,1754,4541,1739,4551,1733,4626,1733,4626,1727,4611,1714,4589,1708,4565,1706e" filled="t" fillcolor="#004990" stroked="f">
                <v:path arrowok="t"/>
                <v:fill/>
              </v:shape>
            </v:group>
            <v:group style="position:absolute;left:2117;top:1313;width:103;height:199" coordorigin="2117,1313" coordsize="103,199">
              <v:shape style="position:absolute;left:2117;top:1313;width:103;height:199" coordorigin="2117,1313" coordsize="103,199" path="m2220,1350l2176,1350,2176,1512,2220,1512,2220,1350e" filled="t" fillcolor="#004990" stroked="f">
                <v:path arrowok="t"/>
                <v:fill/>
              </v:shape>
              <v:shape style="position:absolute;left:2117;top:1313;width:103;height:199" coordorigin="2117,1313" coordsize="103,199" path="m2280,1313l2117,1313,2117,1350,2280,1350,2280,1313e" filled="t" fillcolor="#004990" stroked="f">
                <v:path arrowok="t"/>
                <v:fill/>
              </v:shape>
            </v:group>
            <v:group style="position:absolute;left:2300;top:1313;width:135;height:199" coordorigin="2300,1313" coordsize="135,199">
              <v:shape style="position:absolute;left:2300;top:1313;width:135;height:199" coordorigin="2300,1313" coordsize="135,199" path="m2340,1313l2300,1313,2300,1512,2340,1512,2342,1417,2352,1401,2374,1396,2432,1396,2427,1388,2340,1388,2340,1313e" filled="t" fillcolor="#004990" stroked="f">
                <v:path arrowok="t"/>
                <v:fill/>
              </v:shape>
              <v:shape style="position:absolute;left:2300;top:1313;width:135;height:199" coordorigin="2300,1313" coordsize="135,199" path="m2432,1396l2374,1396,2391,1406,2396,1431,2396,1512,2435,1512,2435,1417,2432,1396e" filled="t" fillcolor="#004990" stroked="f">
                <v:path arrowok="t"/>
                <v:fill/>
              </v:shape>
              <v:shape style="position:absolute;left:2300;top:1313;width:135;height:199" coordorigin="2300,1313" coordsize="135,199" path="m2375,1365l2356,1372,2340,1388,2427,1388,2422,1379,2404,1368,2375,1365e" filled="t" fillcolor="#004990" stroked="f">
                <v:path arrowok="t"/>
                <v:fill/>
              </v:shape>
            </v:group>
            <v:group style="position:absolute;left:2461;top:1365;width:143;height:150" coordorigin="2461,1365" coordsize="143,150">
              <v:shape style="position:absolute;left:2461;top:1365;width:143;height:150" coordorigin="2461,1365" coordsize="143,150" path="m2519,1365l2471,1402,2461,1450,2466,1472,2476,1490,2492,1504,2512,1513,2537,1516,2558,1512,2576,1503,2591,1489,2593,1484,2522,1484,2506,1473,2500,1450,2604,1444,2602,1425,2564,1425,2501,1418,2511,1402,2537,1394,2588,1394,2584,1389,2568,1376,2546,1368,2519,1365e" filled="t" fillcolor="#004990" stroked="f">
                <v:path arrowok="t"/>
                <v:fill/>
              </v:shape>
              <v:shape style="position:absolute;left:2461;top:1365;width:143;height:150" coordorigin="2461,1365" coordsize="143,150" path="m2601,1467l2564,1472,2550,1481,2522,1484,2593,1484,2601,1467e" filled="t" fillcolor="#004990" stroked="f">
                <v:path arrowok="t"/>
                <v:fill/>
              </v:shape>
              <v:shape style="position:absolute;left:2461;top:1365;width:143;height:150" coordorigin="2461,1365" coordsize="143,150" path="m2588,1394l2537,1394,2555,1403,2564,1425,2602,1425,2602,1424,2595,1405,2588,1394e" filled="t" fillcolor="#004990" stroked="f">
                <v:path arrowok="t"/>
                <v:fill/>
              </v:shape>
            </v:group>
            <v:group style="position:absolute;left:2712;top:1313;width:170;height:199" coordorigin="2712,1313" coordsize="170,199">
              <v:shape style="position:absolute;left:2712;top:1313;width:170;height:199" coordorigin="2712,1313" coordsize="170,199" path="m2819,1313l2712,1313,2712,1512,2756,1512,2756,1434,2866,1434,2864,1430,2846,1418,2860,1410,2864,1403,2756,1403,2756,1347,2873,1347,2873,1347,2862,1329,2843,1318,2819,1313e" filled="t" fillcolor="#004990" stroked="f">
                <v:path arrowok="t"/>
                <v:fill/>
              </v:shape>
              <v:shape style="position:absolute;left:2712;top:1313;width:170;height:199" coordorigin="2712,1313" coordsize="170,199" path="m2866,1434l2756,1434,2812,1436,2826,1447,2833,1473,2835,1494,2839,1512,2882,1510,2877,1495,2875,1474,2872,1449,2866,1434e" filled="t" fillcolor="#004990" stroked="f">
                <v:path arrowok="t"/>
                <v:fill/>
              </v:shape>
              <v:shape style="position:absolute;left:2712;top:1313;width:170;height:199" coordorigin="2712,1313" coordsize="170,199" path="m2873,1347l2756,1347,2806,1347,2827,1355,2834,1377,2825,1397,2804,1403,2864,1403,2869,1396,2874,1376,2873,1347e" filled="t" fillcolor="#004990" stroked="f">
                <v:path arrowok="t"/>
                <v:fill/>
              </v:shape>
            </v:group>
            <v:group style="position:absolute;left:2908;top:1364;width:147;height:151" coordorigin="2908,1364" coordsize="147,151">
              <v:shape style="position:absolute;left:2908;top:1364;width:147;height:151" coordorigin="2908,1364" coordsize="147,151" path="m2981,1364l2916,1406,2908,1459,2915,1478,2927,1494,2945,1506,2967,1513,2995,1515,3015,1508,3032,1497,3040,1486,2981,1486,2974,1485,2957,1476,2948,1457,2946,1432,2946,1430,2952,1412,2967,1400,2995,1397,3043,1397,3039,1390,3024,1376,3004,1367,2981,1364e" filled="t" fillcolor="#004990" stroked="f">
                <v:path arrowok="t"/>
                <v:fill/>
              </v:shape>
              <v:shape style="position:absolute;left:2908;top:1364;width:147;height:151" coordorigin="2908,1364" coordsize="147,151" path="m3043,1397l2995,1397,3007,1409,3013,1430,3013,1432,3013,1461,3002,1479,2981,1486,3040,1486,3044,1480,3052,1458,3055,1432,3050,1409,3043,1397e" filled="t" fillcolor="#004990" stroked="f">
                <v:path arrowok="t"/>
                <v:fill/>
              </v:shape>
            </v:group>
            <v:group style="position:absolute;left:3066;top:1368;width:148;height:194" coordorigin="3066,1368" coordsize="148,194">
              <v:shape style="position:absolute;left:3066;top:1368;width:148;height:194" coordorigin="3066,1368" coordsize="148,194" path="m3080,1529l3084,1561,3098,1562,3127,1559,3143,1549,3153,1530,3095,1530,3087,1529,3080,1529e" filled="t" fillcolor="#004990" stroked="f">
                <v:path arrowok="t"/>
                <v:fill/>
              </v:shape>
              <v:shape style="position:absolute;left:3066;top:1368;width:148;height:194" coordorigin="3066,1368" coordsize="148,194" path="m3108,1368l3066,1368,3117,1503,3121,1514,3117,1529,3103,1530,3095,1530,3153,1530,3154,1530,3177,1467,3141,1467,3108,1368e" filled="t" fillcolor="#004990" stroked="f">
                <v:path arrowok="t"/>
                <v:fill/>
              </v:shape>
              <v:shape style="position:absolute;left:3066;top:1368;width:148;height:194" coordorigin="3066,1368" coordsize="148,194" path="m3214,1368l3173,1368,3141,1467,3177,1467,3214,1368e" filled="t" fillcolor="#004990" stroked="f">
                <v:path arrowok="t"/>
                <v:fill/>
              </v:shape>
            </v:group>
            <v:group style="position:absolute;left:3225;top:1364;width:138;height:151" coordorigin="3225,1364" coordsize="138,151">
              <v:shape style="position:absolute;left:3225;top:1364;width:138;height:151" coordorigin="3225,1364" coordsize="138,151" path="m3353,1391l3307,1391,3319,1393,3318,1415,3307,1423,3286,1428,3255,1433,3239,1441,3228,1459,3225,1488,3237,1504,3256,1513,3284,1515,3303,1510,3320,1498,3359,1498,3358,1493,3358,1489,3274,1489,3262,1486,3262,1457,3273,1452,3286,1450,3298,1448,3312,1447,3319,1442,3356,1442,3353,1391e" filled="t" fillcolor="#004990" stroked="f">
                <v:path arrowok="t"/>
                <v:fill/>
              </v:shape>
              <v:shape style="position:absolute;left:3225;top:1364;width:138;height:151" coordorigin="3225,1364" coordsize="138,151" path="m3359,1498l3320,1498,3320,1503,3322,1507,3323,1512,3363,1512,3359,1506,3359,1498e" filled="t" fillcolor="#004990" stroked="f">
                <v:path arrowok="t"/>
                <v:fill/>
              </v:shape>
              <v:shape style="position:absolute;left:3225;top:1364;width:138;height:151" coordorigin="3225,1364" coordsize="138,151" path="m3356,1442l3319,1442,3318,1460,3312,1479,3287,1489,3358,1489,3358,1479,3356,1442e" filled="t" fillcolor="#004990" stroked="f">
                <v:path arrowok="t"/>
                <v:fill/>
              </v:shape>
              <v:shape style="position:absolute;left:3225;top:1364;width:138;height:151" coordorigin="3225,1364" coordsize="138,151" path="m3291,1364l3269,1367,3248,1375,3234,1390,3227,1412,3267,1412,3268,1397,3278,1391,3353,1391,3353,1385,3338,1372,3316,1366,3291,1364e" filled="t" fillcolor="#004990" stroked="f">
                <v:path arrowok="t"/>
                <v:fill/>
              </v:shape>
            </v:group>
            <v:group style="position:absolute;left:3526;top:1313;width:180;height:199" coordorigin="3526,1313" coordsize="180,199">
              <v:shape style="position:absolute;left:3526;top:1313;width:180;height:199" coordorigin="3526,1313" coordsize="180,199" path="m3571,1313l3526,1313,3591,1512,3640,1512,3660,1453,3616,1453,3571,1313e" filled="t" fillcolor="#004990" stroked="f">
                <v:path arrowok="t"/>
                <v:fill/>
              </v:shape>
              <v:shape style="position:absolute;left:3526;top:1313;width:180;height:199" coordorigin="3526,1313" coordsize="180,199" path="m3706,1313l3661,1313,3616,1453,3660,1453,3706,1313e" filled="t" fillcolor="#004990" stroked="f">
                <v:path arrowok="t"/>
                <v:fill/>
              </v:shape>
            </v:group>
            <v:group style="position:absolute;left:3722;top:1313;width:39;height:199" coordorigin="3722,1313" coordsize="39,199">
              <v:shape style="position:absolute;left:3722;top:1313;width:39;height:199" coordorigin="3722,1313" coordsize="39,199" path="m3761,1313l3722,1313,3722,1346,3761,1346,3761,1313e" filled="t" fillcolor="#004990" stroked="f">
                <v:path arrowok="t"/>
                <v:fill/>
              </v:shape>
              <v:shape style="position:absolute;left:3722;top:1313;width:39;height:199" coordorigin="3722,1313" coordsize="39,199" path="m3761,1368l3722,1368,3722,1512,3761,1512,3761,1368e" filled="t" fillcolor="#004990" stroked="f">
                <v:path arrowok="t"/>
                <v:fill/>
              </v:shape>
            </v:group>
            <v:group style="position:absolute;left:3791;top:1367;width:141;height:148" coordorigin="3791,1367" coordsize="141,148">
              <v:shape style="position:absolute;left:3791;top:1367;width:141;height:148" coordorigin="3791,1367" coordsize="141,148" path="m3842,1367l3793,1429,3791,1457,3798,1477,3809,1493,3826,1505,3849,1513,3876,1515,3897,1509,3914,1497,3923,1483,3850,1483,3838,1471,3832,1450,3832,1421,3843,1402,3863,1394,3923,1394,3912,1382,3894,1373,3871,1367,3842,1367e" filled="t" fillcolor="#004990" stroked="f">
                <v:path arrowok="t"/>
                <v:fill/>
              </v:shape>
              <v:shape style="position:absolute;left:3791;top:1367;width:141;height:148" coordorigin="3791,1367" coordsize="141,148" path="m3932,1457l3890,1469,3876,1481,3850,1483,3923,1483,3926,1479,3932,1457e" filled="t" fillcolor="#004990" stroked="f">
                <v:path arrowok="t"/>
                <v:fill/>
              </v:shape>
              <v:shape style="position:absolute;left:3791;top:1367;width:141;height:148" coordorigin="3791,1367" coordsize="141,148" path="m3923,1394l3880,1394,3890,1403,3892,1419,3930,1413,3924,1396,3923,1394e" filled="t" fillcolor="#004990" stroked="f">
                <v:path arrowok="t"/>
                <v:fill/>
              </v:shape>
            </v:group>
            <v:group style="position:absolute;left:3943;top:1325;width:92;height:189" coordorigin="3943,1325" coordsize="92,189">
              <v:shape style="position:absolute;left:3943;top:1325;width:92;height:189" coordorigin="3943,1325" coordsize="92,189" path="m4006,1395l3967,1395,3972,1499,3988,1511,4012,1514,4020,1514,4028,1513,4035,1512,4035,1482,4010,1482,4006,1479,4006,1395e" filled="t" fillcolor="#004990" stroked="f">
                <v:path arrowok="t"/>
                <v:fill/>
              </v:shape>
              <v:shape style="position:absolute;left:3943;top:1325;width:92;height:189" coordorigin="3943,1325" coordsize="92,189" path="m4035,1481l4031,1482,4027,1482,4035,1482,4035,1481e" filled="t" fillcolor="#004990" stroked="f">
                <v:path arrowok="t"/>
                <v:fill/>
              </v:shape>
              <v:shape style="position:absolute;left:3943;top:1325;width:92;height:189" coordorigin="3943,1325" coordsize="92,189" path="m4035,1368l3943,1368,3943,1395,4035,1395,4035,1368e" filled="t" fillcolor="#004990" stroked="f">
                <v:path arrowok="t"/>
                <v:fill/>
              </v:shape>
              <v:shape style="position:absolute;left:3943;top:1325;width:92;height:189" coordorigin="3943,1325" coordsize="92,189" path="m4006,1325l3967,1325,3967,1368,4006,1368,4006,1325e" filled="t" fillcolor="#004990" stroked="f">
                <v:path arrowok="t"/>
                <v:fill/>
              </v:shape>
            </v:group>
            <v:group style="position:absolute;left:4053;top:1364;width:147;height:151" coordorigin="4053,1364" coordsize="147,151">
              <v:shape style="position:absolute;left:4053;top:1364;width:147;height:151" coordorigin="4053,1364" coordsize="147,151" path="m4126,1364l4061,1406,4053,1459,4060,1478,4073,1494,4090,1506,4112,1513,4140,1515,4161,1508,4177,1497,4185,1486,4126,1486,4119,1485,4102,1476,4094,1457,4092,1432,4092,1430,4097,1412,4113,1400,4141,1397,4189,1397,4185,1390,4169,1376,4150,1367,4126,1364e" filled="t" fillcolor="#004990" stroked="f">
                <v:path arrowok="t"/>
                <v:fill/>
              </v:shape>
              <v:shape style="position:absolute;left:4053;top:1364;width:147;height:151" coordorigin="4053,1364" coordsize="147,151" path="m4189,1397l4141,1397,4152,1409,4158,1430,4158,1432,4158,1461,4147,1479,4126,1486,4185,1486,4190,1480,4197,1458,4200,1432,4195,1409,4189,1397e" filled="t" fillcolor="#004990" stroked="f">
                <v:path arrowok="t"/>
                <v:fill/>
              </v:shape>
            </v:group>
            <v:group style="position:absolute;left:4228;top:1364;width:93;height:148" coordorigin="4228,1364" coordsize="93,148">
              <v:shape style="position:absolute;left:4228;top:1364;width:93;height:148" coordorigin="4228,1364" coordsize="93,148" path="m4265,1368l4228,1368,4228,1512,4267,1512,4267,1447,4271,1424,4283,1407,4306,1401,4321,1401,4321,1395,4265,1395,4265,1368e" filled="t" fillcolor="#004990" stroked="f">
                <v:path arrowok="t"/>
                <v:fill/>
              </v:shape>
              <v:shape style="position:absolute;left:4228;top:1364;width:93;height:148" coordorigin="4228,1364" coordsize="93,148" path="m4321,1401l4311,1401,4317,1401,4321,1402,4321,1401e" filled="t" fillcolor="#004990" stroked="f">
                <v:path arrowok="t"/>
                <v:fill/>
              </v:shape>
              <v:shape style="position:absolute;left:4228;top:1364;width:93;height:148" coordorigin="4228,1364" coordsize="93,148" path="m4315,1364l4296,1367,4278,1378,4266,1395,4321,1395,4321,1366,4318,1365,4315,1364e" filled="t" fillcolor="#004990" stroked="f">
                <v:path arrowok="t"/>
                <v:fill/>
              </v:shape>
            </v:group>
            <v:group style="position:absolute;left:4339;top:1313;width:39;height:199" coordorigin="4339,1313" coordsize="39,199">
              <v:shape style="position:absolute;left:4339;top:1313;width:39;height:199" coordorigin="4339,1313" coordsize="39,199" path="m4379,1313l4339,1313,4339,1346,4379,1346,4379,1313e" filled="t" fillcolor="#004990" stroked="f">
                <v:path arrowok="t"/>
                <v:fill/>
              </v:shape>
              <v:shape style="position:absolute;left:4339;top:1313;width:39;height:199" coordorigin="4339,1313" coordsize="39,199" path="m4379,1368l4339,1368,4339,1512,4379,1512,4379,1368e" filled="t" fillcolor="#004990" stroked="f">
                <v:path arrowok="t"/>
                <v:fill/>
              </v:shape>
            </v:group>
            <v:group style="position:absolute;left:4408;top:1364;width:138;height:151" coordorigin="4408,1364" coordsize="138,151">
              <v:shape style="position:absolute;left:4408;top:1364;width:138;height:151" coordorigin="4408,1364" coordsize="138,151" path="m4536,1391l4490,1391,4501,1393,4500,1415,4490,1423,4469,1428,4438,1433,4422,1441,4411,1459,4408,1488,4419,1504,4439,1513,4466,1515,4486,1510,4503,1498,4541,1498,4541,1493,4541,1489,4457,1489,4445,1486,4445,1457,4456,1452,4468,1450,4481,1448,4495,1447,4501,1442,4539,1442,4536,1391e" filled="t" fillcolor="#004990" stroked="f">
                <v:path arrowok="t"/>
                <v:fill/>
              </v:shape>
              <v:shape style="position:absolute;left:4408;top:1364;width:138;height:151" coordorigin="4408,1364" coordsize="138,151" path="m4541,1498l4503,1498,4503,1503,4504,1507,4506,1512,4546,1512,4542,1506,4541,1498e" filled="t" fillcolor="#004990" stroked="f">
                <v:path arrowok="t"/>
                <v:fill/>
              </v:shape>
              <v:shape style="position:absolute;left:4408;top:1364;width:138;height:151" coordorigin="4408,1364" coordsize="138,151" path="m4539,1442l4501,1442,4501,1460,4495,1479,4469,1489,4541,1489,4541,1479,4539,1442e" filled="t" fillcolor="#004990" stroked="f">
                <v:path arrowok="t"/>
                <v:fill/>
              </v:shape>
              <v:shape style="position:absolute;left:4408;top:1364;width:138;height:151" coordorigin="4408,1364" coordsize="138,151" path="m4474,1364l4451,1367,4431,1375,4417,1390,4410,1412,4450,1412,4451,1397,4461,1391,4536,1391,4536,1385,4520,1372,4499,1366,4474,1364e" filled="t" fillcolor="#004990" stroked="f">
                <v:path arrowok="t"/>
                <v:fill/>
              </v:shape>
            </v:group>
            <v:group style="position:absolute;left:4573;top:1365;width:135;height:147" coordorigin="4573,1365" coordsize="135,147">
              <v:shape style="position:absolute;left:4573;top:1365;width:135;height:147" coordorigin="4573,1365" coordsize="135,147" path="m4611,1368l4573,1368,4573,1512,4613,1512,4615,1417,4626,1401,4648,1396,4705,1396,4704,1394,4700,1388,4611,1388,4611,1368e" filled="t" fillcolor="#004990" stroked="f">
                <v:path arrowok="t"/>
                <v:fill/>
              </v:shape>
              <v:shape style="position:absolute;left:4573;top:1365;width:135;height:147" coordorigin="4573,1365" coordsize="135,147" path="m4705,1396l4648,1396,4664,1406,4669,1431,4669,1512,4708,1512,4708,1415,4705,1396e" filled="t" fillcolor="#004990" stroked="f">
                <v:path arrowok="t"/>
                <v:fill/>
              </v:shape>
              <v:shape style="position:absolute;left:4573;top:1365;width:135;height:147" coordorigin="4573,1365" coordsize="135,147" path="m4646,1365l4627,1373,4612,1388,4700,1388,4694,1378,4675,1368,4646,1365e" filled="t" fillcolor="#00499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.463pt;margin-top:.000015pt;width:594.813pt;height:841.89pt;mso-position-horizontal-relative:page;mso-position-vertical-relative:page;z-index:-13514" coordorigin="9,0" coordsize="11896,16838">
            <v:shape style="position:absolute;left:9;top:0;width:11896;height:16838" coordorigin="9,0" coordsize="11896,16838" path="m9,16838l11906,16838,11906,0,9,0,9,16838e" filled="t" fillcolor="#FFFFF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595.276001pt;height:841.890015pt;mso-position-horizontal-relative:page;mso-position-vertical-relative:page;z-index:-13513" coordorigin="0,0" coordsize="11906,16838">
            <v:shape style="position:absolute;left:9;top:255;width:11896;height:16583" type="#_x0000_t75">
              <v:imagedata r:id="rId6" o:title=""/>
            </v:shape>
            <v:group style="position:absolute;left:9;top:12500;width:11896;height:4338" coordorigin="9,12500" coordsize="11896,4338">
              <v:shape style="position:absolute;left:9;top:12500;width:11896;height:4338" coordorigin="9,12500" coordsize="11896,4338" path="m9,15107l9,16838,11906,16838,11906,15110,362,15110,9,15107e" filled="t" fillcolor="#FFFFFF" stroked="f">
                <v:path arrowok="t"/>
                <v:fill/>
              </v:shape>
              <v:shape style="position:absolute;left:9;top:12500;width:11896;height:4338" coordorigin="9,12500" coordsize="11896,4338" path="m11906,12500l11746,12573,11570,12651,11389,12729,11205,12807,10825,12961,10434,13113,10035,13262,9425,13479,8813,13687,8206,13883,7762,14019,7320,14146,6879,14264,6440,14373,6003,14475,5569,14568,5138,14652,4711,14730,4287,14799,3868,14861,3454,14915,3045,14963,2642,15003,2245,15037,1854,15064,1469,15085,1093,15099,723,15108,362,15110,11906,15110,11906,12500e" filled="t" fillcolor="#FFFFFF" stroked="f">
                <v:path arrowok="t"/>
                <v:fill/>
              </v:shape>
            </v:group>
            <v:group style="position:absolute;left:0;top:12103;width:11906;height:3224" coordorigin="0,12103" coordsize="11906,3224">
              <v:shape style="position:absolute;left:0;top:12103;width:11906;height:3224" coordorigin="0,12103" coordsize="11906,3224" path="m0,14790l0,15325,249,15327,560,15324,877,15316,1201,15303,1531,15284,1866,15259,2208,15229,2555,15194,2908,15153,3266,15107,3629,15055,3996,14998,4368,14935,4744,14866,5026,14811,825,14811,521,14809,224,14801,0,14790e" filled="t" fillcolor="#FFFFFF" stroked="f">
                <v:path arrowok="t"/>
                <v:fill/>
              </v:shape>
              <v:shape style="position:absolute;left:0;top:12103;width:11906;height:3224" coordorigin="0,12103" coordsize="11906,3224" path="m11906,12103l11620,12236,11384,12342,11145,12447,10902,12551,10656,12654,10408,12754,10156,12854,9902,12951,9645,13047,9386,13142,9124,13234,8860,13325,8593,13414,8054,13585,7507,13748,6953,13903,6555,14007,6161,14104,5770,14195,5383,14280,5000,14359,4621,14431,4247,14496,3878,14556,3514,14609,3156,14656,2803,14696,2457,14731,2117,14759,1783,14781,1457,14797,1137,14807,825,14811,5026,14811,5125,14792,5509,14712,5897,14626,6288,14535,6682,14438,7080,14335,7611,14190,8138,14037,8658,13877,9173,13711,9680,13538,10180,13359,10671,13175,11155,12985,11629,12789,11906,12671,11906,12103e" filled="t" fillcolor="#FFFFFF" stroked="f">
                <v:path arrowok="t"/>
                <v:fill/>
              </v:shape>
            </v:group>
            <v:group style="position:absolute;left:0;top:12585;width:11906;height:2080" coordorigin="0,12585" coordsize="11906,2080">
              <v:shape style="position:absolute;left:0;top:12585;width:11906;height:2080" coordorigin="0,12585" coordsize="11906,2080" path="m0,14468l249,14507,628,14556,1022,14596,1428,14627,1847,14649,2278,14662,2721,14665,3175,14659,3640,14644,4115,14620,4600,14586,5094,14542,5597,14489,6108,14426,6627,14354,7153,14271,7686,14179,8059,14108,2961,14108,2515,14097,2083,14076,1666,14044,1265,14001,880,13947,512,13884,162,13809,0,13768,0,14468e" filled="t" fillcolor="#FFFFFF" stroked="f">
                <v:path arrowok="t"/>
                <v:fill/>
              </v:shape>
              <v:shape style="position:absolute;left:0;top:12585;width:11906;height:2080" coordorigin="0,12585" coordsize="11906,2080" path="m11906,12585l11430,12737,10880,12904,10322,13061,9757,13210,9184,13350,8619,13478,8060,13593,7508,13697,6963,13789,6427,13869,5900,13937,5382,13994,4874,14039,4378,14073,3893,14096,3420,14107,2961,14108,8059,14108,8225,14076,8771,13963,9321,13841,9870,13709,10414,13570,10953,13424,11485,13271,11906,13143,11906,12585e" filled="t" fillcolor="#FFFFFF" stroked="f">
                <v:path arrowok="t"/>
                <v:fill/>
              </v:shape>
            </v:group>
            <v:group style="position:absolute;left:9;top:0;width:11896;height:4217" coordorigin="9,0" coordsize="11896,4217">
              <v:shape style="position:absolute;left:9;top:0;width:11896;height:4217" coordorigin="9,0" coordsize="11896,4217" path="m9,0l9,4217,175,4138,343,4061,514,3983,863,3831,1221,3682,1588,3535,1962,3391,2343,3250,2730,3113,3319,2913,3718,2785,4163,2649,4609,2522,5056,2403,5502,2293,5948,2191,6392,2097,6834,2012,7273,1934,7709,1863,8141,1801,8568,1745,8989,1697,9404,1655,9813,1621,10214,1593,10607,1572,10991,1557,11366,1548,11906,1545,11906,0,9,0e" filled="t" fillcolor="#FFFFFF" stroked="f">
                <v:path arrowok="t"/>
                <v:fill/>
              </v:shape>
              <v:shape style="position:absolute;left:9;top:0;width:11896;height:4217" coordorigin="9,0" coordsize="11896,4217" path="m11906,1545l11731,1545,11906,1546,11906,1545e" filled="t" fillcolor="#FFFFFF" stroked="f">
                <v:path arrowok="t"/>
                <v:fill/>
              </v:shape>
            </v:group>
            <v:group style="position:absolute;left:9;top:1304;width:11896;height:3104" coordorigin="9,1304" coordsize="11896,3104">
              <v:shape style="position:absolute;left:9;top:1304;width:11896;height:3104" coordorigin="9,1304" coordsize="11896,3104" path="m11588,1304l11271,1306,10947,1314,10617,1328,10281,1346,9939,1370,9591,1399,9237,1434,8879,1474,8515,1520,8147,1571,7774,1627,7396,1689,7015,1757,6629,1830,6240,1909,5847,1993,5451,2084,5052,2179,4518,2315,3989,2459,3466,2609,2949,2767,2439,2931,1936,3101,1441,3277,954,3458,477,3645,9,3837,9,4408,241,4303,475,4199,714,4097,955,3996,1199,3896,1447,3798,1697,3702,1950,3607,2206,3513,2465,3422,2726,3332,2989,3244,3523,3074,4065,2912,4615,2759,5171,2614,5571,2517,5967,2426,6359,2342,6748,2264,7132,2192,7512,2127,7887,2067,8257,2015,8622,1968,8981,1927,9334,1893,9681,1864,10022,1842,10356,1826,10683,1815,11002,1811,11906,1811,11906,1306,11899,1306,11588,1304e" filled="t" fillcolor="#FFFFFF" stroked="f">
                <v:path arrowok="t"/>
                <v:fill/>
              </v:shape>
              <v:shape style="position:absolute;left:9;top:1304;width:11896;height:3104" coordorigin="9,1304" coordsize="11896,3104" path="m11906,1811l11002,1811,11314,1813,11618,1820,11906,1833,11906,1811e" filled="t" fillcolor="#FFFFFF" stroked="f">
                <v:path arrowok="t"/>
                <v:fill/>
              </v:shape>
            </v:group>
            <v:group style="position:absolute;left:9;top:2354;width:11896;height:1477" coordorigin="9,2354" coordsize="11896,1477">
              <v:shape style="position:absolute;left:9;top:2354;width:11896;height:1477" coordorigin="9,2354" coordsize="11896,1477" path="m7508,2354l7012,2361,6507,2378,5993,2403,5470,2437,4939,2481,4401,2534,3855,2597,3303,2670,2745,2752,2049,2867,1361,2994,680,3133,9,3283,9,3831,561,3698,1122,3572,1690,3456,2265,3348,2846,3251,3419,3165,3985,3091,4543,3028,5093,2976,5634,2936,6165,2906,6685,2888,7194,2880,11906,2880,11906,2766,11842,2751,11467,2675,11078,2606,10675,2546,10258,2493,9829,2449,9388,2413,8934,2385,8470,2366,7994,2356,7508,2354e" filled="t" fillcolor="#FFFFFF" stroked="f">
                <v:path arrowok="t"/>
                <v:fill/>
              </v:shape>
              <v:shape style="position:absolute;left:9;top:2354;width:11896;height:1477" coordorigin="9,2354" coordsize="11896,1477" path="m11906,2880l7194,2880,7692,2882,8177,2895,8650,2918,9108,2951,9552,2994,9981,3047,10394,3110,10791,3182,11171,3263,11534,3354,11877,3454,11906,3463,11906,2880e" filled="t" fillcolor="#FFFFFF" stroked="f">
                <v:path arrowok="t"/>
                <v:fill/>
              </v:shape>
            </v:group>
            <v:group style="position:absolute;left:9;top:2405;width:11896;height:1403" coordorigin="9,2405" coordsize="11896,1403">
              <v:shape style="position:absolute;left:9;top:2405;width:11896;height:1403" coordorigin="9,2405" coordsize="11896,1403" path="m10980,2918l5477,2918,5979,2922,6473,2935,6957,2957,7432,2986,7897,3023,8351,3068,8794,3121,9225,3181,9645,3249,10052,3323,10445,3405,10826,3494,11192,3589,11544,3691,11881,3799,11906,3808,11906,3138,11854,3124,11493,3033,11120,2947,10980,2918e" filled="t" fillcolor="#FFFFFF" stroked="f">
                <v:path arrowok="t"/>
                <v:fill/>
              </v:shape>
              <v:shape style="position:absolute;left:9;top:2405;width:11896;height:1403" coordorigin="9,2405" coordsize="11896,1403" path="m5371,2405l4871,2411,4365,2425,3852,2446,3334,2474,2656,2523,1984,2583,1318,2655,659,2739,9,2832,9,3388,501,3307,999,3234,1503,3167,2012,3108,2526,3056,3044,3013,3392,2988,3924,2957,4449,2935,4967,2922,10980,2918,10737,2867,10342,2794,9936,2726,9520,2664,9094,2609,8659,2560,8214,2517,7760,2481,7298,2452,6828,2430,6349,2415,5864,2406,5371,2405e" filled="t" fillcolor="#FFFFFF" stroked="f">
                <v:path arrowok="t"/>
                <v:fill/>
              </v:shape>
              <v:shape style="position:absolute;left:2001;top:1543;width:1726;height:444" type="#_x0000_t75">
                <v:imagedata r:id="rId7" o:title=""/>
              </v:shape>
            </v:group>
            <v:group style="position:absolute;left:1535;top:1309;width:61;height:61" coordorigin="1535,1309" coordsize="61,61">
              <v:shape style="position:absolute;left:1535;top:1309;width:61;height:61" coordorigin="1535,1309" coordsize="61,61" path="m1569,1309l1546,1312,1535,1325,1535,1344,1536,1352,1541,1359,1547,1364,1553,1369,1561,1371,1569,1370,1577,1369,1584,1365,1589,1358,1594,1352,1596,1344,1595,1336,1594,1328,1590,1321,1583,1316,1577,1311,1569,1309e" filled="t" fillcolor="#3E4582" stroked="f">
                <v:path arrowok="t"/>
                <v:fill/>
              </v:shape>
            </v:group>
            <v:group style="position:absolute;left:1440;top:1134;width:251;height:134" coordorigin="1440,1134" coordsize="251,134">
              <v:shape style="position:absolute;left:1440;top:1134;width:251;height:134" coordorigin="1440,1134" coordsize="251,134" path="m1440,1134l1447,1268,1465,1259,1484,1252,1559,1236,1578,1235,1683,1235,1691,1208,1629,1172,1562,1150,1499,1139,1452,1134,1440,1134e" filled="t" fillcolor="#004990" stroked="f">
                <v:path arrowok="t"/>
                <v:fill/>
              </v:shape>
              <v:shape style="position:absolute;left:1440;top:1134;width:251;height:134" coordorigin="1440,1134" coordsize="251,134" path="m1683,1235l1578,1235,1598,1235,1617,1236,1638,1239,1658,1243,1679,1247,1683,1235e" filled="t" fillcolor="#004990" stroked="f">
                <v:path arrowok="t"/>
                <v:fill/>
              </v:shape>
            </v:group>
            <v:group style="position:absolute;left:1463;top:1276;width:224;height:335" coordorigin="1463,1276" coordsize="224,335">
              <v:shape style="position:absolute;left:1463;top:1276;width:224;height:335" coordorigin="1463,1276" coordsize="224,335" path="m1522,1284l1463,1306,1468,1600,1669,1611,1680,1410,1556,1410,1537,1405,1516,1388,1503,1372,1497,1357,1496,1334,1500,1314,1509,1297,1522,1284e" filled="t" fillcolor="#004990" stroked="f">
                <v:path arrowok="t"/>
                <v:fill/>
              </v:shape>
              <v:shape style="position:absolute;left:1463;top:1276;width:224;height:335" coordorigin="1463,1276" coordsize="224,335" path="m1595,1276l1635,1341,1632,1361,1576,1410,1556,1410,1680,1410,1686,1292,1626,1279,1607,1276,1595,1276e" filled="t" fillcolor="#004990" stroked="f">
                <v:path arrowok="t"/>
                <v:fill/>
              </v:shape>
            </v:group>
            <v:group style="position:absolute;left:1168;top:1167;width:256;height:470" coordorigin="1168,1167" coordsize="256,470">
              <v:shape style="position:absolute;left:1168;top:1167;width:256;height:470" coordorigin="1168,1167" coordsize="256,470" path="m1392,1167l1322,1175,1260,1194,1193,1227,1168,1246,1169,1250,1188,1308,1216,1387,1225,1411,1252,1489,1272,1546,1291,1606,1301,1637,1424,1637,1417,1168,1392,1167e" filled="t" fillcolor="#46C1BE" stroked="f">
                <v:path arrowok="t"/>
                <v:fill/>
              </v:shape>
            </v:group>
            <v:group style="position:absolute;left:1236;top:1286;width:170;height:220" coordorigin="1236,1286" coordsize="170,220">
              <v:shape style="position:absolute;left:1236;top:1286;width:170;height:220" coordorigin="1236,1286" coordsize="170,220" path="m1317,1286l1252,1315,1236,1352,1236,1373,1271,1428,1271,1428,1280,1436,1294,1458,1304,1480,1318,1496,1335,1505,1358,1505,1376,1500,1394,1484,1403,1468,1403,1466,1352,1466,1340,1465,1336,1456,1335,1452,1323,1425,1309,1407,1297,1396,1282,1387,1276,1375,1277,1358,1278,1348,1283,1339,1291,1332,1299,1326,1309,1323,1383,1323,1377,1314,1362,1299,1344,1289,1317,1286e" filled="t" fillcolor="#FFFFFF" stroked="f">
                <v:path arrowok="t"/>
                <v:fill/>
              </v:shape>
              <v:shape style="position:absolute;left:1236;top:1286;width:170;height:220" coordorigin="1236,1286" coordsize="170,220" path="m1376,1434l1366,1442,1365,1453,1364,1457,1362,1460,1359,1463,1356,1465,1352,1466,1403,1466,1407,1447,1399,1436,1376,1434e" filled="t" fillcolor="#FFFFFF" stroked="f">
                <v:path arrowok="t"/>
                <v:fill/>
              </v:shape>
              <v:shape style="position:absolute;left:1236;top:1286;width:170;height:220" coordorigin="1236,1286" coordsize="170,220" path="m1383,1323l1309,1323,1319,1325,1339,1333,1351,1350,1354,1369,1364,1378,1386,1375,1395,1365,1393,1354,1388,1333,1388,1332,1383,1323e" filled="t" fillcolor="#FFFFFF" stroked="f">
                <v:path arrowok="t"/>
                <v:fill/>
              </v:shape>
            </v:group>
            <v:group style="position:absolute;left:1696;top:1218;width:185;height:405" coordorigin="1696,1218" coordsize="185,405">
              <v:shape style="position:absolute;left:1696;top:1218;width:185;height:405" coordorigin="1696,1218" coordsize="185,405" path="m1721,1218l1696,1613,1876,1623,1882,1259,1721,1218e" filled="t" fillcolor="#46C1BE" stroked="f">
                <v:path arrowok="t"/>
                <v:fill/>
              </v:shape>
            </v:group>
            <v:group style="position:absolute;left:1316;top:1655;width:502;height:302" coordorigin="1316,1655" coordsize="502,302">
              <v:shape style="position:absolute;left:1316;top:1655;width:502;height:302" coordorigin="1316,1655" coordsize="502,302" path="m1818,1655l1316,1685,1322,1705,1328,1724,1344,1784,1360,1844,1377,1921,1384,1958,1735,1943,1745,1882,1762,1803,1782,1738,1808,1675,1818,1655e" filled="t" fillcolor="#46C1BE" stroked="f">
                <v:path arrowok="t"/>
                <v:fill/>
              </v:shape>
            </v:group>
            <v:group style="position:absolute;left:1450;top:1235;width:229;height:176" coordorigin="1450,1235" coordsize="229,176">
              <v:shape style="position:absolute;left:1450;top:1235;width:229;height:176" coordorigin="1450,1235" coordsize="229,176" path="m1606,1282l1524,1282,1510,1296,1500,1313,1495,1333,1499,1359,1554,1410,1572,1410,1593,1405,1610,1395,1625,1374,1627,1371,1561,1371,1553,1369,1547,1364,1541,1359,1536,1352,1535,1344,1535,1325,1546,1312,1569,1309,1628,1309,1622,1299,1610,1285,1606,1282e" filled="t" fillcolor="#FFFFFF" stroked="f">
                <v:path arrowok="t"/>
                <v:fill/>
              </v:shape>
              <v:shape style="position:absolute;left:1450;top:1235;width:229;height:176" coordorigin="1450,1235" coordsize="229,176" path="m1628,1309l1569,1309,1577,1311,1583,1316,1590,1321,1594,1328,1595,1336,1596,1344,1561,1371,1627,1371,1634,1356,1636,1340,1631,1316,1628,1309e" filled="t" fillcolor="#FFFFFF" stroked="f">
                <v:path arrowok="t"/>
                <v:fill/>
              </v:shape>
              <v:shape style="position:absolute;left:1450;top:1235;width:229;height:176" coordorigin="1450,1235" coordsize="229,176" path="m1587,1235l1511,1243,1454,1264,1450,1313,1467,1304,1485,1295,1509,1286,1523,1283,1524,1282,1606,1282,1604,1280,1600,1278,1595,1276,1678,1276,1627,1237,1607,1235,1587,1235e" filled="t" fillcolor="#FFFFFF" stroked="f">
                <v:path arrowok="t"/>
                <v:fill/>
              </v:shape>
              <v:shape style="position:absolute;left:1450;top:1235;width:229;height:176" coordorigin="1450,1235" coordsize="229,176" path="m1678,1276l1595,1276,1614,1277,1633,1280,1653,1283,1673,1288,1678,1276e" filled="t" fillcolor="#FFFFFF" stroked="f">
                <v:path arrowok="t"/>
                <v:fill/>
              </v:shape>
            </v:group>
            <v:group style="position:absolute;left:1316;top:1664;width:381;height:294" coordorigin="1316,1664" coordsize="381,294">
              <v:shape style="position:absolute;left:1316;top:1664;width:381;height:294" coordorigin="1316,1664" coordsize="381,294" path="m1697,1664l1316,1685,1322,1705,1328,1725,1344,1784,1360,1844,1377,1921,1384,1958,1397,1933,1440,1872,1499,1824,1568,1810,1624,1810,1639,1810,1691,1759,1691,1741,1688,1723,1686,1697,1690,1678,1697,1664e" filled="t" fillcolor="#004990" stroked="f">
                <v:path arrowok="t"/>
                <v:fill/>
              </v:shape>
              <v:shape style="position:absolute;left:1316;top:1664;width:381;height:294" coordorigin="1316,1664" coordsize="381,294" path="m1624,1810l1568,1810,1612,1811,1624,1810e" filled="t" fillcolor="#004990" stroked="f">
                <v:path arrowok="t"/>
                <v:fill/>
              </v:shape>
            </v:group>
            <v:group style="position:absolute;left:1699;top:1359;width:95;height:202" coordorigin="1699,1359" coordsize="95,202">
              <v:shape style="position:absolute;left:1699;top:1359;width:95;height:202" coordorigin="1699,1359" coordsize="95,202" path="m1712,1359l1699,1561,1746,1557,1765,1554,1785,1546,1794,1531,1794,1522,1793,1517,1780,1492,1776,1487,1712,1359e" filled="t" fillcolor="#004990" stroked="f">
                <v:path arrowok="t"/>
                <v:fill/>
              </v:shape>
            </v:group>
            <v:group style="position:absolute;left:2788;top:1553;width:130;height:171" coordorigin="2788,1553" coordsize="130,171">
              <v:shape style="position:absolute;left:2788;top:1553;width:130;height:171" coordorigin="2788,1553" coordsize="130,171" path="m2915,1553l2788,1553,2788,1724,2917,1724,2917,1693,2825,1693,2825,1651,2908,1651,2908,1622,2825,1622,2825,1585,2915,1585,2915,1553e" filled="t" fillcolor="#004990" stroked="f">
                <v:path arrowok="t"/>
                <v:fill/>
              </v:shape>
            </v:group>
            <v:group style="position:absolute;left:2944;top:1598;width:117;height:129" coordorigin="2944,1598" coordsize="117,129">
              <v:shape style="position:absolute;left:2944;top:1598;width:117;height:129" coordorigin="2944,1598" coordsize="117,129" path="m3053,1620l3013,1620,3023,1622,3018,1646,3000,1651,2970,1655,2956,1663,2947,1680,2946,1711,2962,1723,2987,1727,3007,1723,3024,1712,3057,1712,3057,1708,3057,1705,2984,1705,2974,1702,2974,1677,2984,1673,2995,1671,3005,1669,3017,1669,3023,1664,3055,1664,3053,1620e" filled="t" fillcolor="#004990" stroked="f">
                <v:path arrowok="t"/>
                <v:fill/>
              </v:shape>
              <v:shape style="position:absolute;left:2944;top:1598;width:117;height:129" coordorigin="2944,1598" coordsize="117,129" path="m3057,1712l3024,1712,3024,1716,3025,1720,3027,1724,3061,1724,3058,1719,3057,1712e" filled="t" fillcolor="#004990" stroked="f">
                <v:path arrowok="t"/>
                <v:fill/>
              </v:shape>
              <v:shape style="position:absolute;left:2944;top:1598;width:117;height:129" coordorigin="2944,1598" coordsize="117,129" path="m3055,1664l3023,1664,3023,1684,3022,1705,3057,1705,3057,1697,3055,1664e" filled="t" fillcolor="#004990" stroked="f">
                <v:path arrowok="t"/>
                <v:fill/>
              </v:shape>
              <v:shape style="position:absolute;left:2944;top:1598;width:117;height:129" coordorigin="2944,1598" coordsize="117,129" path="m2989,1598l2968,1604,2952,1617,2944,1639,2978,1639,2979,1625,2988,1620,3053,1620,3053,1616,3039,1604,3017,1599,2989,1598e" filled="t" fillcolor="#004990" stroked="f">
                <v:path arrowok="t"/>
                <v:fill/>
              </v:shape>
            </v:group>
            <v:group style="position:absolute;left:3090;top:1597;width:80;height:127" coordorigin="3090,1597" coordsize="80,127">
              <v:shape style="position:absolute;left:3090;top:1597;width:80;height:127" coordorigin="3090,1597" coordsize="80,127" path="m3122,1601l3090,1601,3090,1724,3124,1724,3125,1654,3135,1636,3157,1629,3169,1629,3169,1623,3122,1623,3122,1601e" filled="t" fillcolor="#004990" stroked="f">
                <v:path arrowok="t"/>
                <v:fill/>
              </v:shape>
              <v:shape style="position:absolute;left:3090;top:1597;width:80;height:127" coordorigin="3090,1597" coordsize="80,127" path="m3169,1629l3161,1629,3166,1629,3169,1630,3169,1629e" filled="t" fillcolor="#004990" stroked="f">
                <v:path arrowok="t"/>
                <v:fill/>
              </v:shape>
              <v:shape style="position:absolute;left:3090;top:1597;width:80;height:127" coordorigin="3090,1597" coordsize="80,127" path="m3164,1597l3154,1598,3135,1607,3122,1623,3169,1623,3169,1598,3167,1598,3164,1597e" filled="t" fillcolor="#004990" stroked="f">
                <v:path arrowok="t"/>
                <v:fill/>
              </v:shape>
            </v:group>
            <v:group style="position:absolute;left:3278;top:1553;width:144;height:171" coordorigin="3278,1553" coordsize="144,171">
              <v:shape style="position:absolute;left:3278;top:1553;width:144;height:171" coordorigin="3278,1553" coordsize="144,171" path="m3316,1553l3278,1553,3278,1724,3316,1724,3316,1651,3422,1651,3422,1619,3316,1619,3316,1553e" filled="t" fillcolor="#004990" stroked="f">
                <v:path arrowok="t"/>
                <v:fill/>
              </v:shape>
              <v:shape style="position:absolute;left:3278;top:1553;width:144;height:171" coordorigin="3278,1553" coordsize="144,171" path="m3422,1651l3385,1651,3385,1724,3422,1724,3422,1651e" filled="t" fillcolor="#004990" stroked="f">
                <v:path arrowok="t"/>
                <v:fill/>
              </v:shape>
              <v:shape style="position:absolute;left:3278;top:1553;width:144;height:171" coordorigin="3278,1553" coordsize="144,171" path="m3422,1553l3385,1553,3385,1619,3422,1619,3422,1553e" filled="t" fillcolor="#004990" stroked="f">
                <v:path arrowok="t"/>
                <v:fill/>
              </v:shape>
            </v:group>
            <v:group style="position:absolute;left:3456;top:1597;width:125;height:130" coordorigin="3456,1597" coordsize="125,130">
              <v:shape style="position:absolute;left:3456;top:1597;width:125;height:130" coordorigin="3456,1597" coordsize="125,130" path="m3518,1597l3465,1627,3456,1678,3464,1699,3477,1714,3497,1724,3521,1727,3542,1724,3559,1714,3568,1702,3518,1702,3503,1698,3492,1682,3489,1657,3493,1640,3508,1630,3536,1629,3574,1629,3574,1627,3560,1611,3542,1601,3518,1597e" filled="t" fillcolor="#004990" stroked="f">
                <v:path arrowok="t"/>
                <v:fill/>
              </v:shape>
              <v:shape style="position:absolute;left:3456;top:1597;width:125;height:130" coordorigin="3456,1597" coordsize="125,130" path="m3574,1629l3536,1629,3545,1647,3547,1674,3539,1694,3518,1702,3568,1702,3571,1698,3579,1676,3581,1648,3574,1629e" filled="t" fillcolor="#004990" stroked="f">
                <v:path arrowok="t"/>
                <v:fill/>
              </v:shape>
            </v:group>
            <v:group style="position:absolute;left:3609;top:1599;width:106;height:128" coordorigin="3609,1599" coordsize="106,128">
              <v:shape style="position:absolute;left:3609;top:1599;width:106;height:128" coordorigin="3609,1599" coordsize="106,128" path="m3637,1684l3609,1702,3623,1717,3643,1725,3668,1727,3687,1724,3703,1715,3709,1705,3650,1705,3637,1699,3637,1684e" filled="t" fillcolor="#004990" stroked="f">
                <v:path arrowok="t"/>
                <v:fill/>
              </v:shape>
              <v:shape style="position:absolute;left:3609;top:1599;width:106;height:128" coordorigin="3609,1599" coordsize="106,128" path="m3642,1599l3625,1607,3614,1624,3612,1652,3628,1664,3677,1678,3685,1689,3685,1701,3673,1705,3709,1705,3713,1697,3715,1669,3700,1656,3677,1649,3652,1643,3642,1631,3642,1621,3653,1620,3710,1620,3708,1615,3693,1605,3671,1600,3642,1599e" filled="t" fillcolor="#004990" stroked="f">
                <v:path arrowok="t"/>
                <v:fill/>
              </v:shape>
              <v:shape style="position:absolute;left:3609;top:1599;width:106;height:128" coordorigin="3609,1599" coordsize="106,128" path="m3710,1620l3673,1620,3683,1623,3684,1637,3715,1632,3710,1620e" filled="t" fillcolor="#004990" stroked="f">
                <v:path arrowok="t"/>
                <v:fill/>
              </v:shape>
            </v:group>
            <v:group style="position:absolute;left:3746;top:1597;width:125;height:170" coordorigin="3746,1597" coordsize="125,170">
              <v:shape style="position:absolute;left:3746;top:1597;width:125;height:170" coordorigin="3746,1597" coordsize="125,170" path="m3778,1601l3746,1601,3746,1768,3780,1768,3780,1709,3855,1709,3861,1702,3803,1701,3789,1693,3782,1674,3781,1644,3793,1630,3819,1625,3862,1625,3857,1616,3778,1616,3778,1601e" filled="t" fillcolor="#004990" stroked="f">
                <v:path arrowok="t"/>
                <v:fill/>
              </v:shape>
              <v:shape style="position:absolute;left:3746;top:1597;width:125;height:170" coordorigin="3746,1597" coordsize="125,170" path="m3855,1709l3780,1709,3788,1717,3805,1724,3830,1726,3848,1717,3855,1709e" filled="t" fillcolor="#004990" stroked="f">
                <v:path arrowok="t"/>
                <v:fill/>
              </v:shape>
              <v:shape style="position:absolute;left:3746;top:1597;width:125;height:170" coordorigin="3746,1597" coordsize="125,170" path="m3862,1625l3819,1625,3834,1640,3838,1663,3836,1677,3826,1695,3803,1701,3861,1701,3869,1680,3871,1654,3866,1632,3862,1625e" filled="t" fillcolor="#004990" stroked="f">
                <v:path arrowok="t"/>
                <v:fill/>
              </v:shape>
              <v:shape style="position:absolute;left:3746;top:1597;width:125;height:170" coordorigin="3746,1597" coordsize="125,170" path="m3814,1597l3794,1602,3779,1616,3857,1616,3855,1614,3838,1602,3814,1597e" filled="t" fillcolor="#004990" stroked="f">
                <v:path arrowok="t"/>
                <v:fill/>
              </v:shape>
            </v:group>
            <v:group style="position:absolute;left:3900;top:1553;width:34;height:171" coordorigin="3900,1553" coordsize="34,171">
              <v:shape style="position:absolute;left:3900;top:1553;width:34;height:171" coordorigin="3900,1553" coordsize="34,171" path="m3934,1553l3900,1553,3900,1581,3934,1581,3934,1553e" filled="t" fillcolor="#004990" stroked="f">
                <v:path arrowok="t"/>
                <v:fill/>
              </v:shape>
              <v:shape style="position:absolute;left:3900;top:1553;width:34;height:171" coordorigin="3900,1553" coordsize="34,171" path="m3934,1601l3900,1601,3900,1724,3934,1724,3934,1601e" filled="t" fillcolor="#004990" stroked="f">
                <v:path arrowok="t"/>
                <v:fill/>
              </v:shape>
            </v:group>
            <v:group style="position:absolute;left:3956;top:1564;width:79;height:162" coordorigin="3956,1564" coordsize="79,162">
              <v:shape style="position:absolute;left:3956;top:1564;width:79;height:162" coordorigin="3956,1564" coordsize="79,162" path="m4010,1623l3976,1623,3978,1708,3992,1722,4015,1726,4022,1726,4029,1725,4035,1724,4035,1699,4013,1699,4010,1696,4010,1623e" filled="t" fillcolor="#004990" stroked="f">
                <v:path arrowok="t"/>
                <v:fill/>
              </v:shape>
              <v:shape style="position:absolute;left:3956;top:1564;width:79;height:162" coordorigin="3956,1564" coordsize="79,162" path="m4035,1698l4031,1699,4028,1699,4035,1699,4035,1698e" filled="t" fillcolor="#004990" stroked="f">
                <v:path arrowok="t"/>
                <v:fill/>
              </v:shape>
              <v:shape style="position:absolute;left:3956;top:1564;width:79;height:162" coordorigin="3956,1564" coordsize="79,162" path="m4035,1601l3956,1601,3956,1623,4035,1623,4035,1601e" filled="t" fillcolor="#004990" stroked="f">
                <v:path arrowok="t"/>
                <v:fill/>
              </v:shape>
              <v:shape style="position:absolute;left:3956;top:1564;width:79;height:162" coordorigin="3956,1564" coordsize="79,162" path="m4010,1564l3976,1564,3976,1601,4010,1601,4010,1564e" filled="t" fillcolor="#004990" stroked="f">
                <v:path arrowok="t"/>
                <v:fill/>
              </v:shape>
            </v:group>
            <v:group style="position:absolute;left:4059;top:1598;width:117;height:129" coordorigin="4059,1598" coordsize="117,129">
              <v:shape style="position:absolute;left:4059;top:1598;width:117;height:129" coordorigin="4059,1598" coordsize="117,129" path="m4167,1620l4127,1620,4137,1622,4132,1646,4114,1651,4084,1655,4070,1663,4061,1680,4061,1711,4077,1723,4101,1727,4122,1723,4139,1712,4172,1712,4171,1708,4171,1705,4099,1705,4089,1702,4089,1677,4098,1673,4109,1671,4120,1669,4131,1669,4137,1664,4170,1664,4167,1620e" filled="t" fillcolor="#004990" stroked="f">
                <v:path arrowok="t"/>
                <v:fill/>
              </v:shape>
              <v:shape style="position:absolute;left:4059;top:1598;width:117;height:129" coordorigin="4059,1598" coordsize="117,129" path="m4172,1712l4139,1712,4139,1716,4140,1720,4141,1724,4175,1724,4172,1719,4172,1712e" filled="t" fillcolor="#004990" stroked="f">
                <v:path arrowok="t"/>
                <v:fill/>
              </v:shape>
              <v:shape style="position:absolute;left:4059;top:1598;width:117;height:129" coordorigin="4059,1598" coordsize="117,129" path="m4170,1664l4137,1664,4137,1684,4136,1705,4171,1705,4171,1697,4170,1664e" filled="t" fillcolor="#004990" stroked="f">
                <v:path arrowok="t"/>
                <v:fill/>
              </v:shape>
              <v:shape style="position:absolute;left:4059;top:1598;width:117;height:129" coordorigin="4059,1598" coordsize="117,129" path="m4104,1598l4082,1604,4066,1617,4059,1639,4093,1639,4094,1625,4102,1620,4167,1620,4167,1616,4153,1604,4131,1599,4104,1598e" filled="t" fillcolor="#004990" stroked="f">
                <v:path arrowok="t"/>
                <v:fill/>
              </v:shape>
            </v:group>
            <v:group style="position:absolute;left:4221;top:1553;width:2;height:171" coordorigin="4221,1553" coordsize="2,171">
              <v:shape style="position:absolute;left:4221;top:1553;width:2;height:171" coordorigin="4221,1553" coordsize="0,171" path="m4221,1553l4221,1724e" filled="f" stroked="t" strokeweight="1.797pt" strokecolor="#004990">
                <v:path arrowok="t"/>
              </v:shape>
            </v:group>
            <v:group style="position:absolute;left:2011;top:1260;width:89;height:171" coordorigin="2011,1260" coordsize="89,171">
              <v:shape style="position:absolute;left:2011;top:1260;width:89;height:171" coordorigin="2011,1260" coordsize="89,171" path="m2099,1291l2062,1291,2062,1430,2099,1430,2099,1291e" filled="t" fillcolor="#004990" stroked="f">
                <v:path arrowok="t"/>
                <v:fill/>
              </v:shape>
              <v:shape style="position:absolute;left:2011;top:1260;width:89;height:171" coordorigin="2011,1260" coordsize="89,171" path="m2151,1260l2011,1260,2011,1291,2151,1291,2151,1260e" filled="t" fillcolor="#004990" stroked="f">
                <v:path arrowok="t"/>
                <v:fill/>
              </v:shape>
            </v:group>
            <v:group style="position:absolute;left:2168;top:1260;width:116;height:171" coordorigin="2168,1260" coordsize="116,171">
              <v:shape style="position:absolute;left:2168;top:1260;width:116;height:171" coordorigin="2168,1260" coordsize="116,171" path="m2202,1260l2168,1260,2168,1430,2202,1430,2202,1359,2210,1337,2228,1330,2280,1330,2278,1324,2202,1324,2202,1260e" filled="t" fillcolor="#004990" stroked="f">
                <v:path arrowok="t"/>
                <v:fill/>
              </v:shape>
              <v:shape style="position:absolute;left:2168;top:1260;width:116;height:171" coordorigin="2168,1260" coordsize="116,171" path="m2280,1330l2244,1330,2250,1340,2250,1430,2284,1430,2284,1343,2280,1330e" filled="t" fillcolor="#004990" stroked="f">
                <v:path arrowok="t"/>
                <v:fill/>
              </v:shape>
              <v:shape style="position:absolute;left:2168;top:1260;width:116;height:171" coordorigin="2168,1260" coordsize="116,171" path="m2238,1303l2219,1309,2203,1324,2278,1324,2278,1322,2264,1308,2238,1303e" filled="t" fillcolor="#004990" stroked="f">
                <v:path arrowok="t"/>
                <v:fill/>
              </v:shape>
            </v:group>
            <v:group style="position:absolute;left:2306;top:1305;width:123;height:128" coordorigin="2306,1305" coordsize="123,128">
              <v:shape style="position:absolute;left:2306;top:1305;width:123;height:128" coordorigin="2306,1305" coordsize="123,128" path="m2356,1305l2335,1312,2319,1327,2309,1346,2306,1369,2309,1390,2318,1408,2333,1422,2354,1430,2381,1433,2401,1426,2416,1413,2418,1408,2384,1408,2365,1408,2347,1399,2340,1377,2429,1368,2427,1355,2340,1355,2340,1346,2346,1329,2416,1329,2403,1317,2383,1307,2356,1305e" filled="t" fillcolor="#004990" stroked="f">
                <v:path arrowok="t"/>
                <v:fill/>
              </v:shape>
              <v:shape style="position:absolute;left:2306;top:1305;width:123;height:128" coordorigin="2306,1305" coordsize="123,128" path="m2427,1392l2397,1392,2395,1400,2384,1408,2418,1408,2427,1392e" filled="t" fillcolor="#004990" stroked="f">
                <v:path arrowok="t"/>
                <v:fill/>
              </v:shape>
              <v:shape style="position:absolute;left:2306;top:1305;width:123;height:128" coordorigin="2306,1305" coordsize="123,128" path="m2416,1329l2384,1329,2392,1338,2395,1355,2427,1355,2426,1348,2417,1331,2416,1329e" filled="t" fillcolor="#004990" stroked="f">
                <v:path arrowok="t"/>
                <v:fill/>
              </v:shape>
            </v:group>
            <v:group style="position:absolute;left:2522;top:1260;width:144;height:171" coordorigin="2522,1260" coordsize="144,171">
              <v:shape style="position:absolute;left:2522;top:1260;width:144;height:171" coordorigin="2522,1260" coordsize="144,171" path="m2614,1260l2522,1260,2522,1430,2560,1430,2560,1364,2655,1364,2654,1362,2637,1350,2652,1339,2654,1337,2560,1337,2560,1289,2659,1289,2655,1278,2638,1265,2614,1260e" filled="t" fillcolor="#004990" stroked="f">
                <v:path arrowok="t"/>
                <v:fill/>
              </v:shape>
              <v:shape style="position:absolute;left:2522;top:1260;width:144;height:171" coordorigin="2522,1260" coordsize="144,171" path="m2655,1364l2616,1364,2623,1371,2626,1391,2628,1412,2632,1430,2666,1424,2663,1405,2661,1382,2655,1364e" filled="t" fillcolor="#004990" stroked="f">
                <v:path arrowok="t"/>
                <v:fill/>
              </v:shape>
              <v:shape style="position:absolute;left:2522;top:1260;width:144;height:171" coordorigin="2522,1260" coordsize="144,171" path="m2659,1289l2618,1289,2627,1296,2627,1330,2618,1337,2654,1337,2661,1322,2663,1297,2659,1289e" filled="t" fillcolor="#004990" stroked="f">
                <v:path arrowok="t"/>
                <v:fill/>
              </v:shape>
            </v:group>
            <v:group style="position:absolute;left:2691;top:1303;width:125;height:130" coordorigin="2691,1303" coordsize="125,130">
              <v:shape style="position:absolute;left:2691;top:1303;width:125;height:130" coordorigin="2691,1303" coordsize="125,130" path="m2753,1303l2700,1334,2691,1384,2698,1405,2712,1420,2731,1430,2756,1434,2776,1430,2793,1420,2803,1408,2753,1408,2738,1404,2726,1388,2723,1363,2728,1347,2742,1336,2771,1335,2809,1335,2808,1333,2795,1317,2776,1307,2753,1303e" filled="t" fillcolor="#004990" stroked="f">
                <v:path arrowok="t"/>
                <v:fill/>
              </v:shape>
              <v:shape style="position:absolute;left:2691;top:1303;width:125;height:130" coordorigin="2691,1303" coordsize="125,130" path="m2809,1335l2771,1335,2780,1353,2782,1380,2774,1400,2753,1408,2803,1408,2806,1404,2814,1383,2816,1354,2809,1335e" filled="t" fillcolor="#004990" stroked="f">
                <v:path arrowok="t"/>
                <v:fill/>
              </v:shape>
            </v:group>
            <v:group style="position:absolute;left:2826;top:1307;width:127;height:167" coordorigin="2826,1307" coordsize="127,167">
              <v:shape style="position:absolute;left:2826;top:1307;width:127;height:167" coordorigin="2826,1307" coordsize="127,167" path="m2838,1445l2838,1473,2845,1473,2852,1474,2872,1473,2890,1464,2901,1446,2851,1446,2845,1445,2838,1445e" filled="t" fillcolor="#004990" stroked="f">
                <v:path arrowok="t"/>
                <v:fill/>
              </v:shape>
              <v:shape style="position:absolute;left:2826;top:1307;width:127;height:167" coordorigin="2826,1307" coordsize="127,167" path="m2863,1307l2826,1307,2870,1423,2874,1432,2870,1445,2858,1446,2851,1446,2901,1446,2902,1446,2922,1391,2891,1391,2863,1307e" filled="t" fillcolor="#004990" stroked="f">
                <v:path arrowok="t"/>
                <v:fill/>
              </v:shape>
              <v:shape style="position:absolute;left:2826;top:1307;width:127;height:167" coordorigin="2826,1307" coordsize="127,167" path="m2953,1307l2918,1307,2891,1391,2922,1391,2953,1307e" filled="t" fillcolor="#004990" stroked="f">
                <v:path arrowok="t"/>
                <v:fill/>
              </v:shape>
            </v:group>
            <v:group style="position:absolute;left:2965;top:1304;width:117;height:129" coordorigin="2965,1304" coordsize="117,129">
              <v:shape style="position:absolute;left:2965;top:1304;width:117;height:129" coordorigin="2965,1304" coordsize="117,129" path="m3073,1326l3033,1326,3043,1328,3038,1352,3020,1357,2991,1362,2976,1369,2967,1387,2967,1417,2983,1430,3007,1433,3028,1429,3045,1418,3078,1418,3077,1414,3077,1411,3005,1411,2995,1408,2995,1383,3004,1379,3015,1377,3026,1375,3037,1375,3043,1370,3076,1370,3073,1326e" filled="t" fillcolor="#004990" stroked="f">
                <v:path arrowok="t"/>
                <v:fill/>
              </v:shape>
              <v:shape style="position:absolute;left:2965;top:1304;width:117;height:129" coordorigin="2965,1304" coordsize="117,129" path="m3078,1418l3045,1418,3045,1422,3046,1426,3047,1430,3081,1430,3078,1425,3078,1418e" filled="t" fillcolor="#004990" stroked="f">
                <v:path arrowok="t"/>
                <v:fill/>
              </v:shape>
              <v:shape style="position:absolute;left:2965;top:1304;width:117;height:129" coordorigin="2965,1304" coordsize="117,129" path="m3076,1370l3043,1370,3043,1390,3042,1411,3077,1411,3077,1403,3076,1370e" filled="t" fillcolor="#004990" stroked="f">
                <v:path arrowok="t"/>
                <v:fill/>
              </v:shape>
              <v:shape style="position:absolute;left:2965;top:1304;width:117;height:129" coordorigin="2965,1304" coordsize="117,129" path="m3010,1304l2988,1310,2972,1323,2965,1345,2999,1345,3000,1331,3008,1326,3073,1326,3073,1323,3059,1311,3037,1305,3010,1304e" filled="t" fillcolor="#004990" stroked="f">
                <v:path arrowok="t"/>
                <v:fill/>
              </v:shape>
            </v:group>
            <v:group style="position:absolute;left:3123;top:1260;width:2;height:171" coordorigin="3123,1260" coordsize="2,171">
              <v:shape style="position:absolute;left:3123;top:1260;width:2;height:171" coordorigin="3123,1260" coordsize="0,171" path="m3123,1260l3123,1430e" filled="f" stroked="t" strokeweight="1.797pt" strokecolor="#004990">
                <v:path arrowok="t"/>
              </v:shape>
            </v:group>
            <v:group style="position:absolute;left:3222;top:1260;width:154;height:171" coordorigin="3222,1260" coordsize="154,171">
              <v:shape style="position:absolute;left:3222;top:1260;width:154;height:171" coordorigin="3222,1260" coordsize="154,171" path="m3260,1260l3222,1260,3277,1430,3320,1430,3336,1380,3298,1380,3260,1260e" filled="t" fillcolor="#004990" stroked="f">
                <v:path arrowok="t"/>
                <v:fill/>
              </v:shape>
              <v:shape style="position:absolute;left:3222;top:1260;width:154;height:171" coordorigin="3222,1260" coordsize="154,171" path="m3376,1260l3337,1260,3299,1380,3336,1380,3376,1260e" filled="t" fillcolor="#004990" stroked="f">
                <v:path arrowok="t"/>
                <v:fill/>
              </v:shape>
            </v:group>
            <v:group style="position:absolute;left:3390;top:1260;width:34;height:171" coordorigin="3390,1260" coordsize="34,171">
              <v:shape style="position:absolute;left:3390;top:1260;width:34;height:171" coordorigin="3390,1260" coordsize="34,171" path="m3424,1260l3390,1260,3390,1288,3424,1288,3424,1260e" filled="t" fillcolor="#004990" stroked="f">
                <v:path arrowok="t"/>
                <v:fill/>
              </v:shape>
              <v:shape style="position:absolute;left:3390;top:1260;width:34;height:171" coordorigin="3390,1260" coordsize="34,171" path="m3424,1307l3390,1307,3390,1430,3424,1430,3424,1307e" filled="t" fillcolor="#004990" stroked="f">
                <v:path arrowok="t"/>
                <v:fill/>
              </v:shape>
            </v:group>
            <v:group style="position:absolute;left:3449;top:1306;width:122;height:125" coordorigin="3449,1306" coordsize="122,125">
              <v:shape style="position:absolute;left:3449;top:1306;width:122;height:125" coordorigin="3449,1306" coordsize="122,125" path="m3492,1306l3473,1315,3460,1330,3451,1351,3449,1377,3453,1396,3463,1411,3480,1423,3502,1429,3532,1431,3550,1421,3563,1405,3564,1403,3522,1403,3495,1403,3485,1385,3483,1358,3491,1338,3511,1329,3562,1329,3558,1323,3543,1313,3520,1307,3492,1306e" filled="t" fillcolor="#004990" stroked="f">
                <v:path arrowok="t"/>
                <v:fill/>
              </v:shape>
              <v:shape style="position:absolute;left:3449;top:1306;width:122;height:125" coordorigin="3449,1306" coordsize="122,125" path="m3570,1383l3535,1393,3522,1403,3564,1403,3570,1383e" filled="t" fillcolor="#004990" stroked="f">
                <v:path arrowok="t"/>
                <v:fill/>
              </v:shape>
              <v:shape style="position:absolute;left:3449;top:1306;width:122;height:125" coordorigin="3449,1306" coordsize="122,125" path="m3562,1329l3525,1329,3534,1336,3536,1350,3567,1339,3562,1329e" filled="t" fillcolor="#004990" stroked="f">
                <v:path arrowok="t"/>
                <v:fill/>
              </v:shape>
            </v:group>
            <v:group style="position:absolute;left:3580;top:1270;width:79;height:162" coordorigin="3580,1270" coordsize="79,162">
              <v:shape style="position:absolute;left:3580;top:1270;width:79;height:162" coordorigin="3580,1270" coordsize="79,162" path="m3634,1329l3600,1329,3602,1414,3616,1428,3639,1432,3646,1432,3653,1431,3659,1430,3659,1405,3637,1405,3634,1402,3634,1329e" filled="t" fillcolor="#004990" stroked="f">
                <v:path arrowok="t"/>
                <v:fill/>
              </v:shape>
              <v:shape style="position:absolute;left:3580;top:1270;width:79;height:162" coordorigin="3580,1270" coordsize="79,162" path="m3659,1404l3655,1405,3652,1405,3659,1405,3659,1404e" filled="t" fillcolor="#004990" stroked="f">
                <v:path arrowok="t"/>
                <v:fill/>
              </v:shape>
              <v:shape style="position:absolute;left:3580;top:1270;width:79;height:162" coordorigin="3580,1270" coordsize="79,162" path="m3659,1307l3580,1307,3580,1329,3659,1329,3659,1307e" filled="t" fillcolor="#004990" stroked="f">
                <v:path arrowok="t"/>
                <v:fill/>
              </v:shape>
              <v:shape style="position:absolute;left:3580;top:1270;width:79;height:162" coordorigin="3580,1270" coordsize="79,162" path="m3634,1270l3600,1270,3600,1307,3634,1307,3634,1270e" filled="t" fillcolor="#004990" stroked="f">
                <v:path arrowok="t"/>
                <v:fill/>
              </v:shape>
            </v:group>
            <v:group style="position:absolute;left:3674;top:1303;width:125;height:130" coordorigin="3674,1303" coordsize="125,130">
              <v:shape style="position:absolute;left:3674;top:1303;width:125;height:130" coordorigin="3674,1303" coordsize="125,130" path="m3737,1303l3684,1334,3674,1384,3682,1405,3696,1420,3715,1430,3740,1434,3760,1430,3777,1420,3787,1408,3737,1408,3722,1404,3710,1388,3707,1363,3712,1347,3726,1336,3755,1335,3793,1335,3792,1333,3779,1317,3760,1307,3737,1303e" filled="t" fillcolor="#004990" stroked="f">
                <v:path arrowok="t"/>
                <v:fill/>
              </v:shape>
              <v:shape style="position:absolute;left:3674;top:1303;width:125;height:130" coordorigin="3674,1303" coordsize="125,130" path="m3793,1335l3755,1335,3764,1353,3766,1380,3757,1400,3737,1408,3787,1408,3790,1404,3797,1383,3800,1354,3793,1335e" filled="t" fillcolor="#004990" stroked="f">
                <v:path arrowok="t"/>
                <v:fill/>
              </v:shape>
            </v:group>
            <v:group style="position:absolute;left:3824;top:1303;width:80;height:127" coordorigin="3824,1303" coordsize="80,127">
              <v:shape style="position:absolute;left:3824;top:1303;width:80;height:127" coordorigin="3824,1303" coordsize="80,127" path="m3857,1307l3824,1307,3824,1430,3858,1430,3860,1360,3870,1342,3892,1335,3904,1335,3904,1330,3857,1330,3857,1307e" filled="t" fillcolor="#004990" stroked="f">
                <v:path arrowok="t"/>
                <v:fill/>
              </v:shape>
              <v:shape style="position:absolute;left:3824;top:1303;width:80;height:127" coordorigin="3824,1303" coordsize="80,127" path="m3904,1335l3896,1335,3901,1335,3904,1336,3904,1335e" filled="t" fillcolor="#004990" stroked="f">
                <v:path arrowok="t"/>
                <v:fill/>
              </v:shape>
              <v:shape style="position:absolute;left:3824;top:1303;width:80;height:127" coordorigin="3824,1303" coordsize="80,127" path="m3899,1303l3889,1304,3870,1313,3857,1330,3904,1330,3904,1305,3902,1304,3899,1303e" filled="t" fillcolor="#004990" stroked="f">
                <v:path arrowok="t"/>
                <v:fill/>
              </v:shape>
            </v:group>
            <v:group style="position:absolute;left:3920;top:1260;width:34;height:171" coordorigin="3920,1260" coordsize="34,171">
              <v:shape style="position:absolute;left:3920;top:1260;width:34;height:171" coordorigin="3920,1260" coordsize="34,171" path="m3954,1260l3920,1260,3920,1288,3954,1288,3954,1260e" filled="t" fillcolor="#004990" stroked="f">
                <v:path arrowok="t"/>
                <v:fill/>
              </v:shape>
              <v:shape style="position:absolute;left:3920;top:1260;width:34;height:171" coordorigin="3920,1260" coordsize="34,171" path="m3954,1307l3920,1307,3920,1430,3954,1430,3954,1307e" filled="t" fillcolor="#004990" stroked="f">
                <v:path arrowok="t"/>
                <v:fill/>
              </v:shape>
            </v:group>
            <v:group style="position:absolute;left:3981;top:1304;width:117;height:129" coordorigin="3981,1304" coordsize="117,129">
              <v:shape style="position:absolute;left:3981;top:1304;width:117;height:129" coordorigin="3981,1304" coordsize="117,129" path="m4090,1326l4049,1326,4059,1328,4055,1352,4037,1357,4007,1362,3992,1369,3984,1387,3983,1417,3999,1430,4024,1433,4044,1429,4061,1418,4094,1418,4093,1414,4093,1411,4021,1411,4011,1408,4011,1383,4021,1379,4031,1377,4042,1375,4054,1375,4059,1370,4092,1370,4090,1326e" filled="t" fillcolor="#004990" stroked="f">
                <v:path arrowok="t"/>
                <v:fill/>
              </v:shape>
              <v:shape style="position:absolute;left:3981;top:1304;width:117;height:129" coordorigin="3981,1304" coordsize="117,129" path="m4094,1418l4061,1418,4061,1422,4062,1426,4063,1430,4098,1430,4095,1425,4094,1418e" filled="t" fillcolor="#004990" stroked="f">
                <v:path arrowok="t"/>
                <v:fill/>
              </v:shape>
              <v:shape style="position:absolute;left:3981;top:1304;width:117;height:129" coordorigin="3981,1304" coordsize="117,129" path="m4092,1370l4059,1370,4059,1390,4058,1411,4093,1411,4093,1403,4092,1370e" filled="t" fillcolor="#004990" stroked="f">
                <v:path arrowok="t"/>
                <v:fill/>
              </v:shape>
              <v:shape style="position:absolute;left:3981;top:1304;width:117;height:129" coordorigin="3981,1304" coordsize="117,129" path="m4026,1304l4005,1310,3988,1323,3981,1345,4015,1345,4016,1331,4025,1326,4090,1326,4090,1323,4076,1311,4054,1305,4026,1304e" filled="t" fillcolor="#004990" stroked="f">
                <v:path arrowok="t"/>
                <v:fill/>
              </v:shape>
            </v:group>
            <v:group style="position:absolute;left:4121;top:1303;width:116;height:127" coordorigin="4121,1303" coordsize="116,127">
              <v:shape style="position:absolute;left:4121;top:1303;width:116;height:127" coordorigin="4121,1303" coordsize="116,127" path="m4154,1307l4121,1307,4121,1430,4155,1430,4155,1359,4163,1337,4182,1330,4233,1330,4231,1324,4154,1324,4154,1307e" filled="t" fillcolor="#004990" stroked="f">
                <v:path arrowok="t"/>
                <v:fill/>
              </v:shape>
              <v:shape style="position:absolute;left:4121;top:1303;width:116;height:127" coordorigin="4121,1303" coordsize="116,127" path="m4233,1330l4197,1330,4203,1340,4203,1430,4237,1430,4237,1342,4233,1330e" filled="t" fillcolor="#004990" stroked="f">
                <v:path arrowok="t"/>
                <v:fill/>
              </v:shape>
              <v:shape style="position:absolute;left:4121;top:1303;width:116;height:127" coordorigin="4121,1303" coordsize="116,127" path="m4189,1303l4170,1309,4154,1324,4231,1324,4231,1321,4216,1308,4189,1303e" filled="t" fillcolor="#004990" stroked="f">
                <v:path arrowok="t"/>
                <v:fill/>
              </v:shape>
            </v:group>
            <v:group style="position:absolute;left:5501;top:1152;width:189;height:214" coordorigin="5501,1152" coordsize="189,214">
              <v:shape style="position:absolute;left:5501;top:1152;width:189;height:214" coordorigin="5501,1152" coordsize="189,214" path="m5534,1152l5523,1152,5517,1156,5501,1270,5630,1329,5633,1331,5636,1334,5646,1342,5653,1354,5654,1366,5660,1363,5667,1362,5689,1362,5689,1361,5687,1357,5549,1163,5546,1160,5543,1158,5543,1157,5542,1156,5538,1154,5534,1152e" filled="t" fillcolor="#DC205E" stroked="f">
                <v:path arrowok="t"/>
                <v:fill/>
              </v:shape>
              <v:shape style="position:absolute;left:5501;top:1152;width:189;height:214" coordorigin="5501,1152" coordsize="189,214" path="m5689,1362l5679,1362,5685,1363,5691,1365,5689,1362e" filled="t" fillcolor="#DC205E" stroked="f">
                <v:path arrowok="t"/>
                <v:fill/>
              </v:shape>
            </v:group>
            <v:group style="position:absolute;left:5520;top:1535;width:189;height:214" coordorigin="5520,1535" coordsize="189,214">
              <v:shape style="position:absolute;left:5520;top:1535;width:189;height:214" coordorigin="5520,1535" coordsize="189,214" path="m5520,1536l5660,1735,5667,1743,5668,1744,5669,1745,5673,1747,5676,1748,5687,1748,5709,1631,5581,1572,5577,1570,5564,1559,5558,1547,5557,1539,5531,1539,5525,1538,5520,1536e" filled="t" fillcolor="#2AB673" stroked="f">
                <v:path arrowok="t"/>
                <v:fill/>
              </v:shape>
              <v:shape style="position:absolute;left:5520;top:1535;width:189;height:214" coordorigin="5520,1535" coordsize="189,214" path="m5556,1535l5550,1537,5544,1539,5557,1539,5556,1535e" filled="t" fillcolor="#2AB673" stroked="f">
                <v:path arrowok="t"/>
                <v:fill/>
              </v:shape>
            </v:group>
            <v:group style="position:absolute;left:5382;top:1227;width:255;height:126" coordorigin="5382,1227" coordsize="255,126">
              <v:shape style="position:absolute;left:5382;top:1227;width:255;height:126" coordorigin="5382,1227" coordsize="255,126" path="m5635,1333l5566,1333,5570,1333,5574,1334,5587,1336,5598,1343,5605,1353,5609,1348,5614,1343,5625,1337,5631,1335,5636,1334,5635,1333e" filled="t" fillcolor="#9E2064" stroked="f">
                <v:path arrowok="t"/>
                <v:fill/>
              </v:shape>
              <v:shape style="position:absolute;left:5382;top:1227;width:255;height:126" coordorigin="5382,1227" coordsize="255,126" path="m5398,1227l5395,1228,5385,1233,5382,1240,5382,1246,5425,1346,5566,1333,5635,1333,5412,1230,5405,1228,5404,1228,5403,1227,5398,1227e" filled="t" fillcolor="#9E2064" stroked="f">
                <v:path arrowok="t"/>
                <v:fill/>
              </v:shape>
            </v:group>
            <v:group style="position:absolute;left:5574;top:1548;width:255;height:126" coordorigin="5574,1548" coordsize="255,126">
              <v:shape style="position:absolute;left:5574;top:1548;width:255;height:126" coordorigin="5574,1548" coordsize="255,126" path="m5605,1548l5574,1567,5577,1570,5581,1572,5798,1671,5801,1672,5805,1673,5806,1673,5809,1674,5812,1674,5816,1673,5825,1668,5829,1661,5828,1655,5792,1568,5645,1568,5641,1568,5624,1565,5613,1558,5605,1548e" filled="t" fillcolor="#8DC642" stroked="f">
                <v:path arrowok="t"/>
                <v:fill/>
              </v:shape>
              <v:shape style="position:absolute;left:5574;top:1548;width:255;height:126" coordorigin="5574,1548" coordsize="255,126" path="m5785,1554l5645,1568,5792,1568,5785,1554e" filled="t" fillcolor="#8DC642" stroked="f">
                <v:path arrowok="t"/>
                <v:fill/>
              </v:shape>
            </v:group>
            <v:group style="position:absolute;left:5306;top:1333;width:268;height:118" coordorigin="5306,1333" coordsize="268,118">
              <v:shape style="position:absolute;left:5306;top:1333;width:268;height:118" coordorigin="5306,1333" coordsize="268,118" path="m5566,1333l5328,1356,5324,1357,5321,1358,5320,1358,5319,1358,5314,1361,5311,1363,5306,1372,5306,1380,5397,1450,5512,1368,5516,1367,5532,1361,5557,1361,5557,1359,5559,1353,5566,1342,5569,1338,5574,1334,5570,1333,5566,1333e" filled="t" fillcolor="#673092" stroked="f">
                <v:path arrowok="t"/>
                <v:fill/>
              </v:shape>
              <v:shape style="position:absolute;left:5306;top:1333;width:268;height:118" coordorigin="5306,1333" coordsize="268,118" path="m5557,1361l5532,1361,5545,1361,5557,1366,5557,1361e" filled="t" fillcolor="#673092" stroked="f">
                <v:path arrowok="t"/>
                <v:fill/>
              </v:shape>
            </v:group>
            <v:group style="position:absolute;left:5636;top:1450;width:268;height:118" coordorigin="5636,1450" coordsize="268,118">
              <v:shape style="position:absolute;left:5636;top:1450;width:268;height:118" coordorigin="5636,1450" coordsize="268,118" path="m5654,1535l5636,1567,5640,1568,5645,1568,5883,1545,5886,1544,5889,1543,5891,1543,5892,1542,5896,1540,5679,1540,5665,1540,5654,1535e" filled="t" fillcolor="#D6DF28" stroked="f">
                <v:path arrowok="t"/>
                <v:fill/>
              </v:shape>
              <v:shape style="position:absolute;left:5636;top:1450;width:268;height:118" coordorigin="5636,1450" coordsize="268,118" path="m5813,1450l5698,1532,5694,1534,5679,1540,5896,1540,5899,1538,5904,1529,5904,1521,5892,1507,5813,1450e" filled="t" fillcolor="#D6DF28" stroked="f">
                <v:path arrowok="t"/>
                <v:fill/>
              </v:shape>
            </v:group>
            <v:group style="position:absolute;left:5307;top:1365;width:214;height:189" coordorigin="5307,1365" coordsize="214,189">
              <v:shape style="position:absolute;left:5307;top:1365;width:214;height:189" coordorigin="5307,1365" coordsize="214,189" path="m5520,1365l5318,1507,5313,1512,5312,1513,5311,1514,5308,1518,5307,1522,5307,1532,5425,1555,5484,1426,5486,1422,5497,1409,5508,1403,5521,1402,5518,1396,5517,1389,5517,1376,5518,1371,5520,1365e" filled="t" fillcolor="#004990" stroked="f">
                <v:path arrowok="t"/>
                <v:fill/>
              </v:shape>
            </v:group>
            <v:group style="position:absolute;left:5689;top:1346;width:214;height:189" coordorigin="5689,1346" coordsize="214,189">
              <v:shape style="position:absolute;left:5689;top:1346;width:214;height:189" coordorigin="5689,1346" coordsize="214,189" path="m5785,1346l5727,1475,5689,1499,5692,1505,5694,1512,5694,1525,5693,1530,5691,1536,5694,1534,5893,1394,5898,1389,5899,1388,5899,1387,5900,1386,5902,1383,5903,1379,5903,1368,5882,1356,5785,1346e" filled="t" fillcolor="#FFDB00" stroked="f">
                <v:path arrowok="t"/>
                <v:fill/>
              </v:shape>
            </v:group>
            <v:group style="position:absolute;left:5382;top:1419;width:126;height:255" coordorigin="5382,1419" coordsize="126,255">
              <v:shape style="position:absolute;left:5382;top:1419;width:126;height:255" coordorigin="5382,1419" coordsize="126,255" path="m5489,1419l5385,1643,5383,1650,5382,1651,5382,1653,5382,1654,5382,1657,5383,1661,5388,1670,5394,1674,5401,1674,5501,1631,5488,1490,5488,1486,5491,1469,5498,1458,5508,1450,5502,1446,5498,1441,5492,1430,5490,1425,5489,1419e" filled="t" fillcolor="#2276BC" stroked="f">
                <v:path arrowok="t"/>
                <v:fill/>
              </v:shape>
            </v:group>
            <v:group style="position:absolute;left:5703;top:1227;width:126;height:255" coordorigin="5703,1227" coordsize="126,255">
              <v:shape style="position:absolute;left:5703;top:1227;width:126;height:255" coordorigin="5703,1227" coordsize="126,255" path="m5816,1227l5709,1270,5723,1411,5722,1415,5720,1432,5713,1443,5703,1450,5708,1454,5713,1460,5719,1470,5721,1476,5722,1482,5724,1479,5826,1258,5828,1251,5828,1249,5828,1247,5829,1243,5828,1240,5822,1230,5816,1227e" filled="t" fillcolor="#F89621" stroked="f">
                <v:path arrowok="t"/>
                <v:fill/>
              </v:shape>
            </v:group>
            <v:group style="position:absolute;left:5488;top:1482;width:117;height:268" coordorigin="5488,1482" coordsize="117,268">
              <v:shape style="position:absolute;left:5488;top:1482;width:117;height:268" coordorigin="5488,1482" coordsize="117,268" path="m5489,1482l5488,1486,5488,1490,5489,1499,5510,1728,5511,1731,5512,1735,5513,1736,5513,1737,5515,1741,5518,1744,5527,1750,5534,1749,5605,1659,5523,1543,5521,1540,5515,1524,5516,1511,5521,1499,5514,1498,5508,1496,5497,1490,5492,1486,5489,1482e" filled="t" fillcolor="#00A79D" stroked="f">
                <v:path arrowok="t"/>
                <v:fill/>
              </v:shape>
            </v:group>
            <v:group style="position:absolute;left:5605;top:1151;width:117;height:268" coordorigin="5605,1151" coordsize="117,268">
              <v:shape style="position:absolute;left:5605;top:1151;width:117;height:268" coordorigin="5605,1151" coordsize="117,268" path="m5683,1151l5605,1242,5687,1357,5689,1361,5695,1377,5695,1390,5690,1402,5696,1403,5703,1405,5714,1411,5718,1415,5722,1419,5722,1415,5723,1411,5700,1173,5699,1170,5698,1166,5698,1165,5697,1164,5695,1160,5693,1157,5683,1151e" filled="t" fillcolor="#EF4338" stroked="f">
                <v:path arrowok="t"/>
                <v:fill/>
              </v:shape>
            </v:group>
            <v:group style="position:absolute;left:4622;top:1183;width:184;height:543" coordorigin="4622,1183" coordsize="184,543">
              <v:shape style="position:absolute;left:4622;top:1183;width:184;height:543" coordorigin="4622,1183" coordsize="184,543" path="m4806,1300l4724,1300,4724,1726,4806,1726,4806,1300e" filled="t" fillcolor="#004990" stroked="f">
                <v:path arrowok="t"/>
                <v:fill/>
              </v:shape>
              <v:shape style="position:absolute;left:4622;top:1183;width:184;height:543" coordorigin="4622,1183" coordsize="184,543" path="m4806,1183l4773,1183,4622,1273,4622,1360,4724,1300,4806,1300,4806,1183e" filled="t" fillcolor="#004990" stroked="f">
                <v:path arrowok="t"/>
                <v:fill/>
              </v:shape>
            </v:group>
            <v:group style="position:absolute;left:4909;top:1183;width:340;height:549" coordorigin="4909,1183" coordsize="340,549">
              <v:shape style="position:absolute;left:4909;top:1183;width:340;height:549" coordorigin="4909,1183" coordsize="340,549" path="m4988,1569l4909,1592,4914,1616,4922,1637,4958,1689,5012,1721,5080,1732,5103,1731,5165,1710,5211,1670,5219,1658,5071,1658,5052,1655,5034,1648,5018,1636,5005,1619,4994,1597,4988,1569e" filled="t" fillcolor="#004990" stroked="f">
                <v:path arrowok="t"/>
                <v:fill/>
              </v:shape>
              <v:shape style="position:absolute;left:4909;top:1183;width:340;height:549" coordorigin="4909,1183" coordsize="340,549" path="m5223,1441l5086,1441,5108,1445,5126,1454,5161,1505,5168,1556,5165,1581,5135,1637,5071,1658,5219,1658,5245,1587,5250,1535,5247,1512,5243,1489,5236,1468,5227,1448,5223,1441e" filled="t" fillcolor="#004990" stroked="f">
                <v:path arrowok="t"/>
                <v:fill/>
              </v:shape>
              <v:shape style="position:absolute;left:4909;top:1183;width:340;height:549" coordorigin="4909,1183" coordsize="340,549" path="m5220,1183l4950,1183,4920,1486,4977,1492,4990,1477,5006,1465,5023,1455,5042,1447,5063,1442,5086,1441,5223,1441,5216,1430,5203,1414,5187,1400,5177,1393,5003,1393,5019,1258,5220,1258,5220,1183e" filled="t" fillcolor="#004990" stroked="f">
                <v:path arrowok="t"/>
                <v:fill/>
              </v:shape>
              <v:shape style="position:absolute;left:4909;top:1183;width:340;height:549" coordorigin="4909,1183" coordsize="340,549" path="m5078,1366l5057,1369,5036,1375,5018,1383,5003,1393,5177,1393,5104,1368,5078,1366e" filled="t" fillcolor="#004990" stroked="f">
                <v:path arrowok="t"/>
                <v:fill/>
              </v:shape>
              <v:shape style="position:absolute;left:6038;top:1174;width:645;height:552" type="#_x0000_t75">
                <v:imagedata r:id="rId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" w:after="0" w:line="240" w:lineRule="auto"/>
        <w:ind w:right="94"/>
        <w:jc w:val="righ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2276BC"/>
          <w:spacing w:val="0"/>
          <w:w w:val="94"/>
        </w:rPr>
        <w:t>Annual</w:t>
      </w:r>
      <w:r>
        <w:rPr>
          <w:rFonts w:ascii="Arial" w:hAnsi="Arial" w:cs="Arial" w:eastAsia="Arial"/>
          <w:sz w:val="48"/>
          <w:szCs w:val="48"/>
          <w:color w:val="2276BC"/>
          <w:spacing w:val="8"/>
          <w:w w:val="94"/>
        </w:rPr>
        <w:t> </w:t>
      </w:r>
      <w:r>
        <w:rPr>
          <w:rFonts w:ascii="Arial" w:hAnsi="Arial" w:cs="Arial" w:eastAsia="Arial"/>
          <w:sz w:val="48"/>
          <w:szCs w:val="48"/>
          <w:color w:val="2276BC"/>
          <w:spacing w:val="5"/>
          <w:w w:val="92"/>
        </w:rPr>
        <w:t>R</w:t>
      </w:r>
      <w:r>
        <w:rPr>
          <w:rFonts w:ascii="Arial" w:hAnsi="Arial" w:cs="Arial" w:eastAsia="Arial"/>
          <w:sz w:val="48"/>
          <w:szCs w:val="48"/>
          <w:color w:val="2276BC"/>
          <w:spacing w:val="5"/>
          <w:w w:val="93"/>
        </w:rPr>
        <w:t>e</w:t>
      </w:r>
      <w:r>
        <w:rPr>
          <w:rFonts w:ascii="Arial" w:hAnsi="Arial" w:cs="Arial" w:eastAsia="Arial"/>
          <w:sz w:val="48"/>
          <w:szCs w:val="48"/>
          <w:color w:val="2276BC"/>
          <w:spacing w:val="5"/>
          <w:w w:val="103"/>
        </w:rPr>
        <w:t>p</w:t>
      </w:r>
      <w:r>
        <w:rPr>
          <w:rFonts w:ascii="Arial" w:hAnsi="Arial" w:cs="Arial" w:eastAsia="Arial"/>
          <w:sz w:val="48"/>
          <w:szCs w:val="48"/>
          <w:color w:val="2276BC"/>
          <w:spacing w:val="5"/>
          <w:w w:val="100"/>
        </w:rPr>
        <w:t>o</w:t>
      </w:r>
      <w:r>
        <w:rPr>
          <w:rFonts w:ascii="Arial" w:hAnsi="Arial" w:cs="Arial" w:eastAsia="Arial"/>
          <w:sz w:val="48"/>
          <w:szCs w:val="48"/>
          <w:color w:val="2276BC"/>
          <w:spacing w:val="5"/>
          <w:w w:val="94"/>
        </w:rPr>
        <w:t>r</w:t>
      </w:r>
      <w:r>
        <w:rPr>
          <w:rFonts w:ascii="Arial" w:hAnsi="Arial" w:cs="Arial" w:eastAsia="Arial"/>
          <w:sz w:val="48"/>
          <w:szCs w:val="48"/>
          <w:color w:val="2276BC"/>
          <w:spacing w:val="0"/>
          <w:w w:val="106"/>
        </w:rPr>
        <w:t>t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0" w:after="0" w:line="378" w:lineRule="exact"/>
        <w:ind w:right="94"/>
        <w:jc w:val="righ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276BC"/>
          <w:spacing w:val="0"/>
          <w:w w:val="98"/>
        </w:rPr>
        <w:t>2012–13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1560" w:bottom="280" w:left="1680" w:right="1020"/>
        </w:sectPr>
      </w:pPr>
      <w:rPr/>
    </w:p>
    <w:p>
      <w:pPr>
        <w:spacing w:before="57" w:after="0" w:line="240" w:lineRule="auto"/>
        <w:ind w:left="834" w:right="-20"/>
        <w:jc w:val="left"/>
        <w:tabs>
          <w:tab w:pos="970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27.7997pt;width:453.543pt;height:.1pt;mso-position-horizontal-relative:page;mso-position-vertical-relative:paragraph;z-index:-13510" coordorigin="1134,556" coordsize="9071,2">
            <v:shape style="position:absolute;left:1134;top:556;width:9071;height:2" coordorigin="1134,556" coordsize="9071,0" path="m1134,556l10205,556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FFFFFF"/>
          <w:spacing w:val="2"/>
          <w:w w:val="94"/>
        </w:rPr>
        <w:t>V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4"/>
        </w:rPr>
        <w:t>ision,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4"/>
        </w:rPr>
        <w:t>Mission</w:t>
      </w:r>
      <w:r>
        <w:rPr>
          <w:rFonts w:ascii="Arial" w:hAnsi="Arial" w:cs="Arial" w:eastAsia="Arial"/>
          <w:sz w:val="34"/>
          <w:szCs w:val="34"/>
          <w:color w:val="FFFFFF"/>
          <w:spacing w:val="29"/>
          <w:w w:val="94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34"/>
          <w:szCs w:val="34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-19"/>
          <w:w w:val="100"/>
        </w:rPr>
        <w:t>V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alues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4" w:right="-20"/>
        <w:jc w:val="left"/>
        <w:tabs>
          <w:tab w:pos="970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24.949699pt;width:453.543pt;height:.1pt;mso-position-horizontal-relative:page;mso-position-vertical-relative:paragraph;z-index:-13509" coordorigin="1134,499" coordsize="9071,2">
            <v:shape style="position:absolute;left:1134;top:499;width:9071;height:2" coordorigin="1134,499" coordsize="9071,0" path="m1134,499l10205,499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4"/>
        </w:rPr>
        <w:t>Chair</w:t>
      </w:r>
      <w:r>
        <w:rPr>
          <w:rFonts w:ascii="Arial" w:hAnsi="Arial" w:cs="Arial" w:eastAsia="Arial"/>
          <w:sz w:val="34"/>
          <w:szCs w:val="34"/>
          <w:color w:val="FFFFFF"/>
          <w:spacing w:val="6"/>
          <w:w w:val="94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34"/>
          <w:szCs w:val="34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4"/>
        </w:rPr>
        <w:t>CEO</w:t>
      </w:r>
      <w:r>
        <w:rPr>
          <w:rFonts w:ascii="Arial" w:hAnsi="Arial" w:cs="Arial" w:eastAsia="Arial"/>
          <w:sz w:val="34"/>
          <w:szCs w:val="34"/>
          <w:color w:val="FFFFFF"/>
          <w:spacing w:val="6"/>
          <w:w w:val="94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Report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2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4" w:right="-20"/>
        <w:jc w:val="left"/>
        <w:tabs>
          <w:tab w:pos="970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24.949699pt;width:453.543pt;height:.1pt;mso-position-horizontal-relative:page;mso-position-vertical-relative:paragraph;z-index:-13508" coordorigin="1134,499" coordsize="9071,2">
            <v:shape style="position:absolute;left:1134;top:499;width:9071;height:2" coordorigin="1134,499" coordsize="9071,0" path="m1134,499l10205,499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Boa</w:t>
      </w:r>
      <w:r>
        <w:rPr>
          <w:rFonts w:ascii="Arial" w:hAnsi="Arial" w:cs="Arial" w:eastAsia="Arial"/>
          <w:sz w:val="34"/>
          <w:szCs w:val="34"/>
          <w:color w:val="FFFFFF"/>
          <w:spacing w:val="-6"/>
          <w:w w:val="100"/>
        </w:rPr>
        <w:t>r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34"/>
          <w:szCs w:val="34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34"/>
          <w:szCs w:val="34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Di</w:t>
      </w:r>
      <w:r>
        <w:rPr>
          <w:rFonts w:ascii="Arial" w:hAnsi="Arial" w:cs="Arial" w:eastAsia="Arial"/>
          <w:sz w:val="34"/>
          <w:szCs w:val="34"/>
          <w:color w:val="FFFFFF"/>
          <w:spacing w:val="-6"/>
          <w:w w:val="100"/>
        </w:rPr>
        <w:t>r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ectors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4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4" w:right="-20"/>
        <w:jc w:val="left"/>
        <w:tabs>
          <w:tab w:pos="970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24.949699pt;width:453.543pt;height:.1pt;mso-position-horizontal-relative:page;mso-position-vertical-relative:paragraph;z-index:-13507" coordorigin="1134,499" coordsize="9071,2">
            <v:shape style="position:absolute;left:1134;top:499;width:9071;height:2" coordorigin="1134,499" coordsize="9071,0" path="m1134,499l10205,499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Boa</w:t>
      </w:r>
      <w:r>
        <w:rPr>
          <w:rFonts w:ascii="Arial" w:hAnsi="Arial" w:cs="Arial" w:eastAsia="Arial"/>
          <w:sz w:val="34"/>
          <w:szCs w:val="34"/>
          <w:color w:val="FFFFFF"/>
          <w:spacing w:val="-6"/>
          <w:w w:val="100"/>
        </w:rPr>
        <w:t>r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34"/>
          <w:szCs w:val="34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34"/>
          <w:szCs w:val="34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6"/>
        </w:rPr>
        <w:t>Di</w:t>
      </w:r>
      <w:r>
        <w:rPr>
          <w:rFonts w:ascii="Arial" w:hAnsi="Arial" w:cs="Arial" w:eastAsia="Arial"/>
          <w:sz w:val="34"/>
          <w:szCs w:val="34"/>
          <w:color w:val="FFFFFF"/>
          <w:spacing w:val="-6"/>
          <w:w w:val="96"/>
        </w:rPr>
        <w:t>r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6"/>
        </w:rPr>
        <w:t>ectors</w:t>
      </w:r>
      <w:r>
        <w:rPr>
          <w:rFonts w:ascii="Arial" w:hAnsi="Arial" w:cs="Arial" w:eastAsia="Arial"/>
          <w:sz w:val="34"/>
          <w:szCs w:val="34"/>
          <w:color w:val="FFFFFF"/>
          <w:spacing w:val="5"/>
          <w:w w:val="96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34"/>
          <w:szCs w:val="34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Boa</w:t>
      </w:r>
      <w:r>
        <w:rPr>
          <w:rFonts w:ascii="Arial" w:hAnsi="Arial" w:cs="Arial" w:eastAsia="Arial"/>
          <w:sz w:val="34"/>
          <w:szCs w:val="34"/>
          <w:color w:val="FFFFFF"/>
          <w:spacing w:val="-6"/>
          <w:w w:val="100"/>
        </w:rPr>
        <w:t>r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34"/>
          <w:szCs w:val="34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Committees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6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4" w:right="-20"/>
        <w:jc w:val="left"/>
        <w:tabs>
          <w:tab w:pos="970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24.949699pt;width:453.543pt;height:.1pt;mso-position-horizontal-relative:page;mso-position-vertical-relative:paragraph;z-index:-13506" coordorigin="1134,499" coordsize="9071,2">
            <v:shape style="position:absolute;left:1134;top:499;width:9071;height:2" coordorigin="1134,499" coordsize="9071,0" path="m1134,499l10205,499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4"/>
        </w:rPr>
        <w:t>Executive</w:t>
      </w:r>
      <w:r>
        <w:rPr>
          <w:rFonts w:ascii="Arial" w:hAnsi="Arial" w:cs="Arial" w:eastAsia="Arial"/>
          <w:sz w:val="34"/>
          <w:szCs w:val="34"/>
          <w:color w:val="FFFFFF"/>
          <w:spacing w:val="6"/>
          <w:w w:val="94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Management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8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4" w:right="-20"/>
        <w:jc w:val="left"/>
        <w:tabs>
          <w:tab w:pos="970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24.949699pt;width:453.543pt;height:.1pt;mso-position-horizontal-relative:page;mso-position-vertical-relative:paragraph;z-index:-13505" coordorigin="1134,499" coordsize="9071,2">
            <v:shape style="position:absolute;left:1134;top:499;width:9071;height:2" coordorigin="1134,499" coordsize="9071,0" path="m1134,499l10205,499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5"/>
        </w:rPr>
        <w:t>Organisational</w:t>
      </w:r>
      <w:r>
        <w:rPr>
          <w:rFonts w:ascii="Arial" w:hAnsi="Arial" w:cs="Arial" w:eastAsia="Arial"/>
          <w:sz w:val="34"/>
          <w:szCs w:val="34"/>
          <w:color w:val="FFFFFF"/>
          <w:spacing w:val="5"/>
          <w:w w:val="95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Chart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9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4" w:right="-20"/>
        <w:jc w:val="left"/>
        <w:tabs>
          <w:tab w:pos="952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24.949699pt;width:453.543pt;height:.1pt;mso-position-horizontal-relative:page;mso-position-vertical-relative:paragraph;z-index:-13504" coordorigin="1134,499" coordsize="9071,2">
            <v:shape style="position:absolute;left:1134;top:499;width:9071;height:2" coordorigin="1134,499" coordsize="9071,0" path="m1134,499l10205,499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Donors</w:t>
      </w:r>
      <w:r>
        <w:rPr>
          <w:rFonts w:ascii="Arial" w:hAnsi="Arial" w:cs="Arial" w:eastAsia="Arial"/>
          <w:sz w:val="34"/>
          <w:szCs w:val="34"/>
          <w:color w:val="FFFFFF"/>
          <w:spacing w:val="-33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34"/>
          <w:szCs w:val="34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Supporters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10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4" w:right="-20"/>
        <w:jc w:val="left"/>
        <w:tabs>
          <w:tab w:pos="952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24.949699pt;width:453.543pt;height:.1pt;mso-position-horizontal-relative:page;mso-position-vertical-relative:paragraph;z-index:-13503" coordorigin="1134,499" coordsize="9071,2">
            <v:shape style="position:absolute;left:1134;top:499;width:9071;height:2" coordorigin="1134,499" coordsize="9071,0" path="m1134,499l10205,499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4"/>
        </w:rPr>
        <w:t>Service</w:t>
      </w:r>
      <w:r>
        <w:rPr>
          <w:rFonts w:ascii="Arial" w:hAnsi="Arial" w:cs="Arial" w:eastAsia="Arial"/>
          <w:sz w:val="34"/>
          <w:szCs w:val="34"/>
          <w:color w:val="FFFFFF"/>
          <w:spacing w:val="6"/>
          <w:w w:val="94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Overview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12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4" w:right="-20"/>
        <w:jc w:val="left"/>
        <w:tabs>
          <w:tab w:pos="952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24.9498pt;width:453.543pt;height:.1pt;mso-position-horizontal-relative:page;mso-position-vertical-relative:paragraph;z-index:-13502" coordorigin="1134,499" coordsize="9071,2">
            <v:shape style="position:absolute;left:1134;top:499;width:9071;height:2" coordorigin="1134,499" coordsize="9071,0" path="m1134,499l10205,499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Key</w:t>
      </w:r>
      <w:r>
        <w:rPr>
          <w:rFonts w:ascii="Arial" w:hAnsi="Arial" w:cs="Arial" w:eastAsia="Arial"/>
          <w:sz w:val="34"/>
          <w:szCs w:val="34"/>
          <w:color w:val="FFFFFF"/>
          <w:spacing w:val="-35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3"/>
        </w:rPr>
        <w:t>Financial</w:t>
      </w:r>
      <w:r>
        <w:rPr>
          <w:rFonts w:ascii="Arial" w:hAnsi="Arial" w:cs="Arial" w:eastAsia="Arial"/>
          <w:sz w:val="34"/>
          <w:szCs w:val="34"/>
          <w:color w:val="FFFFFF"/>
          <w:spacing w:val="7"/>
          <w:w w:val="93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34"/>
          <w:szCs w:val="34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5"/>
        </w:rPr>
        <w:t>Service</w:t>
      </w:r>
      <w:r>
        <w:rPr>
          <w:rFonts w:ascii="Arial" w:hAnsi="Arial" w:cs="Arial" w:eastAsia="Arial"/>
          <w:sz w:val="34"/>
          <w:szCs w:val="34"/>
          <w:color w:val="FFFFFF"/>
          <w:spacing w:val="-7"/>
          <w:w w:val="95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5"/>
        </w:rPr>
        <w:t>Performance</w:t>
      </w:r>
      <w:r>
        <w:rPr>
          <w:rFonts w:ascii="Arial" w:hAnsi="Arial" w:cs="Arial" w:eastAsia="Arial"/>
          <w:sz w:val="34"/>
          <w:szCs w:val="34"/>
          <w:color w:val="FFFFFF"/>
          <w:spacing w:val="24"/>
          <w:w w:val="95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Reporting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16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4" w:right="-20"/>
        <w:jc w:val="left"/>
        <w:tabs>
          <w:tab w:pos="952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24.9498pt;width:453.543pt;height:.1pt;mso-position-horizontal-relative:page;mso-position-vertical-relative:paragraph;z-index:-13501" coordorigin="1134,499" coordsize="9071,2">
            <v:shape style="position:absolute;left:1134;top:499;width:9071;height:2" coordorigin="1134,499" coordsize="9071,0" path="m1134,499l10205,499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Attestations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23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4" w:right="-20"/>
        <w:jc w:val="left"/>
        <w:tabs>
          <w:tab w:pos="952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24.9498pt;width:453.543pt;height:.1pt;mso-position-horizontal-relative:page;mso-position-vertical-relative:paragraph;z-index:-13500" coordorigin="1134,499" coordsize="9071,2">
            <v:shape style="position:absolute;left:1134;top:499;width:9071;height:2" coordorigin="1134,499" coordsize="9071,0" path="m1134,499l10205,499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4"/>
        </w:rPr>
        <w:t>Disclosu</w:t>
      </w:r>
      <w:r>
        <w:rPr>
          <w:rFonts w:ascii="Arial" w:hAnsi="Arial" w:cs="Arial" w:eastAsia="Arial"/>
          <w:sz w:val="34"/>
          <w:szCs w:val="34"/>
          <w:color w:val="FFFFFF"/>
          <w:spacing w:val="-6"/>
          <w:w w:val="94"/>
        </w:rPr>
        <w:t>r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4"/>
        </w:rPr>
        <w:t>e</w:t>
      </w:r>
      <w:r>
        <w:rPr>
          <w:rFonts w:ascii="Arial" w:hAnsi="Arial" w:cs="Arial" w:eastAsia="Arial"/>
          <w:sz w:val="34"/>
          <w:szCs w:val="34"/>
          <w:color w:val="FFFFFF"/>
          <w:spacing w:val="17"/>
          <w:w w:val="94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index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</w:rPr>
        <w:t>24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81" w:lineRule="exact"/>
        <w:ind w:left="834" w:right="-20"/>
        <w:jc w:val="left"/>
        <w:tabs>
          <w:tab w:pos="952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24.9498pt;width:453.543pt;height:.1pt;mso-position-horizontal-relative:page;mso-position-vertical-relative:paragraph;z-index:-13499" coordorigin="1134,499" coordsize="9071,2">
            <v:shape style="position:absolute;left:1134;top:499;width:9071;height:2" coordorigin="1134,499" coordsize="9071,0" path="m1134,499l10205,499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93"/>
          <w:position w:val="-1"/>
        </w:rPr>
        <w:t>Financial</w:t>
      </w:r>
      <w:r>
        <w:rPr>
          <w:rFonts w:ascii="Arial" w:hAnsi="Arial" w:cs="Arial" w:eastAsia="Arial"/>
          <w:sz w:val="34"/>
          <w:szCs w:val="34"/>
          <w:color w:val="FFFFFF"/>
          <w:spacing w:val="7"/>
          <w:w w:val="93"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  <w:position w:val="-1"/>
        </w:rPr>
        <w:t>Statements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  <w:position w:val="-1"/>
        </w:rPr>
        <w:t>25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1920" w:h="16840"/>
          <w:pgMar w:top="960" w:bottom="280" w:left="300" w:right="1600"/>
        </w:sectPr>
      </w:pPr>
      <w:rPr/>
    </w:p>
    <w:p>
      <w:pPr>
        <w:spacing w:before="38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every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fort</w:t>
      </w:r>
      <w:r>
        <w:rPr>
          <w:rFonts w:ascii="Arial" w:hAnsi="Arial" w:cs="Arial" w:eastAsia="Arial"/>
          <w:sz w:val="18"/>
          <w:szCs w:val="18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ensu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1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accuracy</w:t>
      </w:r>
      <w:r>
        <w:rPr>
          <w:rFonts w:ascii="Arial" w:hAnsi="Arial" w:cs="Arial" w:eastAsia="Arial"/>
          <w:sz w:val="18"/>
          <w:szCs w:val="18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document,</w:t>
      </w:r>
      <w:r>
        <w:rPr>
          <w:rFonts w:ascii="Arial" w:hAnsi="Arial" w:cs="Arial" w:eastAsia="Arial"/>
          <w:sz w:val="18"/>
          <w:szCs w:val="18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Royal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Victorian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makes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warranties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elation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1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information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contained</w:t>
      </w:r>
      <w:r>
        <w:rPr>
          <w:rFonts w:ascii="Arial" w:hAnsi="Arial" w:cs="Arial" w:eastAsia="Arial"/>
          <w:sz w:val="18"/>
          <w:szCs w:val="18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ein.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Royal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Victorian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Hospital,</w:t>
      </w:r>
      <w:r>
        <w:rPr>
          <w:rFonts w:ascii="Arial" w:hAnsi="Arial" w:cs="Arial" w:eastAsia="Arial"/>
          <w:sz w:val="18"/>
          <w:szCs w:val="18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employees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agents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disclaim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liability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damage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arise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consequence</w:t>
      </w:r>
      <w:r>
        <w:rPr>
          <w:rFonts w:ascii="Arial" w:hAnsi="Arial" w:cs="Arial" w:eastAsia="Arial"/>
          <w:sz w:val="18"/>
          <w:szCs w:val="18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person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inapp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opriately</w:t>
      </w:r>
      <w:r>
        <w:rPr>
          <w:rFonts w:ascii="Arial" w:hAnsi="Arial" w:cs="Arial" w:eastAsia="Arial"/>
          <w:sz w:val="18"/>
          <w:szCs w:val="18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elying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1"/>
        </w:rPr>
        <w:t>on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information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contained</w:t>
      </w:r>
      <w:r>
        <w:rPr>
          <w:rFonts w:ascii="Arial" w:hAnsi="Arial" w:cs="Arial" w:eastAsia="Arial"/>
          <w:sz w:val="18"/>
          <w:szCs w:val="18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document.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64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oduced</w:t>
      </w:r>
      <w:r>
        <w:rPr>
          <w:rFonts w:ascii="Arial" w:hAnsi="Arial" w:cs="Arial" w:eastAsia="Arial"/>
          <w:sz w:val="18"/>
          <w:szCs w:val="18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Marketing</w:t>
      </w:r>
      <w:r>
        <w:rPr>
          <w:rFonts w:ascii="Arial" w:hAnsi="Arial" w:cs="Arial" w:eastAsia="Arial"/>
          <w:sz w:val="18"/>
          <w:szCs w:val="18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1"/>
        </w:rPr>
        <w:t>Communications,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Royal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Victorian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Ear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Hospital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Designed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Viola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Design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-2"/>
          <w:w w:val="95"/>
        </w:rPr>
        <w:t>Printe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7"/>
        </w:rPr>
        <w:t>ecoSta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4"/>
        </w:rPr>
        <w:t>envi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4"/>
        </w:rPr>
        <w:t>onmentall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4"/>
        </w:rPr>
        <w:t>esponsibl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paper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mad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carbo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3"/>
        </w:rPr>
        <w:t>neutra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3"/>
        </w:rPr>
        <w:t>(CN)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3"/>
        </w:rPr>
        <w:t>ecoSta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7"/>
        </w:rPr>
        <w:t>manufactu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5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100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pos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6"/>
        </w:rPr>
        <w:t>consume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6"/>
        </w:rPr>
        <w:t>ecycle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pape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oces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chlorine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3"/>
        </w:rPr>
        <w:t>envi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3"/>
        </w:rPr>
        <w:t>onmen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2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unde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1"/>
        </w:rPr>
        <w:t>IS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1400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envi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onmental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6"/>
        </w:rPr>
        <w:t>managemen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6"/>
        </w:rPr>
        <w:t>syste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whic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4"/>
        </w:rPr>
        <w:t>guarantee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continuous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imp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ovement.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  <w:cols w:num="2" w:equalWidth="0">
            <w:col w:w="5228" w:space="261"/>
            <w:col w:w="4531"/>
          </w:cols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13512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2276BC"/>
                      <w:spacing w:val="0"/>
                      <w:w w:val="83"/>
                    </w:rPr>
                    <w:t>ii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94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2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100"/>
                    </w:rPr>
                    <w:t>Report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9" w:after="0" w:line="240" w:lineRule="auto"/>
                    <w:ind w:left="1134" w:right="-2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100"/>
                    </w:rPr>
                    <w:t>2012–13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.000015pt;width:595.275pt;height:841.89pt;mso-position-horizontal-relative:page;mso-position-vertical-relative:page;z-index:-13511" coordorigin="0,0" coordsize="11906,16838">
            <v:shape style="position:absolute;left:0;top:0;width:11906;height:16838" coordorigin="0,0" coordsize="11906,16838" path="m0,16838l11906,16838,11906,0,0,0,0,16838e" filled="t" fillcolor="#2276BC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629.291992pt;width:595.276pt;height:212.598pt;mso-position-horizontal-relative:page;mso-position-vertical-relative:page;z-index:-13498" coordorigin="0,12586" coordsize="11906,4252">
            <v:shape style="position:absolute;left:0;top:12586;width:11906;height:4021" type="#_x0000_t75">
              <v:imagedata r:id="rId9" o:title=""/>
            </v:shape>
            <v:shape style="position:absolute;left:1438;top:13366;width:10468;height:3472" type="#_x0000_t75">
              <v:imagedata r:id="rId10" o:title=""/>
            </v:shape>
            <v:shape style="position:absolute;left:0;top:14154;width:11906;height:2684" type="#_x0000_t75">
              <v:imagedata r:id="rId11" o:title="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.875599pt;height:19.875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</w:sectPr>
      </w:pPr>
      <w:rPr/>
    </w:p>
    <w:p>
      <w:pPr>
        <w:spacing w:before="57" w:after="0" w:line="240" w:lineRule="auto"/>
        <w:ind w:left="101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85.039398pt;margin-top:41.138302pt;width:85.039pt;height:.1pt;mso-position-horizontal-relative:page;mso-position-vertical-relative:paragraph;z-index:-13497" coordorigin="1701,823" coordsize="1701,2">
            <v:shape style="position:absolute;left:1701;top:823;width:1701;height:2" coordorigin="1701,823" coordsize="1701,0" path="m1701,823l3402,823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96"/>
          <w:b/>
          <w:bCs/>
        </w:rPr>
        <w:t>Vision,</w:t>
      </w:r>
      <w:r>
        <w:rPr>
          <w:rFonts w:ascii="Arial" w:hAnsi="Arial" w:cs="Arial" w:eastAsia="Arial"/>
          <w:sz w:val="34"/>
          <w:szCs w:val="34"/>
          <w:color w:val="231F20"/>
          <w:spacing w:val="4"/>
          <w:w w:val="96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Mission</w:t>
      </w:r>
      <w:r>
        <w:rPr>
          <w:rFonts w:ascii="Arial" w:hAnsi="Arial" w:cs="Arial" w:eastAsia="Arial"/>
          <w:sz w:val="34"/>
          <w:szCs w:val="34"/>
          <w:color w:val="231F20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-19"/>
          <w:w w:val="100"/>
          <w:b/>
          <w:bCs/>
        </w:rPr>
        <w:t>V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alues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exact"/>
        <w:ind w:left="101" w:right="96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Royal</w:t>
      </w:r>
      <w:r>
        <w:rPr>
          <w:rFonts w:ascii="Arial" w:hAnsi="Arial" w:cs="Arial" w:eastAsia="Arial"/>
          <w:sz w:val="30"/>
          <w:szCs w:val="30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Victorian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30"/>
          <w:szCs w:val="30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Hospital</w:t>
      </w:r>
      <w:r>
        <w:rPr>
          <w:rFonts w:ascii="Arial" w:hAnsi="Arial" w:cs="Arial" w:eastAsia="Arial"/>
          <w:sz w:val="30"/>
          <w:szCs w:val="30"/>
          <w:color w:val="2276B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Australia</w:t>
      </w:r>
      <w:r>
        <w:rPr>
          <w:rFonts w:ascii="Arial" w:hAnsi="Arial" w:cs="Arial" w:eastAsia="Arial"/>
          <w:sz w:val="30"/>
          <w:szCs w:val="30"/>
          <w:color w:val="2276BC"/>
          <w:spacing w:val="-22"/>
          <w:w w:val="100"/>
          <w:b/>
          <w:bCs/>
        </w:rPr>
        <w:t>’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2276BC"/>
          <w:spacing w:val="-3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leading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ovider</w:t>
      </w:r>
      <w:r>
        <w:rPr>
          <w:rFonts w:ascii="Arial" w:hAnsi="Arial" w:cs="Arial" w:eastAsia="Arial"/>
          <w:sz w:val="30"/>
          <w:szCs w:val="30"/>
          <w:color w:val="2276BC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30"/>
          <w:szCs w:val="30"/>
          <w:color w:val="2276BC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health</w:t>
      </w:r>
      <w:r>
        <w:rPr>
          <w:rFonts w:ascii="Arial" w:hAnsi="Arial" w:cs="Arial" w:eastAsia="Arial"/>
          <w:sz w:val="30"/>
          <w:szCs w:val="30"/>
          <w:color w:val="2276B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2"/>
          <w:b/>
          <w:bCs/>
        </w:rPr>
        <w:t>ca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2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2"/>
          <w:b/>
          <w:bCs/>
        </w:rPr>
        <w:t>e.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40" w:lineRule="exact"/>
        <w:ind w:left="101" w:right="1525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In</w:t>
      </w:r>
      <w:r>
        <w:rPr>
          <w:rFonts w:ascii="Arial" w:hAnsi="Arial" w:cs="Arial" w:eastAsia="Arial"/>
          <w:sz w:val="30"/>
          <w:szCs w:val="30"/>
          <w:color w:val="2276BC"/>
          <w:spacing w:val="-2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2012–13,</w:t>
      </w:r>
      <w:r>
        <w:rPr>
          <w:rFonts w:ascii="Arial" w:hAnsi="Arial" w:cs="Arial" w:eastAsia="Arial"/>
          <w:sz w:val="30"/>
          <w:szCs w:val="30"/>
          <w:color w:val="2276BC"/>
          <w:spacing w:val="-2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1"/>
        </w:rPr>
        <w:t>Eye</w:t>
      </w:r>
      <w:r>
        <w:rPr>
          <w:rFonts w:ascii="Arial" w:hAnsi="Arial" w:cs="Arial" w:eastAsia="Arial"/>
          <w:sz w:val="30"/>
          <w:szCs w:val="30"/>
          <w:color w:val="2276BC"/>
          <w:spacing w:val="8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1"/>
        </w:rPr>
        <w:t>Ear</w:t>
      </w:r>
      <w:r>
        <w:rPr>
          <w:rFonts w:ascii="Arial" w:hAnsi="Arial" w:cs="Arial" w:eastAsia="Arial"/>
          <w:sz w:val="30"/>
          <w:szCs w:val="30"/>
          <w:color w:val="2276BC"/>
          <w:spacing w:val="8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ca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ed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for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over</w:t>
      </w:r>
      <w:r>
        <w:rPr>
          <w:rFonts w:ascii="Arial" w:hAnsi="Arial" w:cs="Arial" w:eastAsia="Arial"/>
          <w:sz w:val="30"/>
          <w:szCs w:val="30"/>
          <w:color w:val="2276BC"/>
          <w:spacing w:val="-2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250,000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patients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oughout</w:t>
      </w:r>
      <w:r>
        <w:rPr>
          <w:rFonts w:ascii="Arial" w:hAnsi="Arial" w:cs="Arial" w:eastAsia="Arial"/>
          <w:sz w:val="30"/>
          <w:szCs w:val="30"/>
          <w:color w:val="2276BC"/>
          <w:spacing w:val="-2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2"/>
          <w:w w:val="94"/>
        </w:rPr>
        <w:t>V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ictoria</w:t>
      </w:r>
      <w:r>
        <w:rPr>
          <w:rFonts w:ascii="Arial" w:hAnsi="Arial" w:cs="Arial" w:eastAsia="Arial"/>
          <w:sz w:val="30"/>
          <w:szCs w:val="30"/>
          <w:color w:val="2276BC"/>
          <w:spacing w:val="9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continued</w:t>
      </w:r>
      <w:r>
        <w:rPr>
          <w:rFonts w:ascii="Arial" w:hAnsi="Arial" w:cs="Arial" w:eastAsia="Arial"/>
          <w:sz w:val="30"/>
          <w:szCs w:val="30"/>
          <w:color w:val="2276BC"/>
          <w:spacing w:val="-2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to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imp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6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ove</w:t>
      </w:r>
      <w:r>
        <w:rPr>
          <w:rFonts w:ascii="Arial" w:hAnsi="Arial" w:cs="Arial" w:eastAsia="Arial"/>
          <w:sz w:val="30"/>
          <w:szCs w:val="30"/>
          <w:color w:val="2276BC"/>
          <w:spacing w:val="10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its</w:t>
      </w:r>
      <w:r>
        <w:rPr>
          <w:rFonts w:ascii="Arial" w:hAnsi="Arial" w:cs="Arial" w:eastAsia="Arial"/>
          <w:sz w:val="30"/>
          <w:szCs w:val="30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operational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</w:rPr>
        <w:t>financial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performance.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1"/>
          <w:pgMar w:footer="1131" w:header="0" w:top="1180" w:bottom="1320" w:left="1600" w:right="320"/>
          <w:footerReference w:type="odd" r:id="rId13"/>
          <w:footerReference w:type="even" r:id="rId14"/>
          <w:pgSz w:w="11920" w:h="16840"/>
        </w:sectPr>
      </w:pPr>
      <w:rPr/>
    </w:p>
    <w:p>
      <w:pPr>
        <w:spacing w:before="38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Vision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oving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quality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life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caring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senses.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Mission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aspi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world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leading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29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29"/>
          <w:w w:val="12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Excelling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specialist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29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29"/>
          <w:w w:val="12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Integrating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teaching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29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29"/>
          <w:w w:val="12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Enabling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highly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engaged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workfo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29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29"/>
          <w:w w:val="12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omoting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29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29"/>
          <w:w w:val="12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Building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sustainable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alues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Integrity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03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ethicall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accept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personal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accountabilit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communicate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openly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honestly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everyone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trust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w w:val="102"/>
          <w:b/>
          <w:bCs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2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3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01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patients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compassionate,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thoughtful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esponsive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needs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sensitive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diversit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  <w:b/>
          <w:bCs/>
        </w:rPr>
        <w:t>eamwork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11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communicate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openl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diversity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views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skills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fectively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partners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multi-disciplinary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teams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deliver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best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outcomes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patients.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Excellence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77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personal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best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times,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deliver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exemplary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customer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monitor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performance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seek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leading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edge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ways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4466" w:space="290"/>
            <w:col w:w="5244"/>
          </w:cols>
        </w:sectPr>
      </w:pPr>
      <w:rPr/>
    </w:p>
    <w:p>
      <w:pPr>
        <w:spacing w:before="57" w:after="0" w:line="240" w:lineRule="auto"/>
        <w:ind w:left="834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41.138302pt;width:85.039pt;height:.1pt;mso-position-horizontal-relative:page;mso-position-vertical-relative:paragraph;z-index:-13496" coordorigin="1134,823" coordsize="1701,2">
            <v:shape style="position:absolute;left:1134;top:823;width:1701;height:2" coordorigin="1134,823" coordsize="1701,0" path="m1134,823l2835,823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Chair</w:t>
      </w:r>
      <w:r>
        <w:rPr>
          <w:rFonts w:ascii="Arial" w:hAnsi="Arial" w:cs="Arial" w:eastAsia="Arial"/>
          <w:sz w:val="34"/>
          <w:szCs w:val="34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CEO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1"/>
          <w:b/>
          <w:bCs/>
        </w:rPr>
        <w:t>Report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exact"/>
        <w:ind w:left="834" w:right="85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30"/>
          <w:szCs w:val="30"/>
          <w:color w:val="2276BC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has</w:t>
      </w:r>
      <w:r>
        <w:rPr>
          <w:rFonts w:ascii="Arial" w:hAnsi="Arial" w:cs="Arial" w:eastAsia="Arial"/>
          <w:sz w:val="30"/>
          <w:szCs w:val="30"/>
          <w:color w:val="2276B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been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an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exciting</w:t>
      </w:r>
      <w:r>
        <w:rPr>
          <w:rFonts w:ascii="Arial" w:hAnsi="Arial" w:cs="Arial" w:eastAsia="Arial"/>
          <w:sz w:val="30"/>
          <w:szCs w:val="30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year</w:t>
      </w:r>
      <w:r>
        <w:rPr>
          <w:rFonts w:ascii="Arial" w:hAnsi="Arial" w:cs="Arial" w:eastAsia="Arial"/>
          <w:sz w:val="30"/>
          <w:szCs w:val="30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30"/>
          <w:szCs w:val="30"/>
          <w:color w:val="2276BC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Royal</w:t>
      </w:r>
      <w:r>
        <w:rPr>
          <w:rFonts w:ascii="Arial" w:hAnsi="Arial" w:cs="Arial" w:eastAsia="Arial"/>
          <w:sz w:val="30"/>
          <w:szCs w:val="30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Victorian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30"/>
          <w:szCs w:val="30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Hospital.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November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2012,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plans</w:t>
      </w:r>
      <w:r>
        <w:rPr>
          <w:rFonts w:ascii="Arial" w:hAnsi="Arial" w:cs="Arial" w:eastAsia="Arial"/>
          <w:sz w:val="30"/>
          <w:szCs w:val="30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comp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ehensive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edevelopment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hospital</w:t>
      </w:r>
      <w:r>
        <w:rPr>
          <w:rFonts w:ascii="Arial" w:hAnsi="Arial" w:cs="Arial" w:eastAsia="Arial"/>
          <w:sz w:val="30"/>
          <w:szCs w:val="30"/>
          <w:color w:val="2276BC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we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2276B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given</w:t>
      </w:r>
      <w:r>
        <w:rPr>
          <w:rFonts w:ascii="Arial" w:hAnsi="Arial" w:cs="Arial" w:eastAsia="Arial"/>
          <w:sz w:val="30"/>
          <w:szCs w:val="30"/>
          <w:color w:val="2276BC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go-ahead</w:t>
      </w:r>
      <w:r>
        <w:rPr>
          <w:rFonts w:ascii="Arial" w:hAnsi="Arial" w:cs="Arial" w:eastAsia="Arial"/>
          <w:sz w:val="30"/>
          <w:szCs w:val="30"/>
          <w:color w:val="2276BC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when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Victorian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Gove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nment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announced</w:t>
      </w:r>
      <w:r>
        <w:rPr>
          <w:rFonts w:ascii="Arial" w:hAnsi="Arial" w:cs="Arial" w:eastAsia="Arial"/>
          <w:sz w:val="30"/>
          <w:szCs w:val="30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30"/>
          <w:szCs w:val="30"/>
          <w:color w:val="2276BC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would</w:t>
      </w:r>
      <w:r>
        <w:rPr>
          <w:rFonts w:ascii="Arial" w:hAnsi="Arial" w:cs="Arial" w:eastAsia="Arial"/>
          <w:sz w:val="30"/>
          <w:szCs w:val="30"/>
          <w:color w:val="2276B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fund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2"/>
          <w:b/>
          <w:bCs/>
        </w:rPr>
        <w:t>oject.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-6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announcement</w:t>
      </w:r>
      <w:r>
        <w:rPr>
          <w:rFonts w:ascii="Arial" w:hAnsi="Arial" w:cs="Arial" w:eastAsia="Arial"/>
          <w:sz w:val="30"/>
          <w:szCs w:val="30"/>
          <w:color w:val="2276BC"/>
          <w:spacing w:val="44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came</w:t>
      </w:r>
      <w:r>
        <w:rPr>
          <w:rFonts w:ascii="Arial" w:hAnsi="Arial" w:cs="Arial" w:eastAsia="Arial"/>
          <w:sz w:val="30"/>
          <w:szCs w:val="30"/>
          <w:color w:val="2276BC"/>
          <w:spacing w:val="-2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as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hospital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epa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ed</w:t>
      </w:r>
      <w:r>
        <w:rPr>
          <w:rFonts w:ascii="Arial" w:hAnsi="Arial" w:cs="Arial" w:eastAsia="Arial"/>
          <w:sz w:val="30"/>
          <w:szCs w:val="30"/>
          <w:color w:val="2276BC"/>
          <w:spacing w:val="-3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for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its</w:t>
      </w:r>
      <w:r>
        <w:rPr>
          <w:rFonts w:ascii="Arial" w:hAnsi="Arial" w:cs="Arial" w:eastAsia="Arial"/>
          <w:sz w:val="30"/>
          <w:szCs w:val="30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milestone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4" w:after="0" w:line="340" w:lineRule="exact"/>
        <w:ind w:left="834" w:right="383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150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</w:rPr>
        <w:t>year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</w:rPr>
        <w:t>anniversary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in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places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hospital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in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</w:t>
      </w:r>
      <w:r>
        <w:rPr>
          <w:rFonts w:ascii="Arial" w:hAnsi="Arial" w:cs="Arial" w:eastAsia="Arial"/>
          <w:sz w:val="30"/>
          <w:szCs w:val="30"/>
          <w:color w:val="2276BC"/>
          <w:spacing w:val="-2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excellent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position</w:t>
      </w:r>
      <w:r>
        <w:rPr>
          <w:rFonts w:ascii="Arial" w:hAnsi="Arial" w:cs="Arial" w:eastAsia="Arial"/>
          <w:sz w:val="30"/>
          <w:szCs w:val="30"/>
          <w:color w:val="2276BC"/>
          <w:spacing w:val="-3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to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imp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6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ove</w:t>
      </w:r>
      <w:r>
        <w:rPr>
          <w:rFonts w:ascii="Arial" w:hAnsi="Arial" w:cs="Arial" w:eastAsia="Arial"/>
          <w:sz w:val="30"/>
          <w:szCs w:val="30"/>
          <w:color w:val="2276BC"/>
          <w:spacing w:val="10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its</w:t>
      </w:r>
      <w:r>
        <w:rPr>
          <w:rFonts w:ascii="Arial" w:hAnsi="Arial" w:cs="Arial" w:eastAsia="Arial"/>
          <w:sz w:val="30"/>
          <w:szCs w:val="30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</w:rPr>
        <w:t>facilities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7"/>
        </w:rPr>
        <w:t>continue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7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to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ovide</w:t>
      </w:r>
      <w:r>
        <w:rPr>
          <w:rFonts w:ascii="Arial" w:hAnsi="Arial" w:cs="Arial" w:eastAsia="Arial"/>
          <w:sz w:val="30"/>
          <w:szCs w:val="30"/>
          <w:color w:val="2276BC"/>
          <w:spacing w:val="-2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best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possible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ca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2276BC"/>
          <w:spacing w:val="-2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for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our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patients.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1131" w:top="1180" w:bottom="1320" w:left="300" w:right="1620"/>
          <w:pgSz w:w="11920" w:h="16840"/>
        </w:sectPr>
      </w:pPr>
      <w:rPr/>
    </w:p>
    <w:p>
      <w:pPr>
        <w:spacing w:before="38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Caring</w:t>
      </w:r>
      <w:r>
        <w:rPr>
          <w:rFonts w:ascii="Arial" w:hAnsi="Arial" w:cs="Arial" w:eastAsia="Arial"/>
          <w:sz w:val="18"/>
          <w:szCs w:val="18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Victorians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continue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experienc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hig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deman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services,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hospita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carin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197,72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outpatients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12,979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inpatient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39,76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emergenc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patient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yea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state-wid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ovide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hospita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als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supporte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patient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networ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met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opolitan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egiona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rura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healt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partners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Australia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93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onl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specialis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hav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importan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pla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healt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communit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Planning</w:t>
      </w:r>
      <w:r>
        <w:rPr>
          <w:rFonts w:ascii="Arial" w:hAnsi="Arial" w:cs="Arial" w:eastAsia="Arial"/>
          <w:sz w:val="18"/>
          <w:szCs w:val="18"/>
          <w:color w:val="2276BC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futu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13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larges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publi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ovide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ophthalmolog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ictori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delivers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half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6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surgery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6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cochlear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implants.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1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edevelopmen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fundin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critical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tim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work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includ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structural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upgrade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layou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enable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use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-friendl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patient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ojec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involv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demolitio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existin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buildings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betwee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Smorgo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Famil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Pete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Howson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allo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constructio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pla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floor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floo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alon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connectin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link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uppe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floors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Clinica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consolidated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lowe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level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ovid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majo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ovement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emergenc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department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operatin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theat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specialis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clinics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wil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als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ovid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inpatien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same-da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ecover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significan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expansion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834" w:right="19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onsit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teaching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trainin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facilitie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wil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consolidate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uppe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floors.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1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expecte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complete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lat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2017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wil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allo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bette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demand.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150th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Celebration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26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celebrate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15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servic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significant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milestone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exciting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opportunity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look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back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eflect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6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emony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House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February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ficially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opened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celebrations,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followed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party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April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7.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hosting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series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lectu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scheduled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run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oughout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Service</w:t>
      </w:r>
      <w:r>
        <w:rPr>
          <w:rFonts w:ascii="Arial" w:hAnsi="Arial" w:cs="Arial" w:eastAsia="Arial"/>
          <w:sz w:val="18"/>
          <w:szCs w:val="18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excellence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8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constantly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strives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ficient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models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invest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training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knowledge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innovative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undertaken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national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eputation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excellence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past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150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3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Thi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yea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continue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collaborat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patients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jou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ovide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12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possibl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healt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communit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partnershi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Aborigina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Servic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1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AHS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ovide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crucia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betwee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Aborigina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Strai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Islande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patients,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Aborigina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Healt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communit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continue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specialis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out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clini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AHS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ovid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culturall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opriat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mode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Aboriginal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child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supported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every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stag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thei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jou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patient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continue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join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clini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partnershi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Australian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Colleg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Optometr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(ACO)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whic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significantl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oved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access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specialist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patients.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20"/>
          <w:cols w:num="2" w:equalWidth="0">
            <w:col w:w="5247" w:space="243"/>
            <w:col w:w="451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1131" w:top="1560" w:bottom="1320" w:left="1600" w:right="320"/>
          <w:pgSz w:w="11920" w:h="16840"/>
        </w:sectPr>
      </w:pPr>
      <w:rPr/>
    </w:p>
    <w:p>
      <w:pPr>
        <w:spacing w:before="38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Acc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editation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0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December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2012,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audited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mandatory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safet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quality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criteria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acc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editation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ocess.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eceived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excellent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feedback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seven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extensive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achievements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outstanding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achievement.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fully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edited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until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2015.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Resea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collaboration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2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majo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developmen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2012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Bioni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isio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Australia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cher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successfull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performe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firs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implantation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4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1"/>
        </w:rPr>
        <w:t>earl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ototyp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bioni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elect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odes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Dianne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Ashworth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Murra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Rowlan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Mauric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Skeha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fitte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devic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surger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clinica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partne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bioni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ojec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celebrat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worl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firs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implan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ototyp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bioni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als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loo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histor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bionic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hom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bioni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September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since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world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1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firs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channe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cochlea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devic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implante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patient,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enabling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Graham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Carrick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17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silence.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15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continue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collaborat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partners,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Cent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Resea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Australia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Universit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Bionic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Institute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Bioni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isio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Australia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HEARin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CR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translate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into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clinica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Sharin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knowledg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expertise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oughou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communit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98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help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make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worl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qualit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healt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availabl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woul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lik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acknowledg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gene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osit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patient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tak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eakin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ch.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wa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ds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1"/>
          <w:b/>
          <w:bCs/>
        </w:rPr>
        <w:t>acknowledgements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24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Chair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CEO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like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thank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Members,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clinicians,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volunteers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commitment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passion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oughout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congratulate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dedication.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special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thank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you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ilson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Polle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ectors.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AGM,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winners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87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Excellence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ds,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ecognise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individuals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specialist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contributed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achieving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organisational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excellence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announced.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six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categories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acknowledge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eative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original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76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thinking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esults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positive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outcomes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patients,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working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envi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onment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systems.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2012,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to: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3"/>
        </w:rPr>
        <w:t>Penny</w:t>
      </w:r>
      <w:r>
        <w:rPr>
          <w:rFonts w:ascii="Arial" w:hAnsi="Arial" w:cs="Arial" w:eastAsia="Arial"/>
          <w:sz w:val="18"/>
          <w:szCs w:val="18"/>
          <w:color w:val="2276BC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3"/>
        </w:rPr>
        <w:t>Allen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Medal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Bionic</w:t>
      </w:r>
      <w:r>
        <w:rPr>
          <w:rFonts w:ascii="Arial" w:hAnsi="Arial" w:cs="Arial" w:eastAsia="Arial"/>
          <w:sz w:val="18"/>
          <w:szCs w:val="18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276BC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team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CEO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4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eam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6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5"/>
        </w:rPr>
        <w:t>Carmel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ock</w:t>
      </w:r>
      <w:r>
        <w:rPr>
          <w:rFonts w:ascii="Arial" w:hAnsi="Arial" w:cs="Arial" w:eastAsia="Arial"/>
          <w:sz w:val="18"/>
          <w:szCs w:val="18"/>
          <w:color w:val="2276BC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Aub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Bowen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Medal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Kerryn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Baker</w:t>
      </w:r>
      <w:r>
        <w:rPr>
          <w:rFonts w:ascii="Arial" w:hAnsi="Arial" w:cs="Arial" w:eastAsia="Arial"/>
          <w:sz w:val="18"/>
          <w:szCs w:val="18"/>
          <w:color w:val="2276BC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Administrative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Excellence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Sue</w:t>
      </w:r>
      <w:r>
        <w:rPr>
          <w:rFonts w:ascii="Arial" w:hAnsi="Arial" w:cs="Arial" w:eastAsia="Arial"/>
          <w:sz w:val="18"/>
          <w:szCs w:val="18"/>
          <w:color w:val="2276BC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Roux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Nursing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Excellence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Stephanie</w:t>
      </w:r>
      <w:r>
        <w:rPr>
          <w:rFonts w:ascii="Arial" w:hAnsi="Arial" w:cs="Arial" w:eastAsia="Arial"/>
          <w:sz w:val="18"/>
          <w:szCs w:val="18"/>
          <w:color w:val="2276BC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19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sonis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Allied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Thank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98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since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grateful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donors,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volunteers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advisory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members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gene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osit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813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17.811005pt;margin-top:67.366699pt;width:70.867pt;height:99.213pt;mso-position-horizontal-relative:page;mso-position-vertical-relative:paragraph;z-index:-13494" type="#_x0000_t75">
            <v:imagedata r:id="rId15" o:title=""/>
          </v:shape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1994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pleased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Report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Operations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ending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9.351693pt;height:47.2875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240" w:lineRule="auto"/>
        <w:ind w:left="167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Boxall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67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Chai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ectors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4510" w:space="246"/>
            <w:col w:w="5244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642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Clark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642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17.811005pt;margin-top:-90.120407pt;width:186.425pt;height:99.212pt;mso-position-horizontal-relative:page;mso-position-vertical-relative:paragraph;z-index:-13495" coordorigin="6356,-1802" coordsize="3729,1984">
            <v:shape style="position:absolute;left:6356;top:-1802;width:1417;height:1984" type="#_x0000_t75">
              <v:imagedata r:id="rId17" o:title=""/>
            </v:shape>
            <v:shape style="position:absolute;left:7817;top:-1143;width:2268;height:742" type="#_x0000_t75">
              <v:imagedata r:id="rId18" o:title=""/>
            </v:shape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Chief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ficer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57" w:after="0" w:line="381" w:lineRule="exact"/>
        <w:ind w:left="834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  <w:position w:val="-1"/>
        </w:rPr>
        <w:t>Boa</w:t>
      </w:r>
      <w:r>
        <w:rPr>
          <w:rFonts w:ascii="Arial" w:hAnsi="Arial" w:cs="Arial" w:eastAsia="Arial"/>
          <w:sz w:val="34"/>
          <w:szCs w:val="34"/>
          <w:color w:val="231F20"/>
          <w:spacing w:val="-6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  <w:position w:val="-1"/>
        </w:rPr>
        <w:t>of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99"/>
          <w:b/>
          <w:bCs/>
          <w:position w:val="-1"/>
        </w:rPr>
        <w:t>Di</w:t>
      </w:r>
      <w:r>
        <w:rPr>
          <w:rFonts w:ascii="Arial" w:hAnsi="Arial" w:cs="Arial" w:eastAsia="Arial"/>
          <w:sz w:val="34"/>
          <w:szCs w:val="34"/>
          <w:color w:val="231F20"/>
          <w:spacing w:val="-6"/>
          <w:w w:val="99"/>
          <w:b/>
          <w:bCs/>
          <w:position w:val="-1"/>
        </w:rPr>
        <w:t>r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1"/>
          <w:b/>
          <w:bCs/>
          <w:position w:val="-1"/>
        </w:rPr>
        <w:t>ectors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1131" w:top="1180" w:bottom="1320" w:left="300" w:right="1660"/>
          <w:pgSz w:w="11920" w:h="16840"/>
        </w:sectPr>
      </w:pPr>
      <w:rPr/>
    </w:p>
    <w:p>
      <w:pPr>
        <w:spacing w:before="38" w:after="0" w:line="240" w:lineRule="auto"/>
        <w:ind w:left="83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902pt;margin-top:-11.315606pt;width:85.039pt;height:.1pt;mso-position-horizontal-relative:page;mso-position-vertical-relative:paragraph;z-index:-13493" coordorigin="1134,-226" coordsize="1701,2">
            <v:shape style="position:absolute;left:1134;top:-226;width:1701;height:2" coordorigin="1134,-226" coordsize="1701,0" path="m1134,-226l2835,-226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Jan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Boxall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LLB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AICD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Appointed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July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2008,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eappointed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July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9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Chair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ectors,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Remuneration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Member</w:t>
      </w:r>
      <w:r>
        <w:rPr>
          <w:rFonts w:ascii="Arial" w:hAnsi="Arial" w:cs="Arial" w:eastAsia="Arial"/>
          <w:sz w:val="18"/>
          <w:szCs w:val="18"/>
          <w:color w:val="2276BC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Quality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Redevelopment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12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Boxall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independent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legal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consultant,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having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partne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nationa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firm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Corr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Chambers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estgart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advise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client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operty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infrastructu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statutor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corporation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nmen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sectors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Chai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ector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Cabrin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Healt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former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ector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City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ater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Corporation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Queen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Pty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Ltd.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Boxall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Fellow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Australian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Institute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Company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ectors.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Malcolm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own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MBBS,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DOH,</w:t>
      </w:r>
      <w:r>
        <w:rPr>
          <w:rFonts w:ascii="Arial" w:hAnsi="Arial" w:cs="Arial" w:eastAsia="Arial"/>
          <w:sz w:val="16"/>
          <w:szCs w:val="16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92"/>
        </w:rPr>
        <w:t>F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AFOEM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(RACP)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Appointed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July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Chair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Primary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Population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Advisory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Member</w:t>
      </w:r>
      <w:r>
        <w:rPr>
          <w:rFonts w:ascii="Arial" w:hAnsi="Arial" w:cs="Arial" w:eastAsia="Arial"/>
          <w:sz w:val="18"/>
          <w:szCs w:val="18"/>
          <w:color w:val="2276BC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Quality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occupationa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physicia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privat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practice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years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corporat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experience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working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primaril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minin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industrie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Australia,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Middle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ope.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expert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committees,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mainly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envi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onmental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matters.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own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ector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Cent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Australia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(CERA)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adjunct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lectu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eventative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Medicine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Monash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Universit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Peter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Buzza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FCA,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AICD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Appointed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July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2012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Chair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26th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Member</w:t>
      </w:r>
      <w:r>
        <w:rPr>
          <w:rFonts w:ascii="Arial" w:hAnsi="Arial" w:cs="Arial" w:eastAsia="Arial"/>
          <w:sz w:val="18"/>
          <w:szCs w:val="18"/>
          <w:color w:val="2276BC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1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Buzza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ove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years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experienc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ofessional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practice,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principally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corporate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large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companies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emphasis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listed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companies.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Fellow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Institute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Charte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Accountants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Australian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Institute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Company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ectors.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Chairma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Park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Peopl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Parks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Foundation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Sustainable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Fund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ector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Queen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Pty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Ltd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Wholesale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Fish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Pty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Ltd.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Roger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eenman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Appointed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July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2009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Chair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Quality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Redevelopment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Member</w:t>
      </w:r>
      <w:r>
        <w:rPr>
          <w:rFonts w:ascii="Arial" w:hAnsi="Arial" w:cs="Arial" w:eastAsia="Arial"/>
          <w:sz w:val="18"/>
          <w:szCs w:val="18"/>
          <w:color w:val="2276BC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Remuneration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23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eenman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immediate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past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Chief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ficer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former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member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Cabrini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Health.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acute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backg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considerable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experience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construction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edevelopment.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Sandra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cer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Moo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Appointed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July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5"/>
        </w:rPr>
        <w:t>Chair</w:t>
      </w:r>
      <w:r>
        <w:rPr>
          <w:rFonts w:ascii="Arial" w:hAnsi="Arial" w:cs="Arial" w:eastAsia="Arial"/>
          <w:sz w:val="18"/>
          <w:szCs w:val="18"/>
          <w:color w:val="2276BC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Advisory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Member</w:t>
      </w:r>
      <w:r>
        <w:rPr>
          <w:rFonts w:ascii="Arial" w:hAnsi="Arial" w:cs="Arial" w:eastAsia="Arial"/>
          <w:sz w:val="18"/>
          <w:szCs w:val="18"/>
          <w:color w:val="2276BC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Quality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Redevelopment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3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extensive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experience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Australian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national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industr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covering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private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sectors.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immediate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past-p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esident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orld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Confederation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Therap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alte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ector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Australia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(CERA)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Fellow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Australian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Institute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Company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ectors.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Moo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independen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managemen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training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consultant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serve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membe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range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organisations.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right="34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Polle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B.ED(BUS)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E.ED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(ADMIN),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GRAD</w:t>
      </w:r>
      <w:r>
        <w:rPr>
          <w:rFonts w:ascii="Arial" w:hAnsi="Arial" w:cs="Arial" w:eastAsia="Arial"/>
          <w:sz w:val="16"/>
          <w:szCs w:val="16"/>
          <w:color w:val="6D6E71"/>
          <w:spacing w:val="13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DIP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ED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ADMIN,</w:t>
      </w:r>
      <w:r>
        <w:rPr>
          <w:rFonts w:ascii="Arial" w:hAnsi="Arial" w:cs="Arial" w:eastAsia="Arial"/>
          <w:sz w:val="16"/>
          <w:szCs w:val="16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DIP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CRIM,</w:t>
      </w:r>
      <w:r>
        <w:rPr>
          <w:rFonts w:ascii="Arial" w:hAnsi="Arial" w:cs="Arial" w:eastAsia="Arial"/>
          <w:sz w:val="16"/>
          <w:szCs w:val="16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MAICD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7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-4"/>
          <w:w w:val="97"/>
        </w:rPr>
        <w:t>Appointe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Jul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2007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eappointe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Jul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2010,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expi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Jun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-4"/>
          <w:w w:val="96"/>
        </w:rPr>
        <w:t>Membe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Audi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Qualit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9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Polle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extensive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experience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rural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health,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disability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aged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palliative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family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communit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manage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fic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Nationa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Healt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Practitione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Ombudsma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Privacy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Commissione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manager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fice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Nationa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Educatio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Ombudsman,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eedom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Information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Privacy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Commissioner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9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member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Australian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Institute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Company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ectors.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Polle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eviously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member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nanc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Connection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Unitin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Chines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Medicin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Registratio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ictori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Southe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opolitan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Cemeteries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rust.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Polle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entl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ecto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Goo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Shephe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Australi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New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Zealand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ector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rading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60"/>
          <w:cols w:num="2" w:equalWidth="0">
            <w:col w:w="5218" w:space="271"/>
            <w:col w:w="447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8" w:after="0" w:line="240" w:lineRule="auto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ew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Porter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</w:t>
      </w:r>
      <w:r>
        <w:rPr>
          <w:rFonts w:ascii="Arial" w:hAnsi="Arial" w:cs="Arial" w:eastAsia="Arial"/>
          <w:sz w:val="16"/>
          <w:szCs w:val="16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(HONS),</w:t>
      </w:r>
      <w:r>
        <w:rPr>
          <w:rFonts w:ascii="Arial" w:hAnsi="Arial" w:cs="Arial" w:eastAsia="Arial"/>
          <w:sz w:val="16"/>
          <w:szCs w:val="16"/>
          <w:color w:val="6D6E71"/>
          <w:spacing w:val="-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FCA,</w:t>
      </w:r>
      <w:r>
        <w:rPr>
          <w:rFonts w:ascii="Arial" w:hAnsi="Arial" w:cs="Arial" w:eastAsia="Arial"/>
          <w:sz w:val="16"/>
          <w:szCs w:val="16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MAICD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-4"/>
          <w:w w:val="97"/>
        </w:rPr>
        <w:t>Appointe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Jul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2009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eappointe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Jul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2011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-4"/>
          <w:w w:val="93"/>
        </w:rPr>
        <w:t>Chai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Financ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-4"/>
          <w:w w:val="96"/>
        </w:rPr>
        <w:t>Membe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Redevelopmen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Remuneration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45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Porte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Charte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Accountan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ove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20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years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experienc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accountin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management.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entl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Chie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fice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ASX-listed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companie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Australia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Foundatio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Investmen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Company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Ltd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Djerriwarr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Ltd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Mirrabook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Investments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AMCI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1"/>
        </w:rPr>
        <w:t>Ltd.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Jenny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aing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BA</w:t>
      </w:r>
      <w:r>
        <w:rPr>
          <w:rFonts w:ascii="Arial" w:hAnsi="Arial" w:cs="Arial" w:eastAsia="Arial"/>
          <w:sz w:val="16"/>
          <w:szCs w:val="16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LLB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(HONS),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AAICD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-4"/>
          <w:w w:val="97"/>
        </w:rPr>
        <w:t>Appointe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Jul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2012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570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-4"/>
          <w:w w:val="95"/>
        </w:rPr>
        <w:t>Membe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Communit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Advisor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Primar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Populatio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Healt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Advisor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43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qualifie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lawye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Australia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Securities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Commission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ecto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Roya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Distric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Nursin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Servic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advisory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Cent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Advance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Jou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nalis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Universit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forme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Commissioner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555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Multicultura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Commission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whic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involved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advisin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emie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esponsibl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Ministe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matters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elating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multicultural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communities.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Prior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joining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aing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member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Huma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Resea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Ethic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Animal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Ethics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Advisory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65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Wilson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B.COM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1"/>
        </w:rPr>
        <w:t>(HONS)</w:t>
      </w:r>
      <w:r>
        <w:rPr>
          <w:rFonts w:ascii="Arial" w:hAnsi="Arial" w:cs="Arial" w:eastAsia="Arial"/>
          <w:sz w:val="16"/>
          <w:szCs w:val="16"/>
          <w:color w:val="6D6E71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CA,</w:t>
      </w:r>
      <w:r>
        <w:rPr>
          <w:rFonts w:ascii="Arial" w:hAnsi="Arial" w:cs="Arial" w:eastAsia="Arial"/>
          <w:sz w:val="16"/>
          <w:szCs w:val="16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6D6E71"/>
          <w:spacing w:val="-12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A,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FFIN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97"/>
        </w:rPr>
        <w:t>Appointe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Ma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2009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eappointe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Jul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2010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term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expi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Jun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-4"/>
          <w:w w:val="93"/>
        </w:rPr>
        <w:t>Chai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Audi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553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-4"/>
          <w:w w:val="95"/>
        </w:rPr>
        <w:t>Membe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Redevelopmen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Financ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Committee,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Remuneratio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60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ilso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extensiv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experienc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management,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securities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accountanc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corporat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formerl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senio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executiv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membe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Potter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6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arbur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200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2005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Managing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ecto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3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olhurs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Limited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ilso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worked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Price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6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aterhouseCooper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ecto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corporate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financ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lectu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accountanc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Universit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ilso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als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membe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Council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Universit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ne.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131" w:top="1560" w:bottom="1320" w:left="1600" w:right="320"/>
          <w:pgSz w:w="11920" w:h="16840"/>
        </w:sectPr>
      </w:pPr>
      <w:rPr/>
    </w:p>
    <w:p>
      <w:pPr>
        <w:spacing w:before="57" w:after="0" w:line="240" w:lineRule="auto"/>
        <w:ind w:left="834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41.138302pt;width:85.039pt;height:.1pt;mso-position-horizontal-relative:page;mso-position-vertical-relative:paragraph;z-index:-13492" coordorigin="1134,823" coordsize="1701,2">
            <v:shape style="position:absolute;left:1134;top:823;width:1701;height:2" coordorigin="1134,823" coordsize="1701,0" path="m1134,823l2835,823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Boa</w:t>
      </w:r>
      <w:r>
        <w:rPr>
          <w:rFonts w:ascii="Arial" w:hAnsi="Arial" w:cs="Arial" w:eastAsia="Arial"/>
          <w:sz w:val="34"/>
          <w:szCs w:val="34"/>
          <w:color w:val="231F20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34"/>
          <w:szCs w:val="34"/>
          <w:color w:val="231F20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ectors</w:t>
      </w:r>
      <w:r>
        <w:rPr>
          <w:rFonts w:ascii="Arial" w:hAnsi="Arial" w:cs="Arial" w:eastAsia="Arial"/>
          <w:sz w:val="34"/>
          <w:szCs w:val="34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Boa</w:t>
      </w:r>
      <w:r>
        <w:rPr>
          <w:rFonts w:ascii="Arial" w:hAnsi="Arial" w:cs="Arial" w:eastAsia="Arial"/>
          <w:sz w:val="34"/>
          <w:szCs w:val="34"/>
          <w:color w:val="231F20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1"/>
          <w:b/>
          <w:bCs/>
        </w:rPr>
        <w:t>Committees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exact"/>
        <w:ind w:left="834" w:right="297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Th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Boa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30"/>
          <w:szCs w:val="30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Di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ector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2276BC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2276BC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appointe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30"/>
          <w:szCs w:val="30"/>
          <w:color w:val="2276BC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th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2276BC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Gove</w:t>
      </w:r>
      <w:r>
        <w:rPr>
          <w:rFonts w:ascii="Arial" w:hAnsi="Arial" w:cs="Arial" w:eastAsia="Arial"/>
          <w:sz w:val="30"/>
          <w:szCs w:val="30"/>
          <w:color w:val="2276BC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no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Council</w:t>
      </w:r>
      <w:r>
        <w:rPr>
          <w:rFonts w:ascii="Arial" w:hAnsi="Arial" w:cs="Arial" w:eastAsia="Arial"/>
          <w:sz w:val="30"/>
          <w:szCs w:val="30"/>
          <w:color w:val="2276BC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30"/>
          <w:szCs w:val="30"/>
          <w:color w:val="2276B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ecommendation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Victorian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Minister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1"/>
          <w:b/>
          <w:bCs/>
        </w:rPr>
        <w:t>Health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gove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ned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principles</w:t>
      </w:r>
      <w:r>
        <w:rPr>
          <w:rFonts w:ascii="Arial" w:hAnsi="Arial" w:cs="Arial" w:eastAsia="Arial"/>
          <w:sz w:val="30"/>
          <w:szCs w:val="30"/>
          <w:color w:val="2276BC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contained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within</w:t>
      </w:r>
      <w:r>
        <w:rPr>
          <w:rFonts w:ascii="Arial" w:hAnsi="Arial" w:cs="Arial" w:eastAsia="Arial"/>
          <w:sz w:val="30"/>
          <w:szCs w:val="30"/>
          <w:color w:val="2276B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2"/>
          <w:b/>
          <w:bCs/>
          <w:i/>
        </w:rPr>
        <w:t>Health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2"/>
          <w:b/>
          <w:bCs/>
          <w:i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i/>
        </w:rPr>
        <w:t>Services</w:t>
      </w:r>
      <w:r>
        <w:rPr>
          <w:rFonts w:ascii="Arial" w:hAnsi="Arial" w:cs="Arial" w:eastAsia="Arial"/>
          <w:sz w:val="30"/>
          <w:szCs w:val="30"/>
          <w:color w:val="2276BC"/>
          <w:spacing w:val="-25"/>
          <w:w w:val="100"/>
          <w:b/>
          <w:bCs/>
          <w:i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i/>
        </w:rPr>
        <w:t>Act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i/>
        </w:rPr>
        <w:t>1988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(as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amended).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40" w:lineRule="exact"/>
        <w:ind w:left="834" w:right="29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Boa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d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6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ovides</w:t>
      </w:r>
      <w:r>
        <w:rPr>
          <w:rFonts w:ascii="Arial" w:hAnsi="Arial" w:cs="Arial" w:eastAsia="Arial"/>
          <w:sz w:val="30"/>
          <w:szCs w:val="30"/>
          <w:color w:val="2276BC"/>
          <w:spacing w:val="14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gove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96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nance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1"/>
        </w:rPr>
        <w:t>Eye</w:t>
      </w:r>
      <w:r>
        <w:rPr>
          <w:rFonts w:ascii="Arial" w:hAnsi="Arial" w:cs="Arial" w:eastAsia="Arial"/>
          <w:sz w:val="30"/>
          <w:szCs w:val="30"/>
          <w:color w:val="2276BC"/>
          <w:spacing w:val="8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1"/>
        </w:rPr>
        <w:t>Ear</w:t>
      </w:r>
      <w:r>
        <w:rPr>
          <w:rFonts w:ascii="Arial" w:hAnsi="Arial" w:cs="Arial" w:eastAsia="Arial"/>
          <w:sz w:val="30"/>
          <w:szCs w:val="30"/>
          <w:color w:val="2276BC"/>
          <w:spacing w:val="8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is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esponsible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for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its</w:t>
      </w:r>
      <w:r>
        <w:rPr>
          <w:rFonts w:ascii="Arial" w:hAnsi="Arial" w:cs="Arial" w:eastAsia="Arial"/>
          <w:sz w:val="30"/>
          <w:szCs w:val="30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strategic</w:t>
      </w:r>
      <w:r>
        <w:rPr>
          <w:rFonts w:ascii="Arial" w:hAnsi="Arial" w:cs="Arial" w:eastAsia="Arial"/>
          <w:sz w:val="30"/>
          <w:szCs w:val="30"/>
          <w:color w:val="2276BC"/>
          <w:spacing w:val="15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di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6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ections,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quality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its</w:t>
      </w:r>
      <w:r>
        <w:rPr>
          <w:rFonts w:ascii="Arial" w:hAnsi="Arial" w:cs="Arial" w:eastAsia="Arial"/>
          <w:sz w:val="30"/>
          <w:szCs w:val="30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health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ca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2276BC"/>
          <w:spacing w:val="-2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services,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financial</w:t>
      </w:r>
      <w:r>
        <w:rPr>
          <w:rFonts w:ascii="Arial" w:hAnsi="Arial" w:cs="Arial" w:eastAsia="Arial"/>
          <w:sz w:val="30"/>
          <w:szCs w:val="30"/>
          <w:color w:val="2276BC"/>
          <w:spacing w:val="-18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performance,</w:t>
      </w:r>
      <w:r>
        <w:rPr>
          <w:rFonts w:ascii="Arial" w:hAnsi="Arial" w:cs="Arial" w:eastAsia="Arial"/>
          <w:sz w:val="30"/>
          <w:szCs w:val="30"/>
          <w:color w:val="2276BC"/>
          <w:spacing w:val="40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risk</w:t>
      </w:r>
      <w:r>
        <w:rPr>
          <w:rFonts w:ascii="Arial" w:hAnsi="Arial" w:cs="Arial" w:eastAsia="Arial"/>
          <w:sz w:val="30"/>
          <w:szCs w:val="30"/>
          <w:color w:val="2276BC"/>
          <w:spacing w:val="-2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7"/>
        </w:rPr>
        <w:t>management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7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st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6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engthening</w:t>
      </w:r>
      <w:r>
        <w:rPr>
          <w:rFonts w:ascii="Arial" w:hAnsi="Arial" w:cs="Arial" w:eastAsia="Arial"/>
          <w:sz w:val="30"/>
          <w:szCs w:val="30"/>
          <w:color w:val="2276BC"/>
          <w:spacing w:val="10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community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involvement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ough</w:t>
      </w:r>
      <w:r>
        <w:rPr>
          <w:rFonts w:ascii="Arial" w:hAnsi="Arial" w:cs="Arial" w:eastAsia="Arial"/>
          <w:sz w:val="30"/>
          <w:szCs w:val="30"/>
          <w:color w:val="2276BC"/>
          <w:spacing w:val="-2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g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5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eater</w:t>
      </w:r>
      <w:r>
        <w:rPr>
          <w:rFonts w:ascii="Arial" w:hAnsi="Arial" w:cs="Arial" w:eastAsia="Arial"/>
          <w:sz w:val="30"/>
          <w:szCs w:val="30"/>
          <w:color w:val="2276BC"/>
          <w:spacing w:val="9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partnerships.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1131" w:top="1180" w:bottom="1320" w:left="300" w:right="1600"/>
          <w:pgSz w:w="11920" w:h="16840"/>
        </w:sectPr>
      </w:pPr>
      <w:rPr/>
    </w:p>
    <w:p>
      <w:pPr>
        <w:spacing w:before="38" w:after="0" w:line="255" w:lineRule="auto"/>
        <w:ind w:left="834" w:right="-3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by-laws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enable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delegate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certain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esponsibilities.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by-laws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supported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delegations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operational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esponsibility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enabling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designated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executives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perform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duties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cise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specified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authorit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meets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monthly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yea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excluding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Januar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Quality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2"/>
          <w:b/>
          <w:bCs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Quality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membership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non-executive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ectors: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Roger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eenman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(Chair),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Boxall,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Malcolm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own,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Sandra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Ian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Polle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Qualit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Committe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ovide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leadershi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strategic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ectio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issue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ega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din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qualit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Roya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22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focu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deliver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highes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leve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qualit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safet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patients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famil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ensu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elevan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standa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Innovatio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quality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safet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system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priorit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Committe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work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conjunctio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Communit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Advisor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Committe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834" w:right="-4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develo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annua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Qualit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Repor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whic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highlights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patien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famil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cent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servic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ovements.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Finance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2"/>
          <w:b/>
          <w:bCs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35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membership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non-executive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ectors: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ew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Porter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(Chair),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Boxall,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Peter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Buzza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d,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Roger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eenman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ilson.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1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meets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least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seven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assists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fulfil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duties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elating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fective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5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esponsibilities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include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oversight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operating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budget,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eview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monthly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eports,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advising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implications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associate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majo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oject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eviewin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policie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ocedu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Finance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members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independent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Management.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Audit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2"/>
          <w:b/>
          <w:bCs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2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membership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non-executive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ectors: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ilson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(Chair),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Boxall,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Malcolm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own,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Peter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Buzza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(Chair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26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2013)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Ian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Polle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9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meets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least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four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assists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monitoring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compliance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laws,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egulation,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nal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ols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standa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6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esponsibilities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include: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monitoring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strategic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operational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developing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strategic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nal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oversight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nal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ogram,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eview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Draft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eview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policies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ocedu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es.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members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independent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Management.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Redevelopment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2"/>
          <w:b/>
          <w:bCs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3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Redevelopment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membership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non-executive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ectors: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Roger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eenman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(Chair),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Boxall,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Sandra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AM,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ew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Porter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ilson.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Redevelopment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meets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bi-monthly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oversee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planning,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design,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construction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edevelopment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align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strategic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9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advised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planning,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issues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arising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edevelopment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oject.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makes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ecommendations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ning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matters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oval,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expenditu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design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issues.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  <w:cols w:num="2" w:equalWidth="0">
            <w:col w:w="5249" w:space="240"/>
            <w:col w:w="453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1131" w:top="1560" w:bottom="1320" w:left="1600" w:right="320"/>
          <w:pgSz w:w="11920" w:h="16840"/>
        </w:sectPr>
      </w:pPr>
      <w:rPr/>
    </w:p>
    <w:p>
      <w:pPr>
        <w:spacing w:before="38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Remuneration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2"/>
          <w:b/>
          <w:bCs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Remuneration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membership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non-executive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ectors: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Boxall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(Chair),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Roger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eenman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AM,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ew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Porter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ilson.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19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Remuneration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assesses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makes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ecommendations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ning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performance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against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Performance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Plan;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emuneration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bonus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(if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applicable);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terms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conditions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employment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Chief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fice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ovides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oversight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emuneration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bonus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arrangements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(if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applicable)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ectors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Community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b/>
          <w:bCs/>
        </w:rPr>
        <w:t>Advisory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2"/>
          <w:b/>
          <w:bCs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6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Advisory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membership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non-executive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ectors: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Sandra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(Chair)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Jenny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aing.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-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Advisory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advises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consumer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participation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development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delivery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services.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meets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bi-monthly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members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consumer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esentatives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appointed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two-year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term.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Primary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276BC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Population</w:t>
      </w:r>
      <w:r>
        <w:rPr>
          <w:rFonts w:ascii="Arial" w:hAnsi="Arial" w:cs="Arial" w:eastAsia="Arial"/>
          <w:sz w:val="18"/>
          <w:szCs w:val="18"/>
          <w:color w:val="2276B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Health</w:t>
      </w:r>
      <w:r>
        <w:rPr>
          <w:rFonts w:ascii="Arial" w:hAnsi="Arial" w:cs="Arial" w:eastAsia="Arial"/>
          <w:sz w:val="18"/>
          <w:szCs w:val="18"/>
          <w:color w:val="2276BC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Advisory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2"/>
          <w:b/>
          <w:bCs/>
        </w:rPr>
        <w:t>Committee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0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Primary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Population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Advisory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membership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ectors: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Malcolm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own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(Chair)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Jenny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aing.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77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Primary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Population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Advisory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ovides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advice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working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primary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esponding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population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issues.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meets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quarterly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membership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esentatives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oups,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partner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organisations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consumer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esentation.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4413" w:space="343"/>
            <w:col w:w="5244"/>
          </w:cols>
        </w:sectPr>
      </w:pPr>
      <w:rPr/>
    </w:p>
    <w:p>
      <w:pPr>
        <w:spacing w:before="57" w:after="0" w:line="381" w:lineRule="exact"/>
        <w:ind w:left="834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41.138302pt;width:85.039pt;height:.1pt;mso-position-horizontal-relative:page;mso-position-vertical-relative:paragraph;z-index:-13491" coordorigin="1134,823" coordsize="1701,2">
            <v:shape style="position:absolute;left:1134;top:823;width:1701;height:2" coordorigin="1134,823" coordsize="1701,0" path="m1134,823l2835,823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  <w:position w:val="-1"/>
        </w:rPr>
        <w:t>Executive</w:t>
      </w:r>
      <w:r>
        <w:rPr>
          <w:rFonts w:ascii="Arial" w:hAnsi="Arial" w:cs="Arial" w:eastAsia="Arial"/>
          <w:sz w:val="34"/>
          <w:szCs w:val="34"/>
          <w:color w:val="231F20"/>
          <w:spacing w:val="-1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2"/>
          <w:b/>
          <w:bCs/>
          <w:position w:val="-1"/>
        </w:rPr>
        <w:t>Management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1131" w:top="1180" w:bottom="1320" w:left="300" w:right="1660"/>
          <w:pgSz w:w="11920" w:h="1684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Chief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Executive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1"/>
          <w:b/>
          <w:bCs/>
        </w:rPr>
        <w:t>ficer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Clark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BCOM,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CA,</w:t>
      </w:r>
      <w:r>
        <w:rPr>
          <w:rFonts w:ascii="Arial" w:hAnsi="Arial" w:cs="Arial" w:eastAsia="Arial"/>
          <w:sz w:val="16"/>
          <w:szCs w:val="16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GAICD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-4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Chief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ficer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accountable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leadership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operational,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policy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strategic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goals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funding,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planning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egulatory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framework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Department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Health.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Executive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ector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Ambulatory</w:t>
      </w:r>
      <w:r>
        <w:rPr>
          <w:rFonts w:ascii="Arial" w:hAnsi="Arial" w:cs="Arial" w:eastAsia="Arial"/>
          <w:sz w:val="18"/>
          <w:szCs w:val="18"/>
          <w:color w:val="2276BC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2"/>
          <w:b/>
          <w:bCs/>
        </w:rPr>
        <w:t>Medical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Services,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Chief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Medical</w:t>
      </w:r>
      <w:r>
        <w:rPr>
          <w:rFonts w:ascii="Arial" w:hAnsi="Arial" w:cs="Arial" w:eastAsia="Arial"/>
          <w:sz w:val="18"/>
          <w:szCs w:val="18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1"/>
          <w:b/>
          <w:bCs/>
        </w:rPr>
        <w:t>ficer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oline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Clarke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MD,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FRAC</w:t>
      </w:r>
      <w:r>
        <w:rPr>
          <w:rFonts w:ascii="Arial" w:hAnsi="Arial" w:cs="Arial" w:eastAsia="Arial"/>
          <w:sz w:val="16"/>
          <w:szCs w:val="16"/>
          <w:color w:val="6D6E71"/>
          <w:spacing w:val="-23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MRC</w:t>
      </w:r>
      <w:r>
        <w:rPr>
          <w:rFonts w:ascii="Arial" w:hAnsi="Arial" w:cs="Arial" w:eastAsia="Arial"/>
          <w:sz w:val="16"/>
          <w:szCs w:val="16"/>
          <w:color w:val="6D6E71"/>
          <w:spacing w:val="-23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16"/>
          <w:szCs w:val="16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FRACMA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ecto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Ambulatory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leads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development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implementation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central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framework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clinical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nance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medical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administration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esponsible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outpatients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emergency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departments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Ophthalmology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Chief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Medical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fice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ole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involvement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ecruitment,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edentialing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scope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834" w:right="8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practice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senior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junior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medical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f.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esponsibilities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education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nance.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Clinical</w:t>
      </w:r>
      <w:r>
        <w:rPr>
          <w:rFonts w:ascii="Arial" w:hAnsi="Arial" w:cs="Arial" w:eastAsia="Arial"/>
          <w:sz w:val="18"/>
          <w:szCs w:val="18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ector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Ophthalmology</w:t>
      </w:r>
      <w:r>
        <w:rPr>
          <w:rFonts w:ascii="Arial" w:hAnsi="Arial" w:cs="Arial" w:eastAsia="Arial"/>
          <w:sz w:val="18"/>
          <w:szCs w:val="18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76" w:lineRule="auto"/>
        <w:ind w:left="834" w:right="-2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Associate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ofessor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Michael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Coote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MBBS,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FRANZCO,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GAICD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7" w:lineRule="exact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Clinica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ecto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Ophthalmolog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5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esponsibl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ophthalmi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medica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leadership.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advise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strateg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model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Ophthalmology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sustainable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lead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excellence.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Executive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ector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Surgical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Inpatient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Services,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Chief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Nursing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1"/>
          <w:b/>
          <w:bCs/>
        </w:rPr>
        <w:t>ficer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83" w:lineRule="auto"/>
        <w:ind w:left="834" w:right="6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Jenni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b/>
          <w:bCs/>
        </w:rPr>
        <w:t>Bliss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GENERAL</w:t>
      </w:r>
      <w:r>
        <w:rPr>
          <w:rFonts w:ascii="Arial" w:hAnsi="Arial" w:cs="Arial" w:eastAsia="Arial"/>
          <w:sz w:val="16"/>
          <w:szCs w:val="16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NURSING,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GRAD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DI</w:t>
      </w:r>
      <w:r>
        <w:rPr>
          <w:rFonts w:ascii="Arial" w:hAnsi="Arial" w:cs="Arial" w:eastAsia="Arial"/>
          <w:sz w:val="16"/>
          <w:szCs w:val="16"/>
          <w:color w:val="6D6E71"/>
          <w:spacing w:val="-24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AD</w:t>
      </w:r>
      <w:r>
        <w:rPr>
          <w:rFonts w:ascii="Arial" w:hAnsi="Arial" w:cs="Arial" w:eastAsia="Arial"/>
          <w:sz w:val="16"/>
          <w:szCs w:val="16"/>
          <w:color w:val="6D6E71"/>
          <w:spacing w:val="-8"/>
          <w:w w:val="92"/>
        </w:rPr>
        <w:t>V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ANCED</w:t>
      </w:r>
      <w:r>
        <w:rPr>
          <w:rFonts w:ascii="Arial" w:hAnsi="Arial" w:cs="Arial" w:eastAsia="Arial"/>
          <w:sz w:val="16"/>
          <w:szCs w:val="16"/>
          <w:color w:val="6D6E71"/>
          <w:spacing w:val="1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CLINICAL</w:t>
      </w:r>
      <w:r>
        <w:rPr>
          <w:rFonts w:ascii="Arial" w:hAnsi="Arial" w:cs="Arial" w:eastAsia="Arial"/>
          <w:sz w:val="16"/>
          <w:szCs w:val="16"/>
          <w:color w:val="6D6E71"/>
          <w:spacing w:val="18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PRACTICE</w:t>
      </w:r>
      <w:r>
        <w:rPr>
          <w:rFonts w:ascii="Arial" w:hAnsi="Arial" w:cs="Arial" w:eastAsia="Arial"/>
          <w:sz w:val="16"/>
          <w:szCs w:val="16"/>
          <w:color w:val="6D6E71"/>
          <w:spacing w:val="12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11"/>
          <w:w w:val="92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AEDI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2"/>
        </w:rPr>
        <w:t>TRICS</w:t>
      </w:r>
      <w:r>
        <w:rPr>
          <w:rFonts w:ascii="Arial" w:hAnsi="Arial" w:cs="Arial" w:eastAsia="Arial"/>
          <w:sz w:val="16"/>
          <w:szCs w:val="16"/>
          <w:color w:val="6D6E71"/>
          <w:spacing w:val="-1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1"/>
        </w:rPr>
        <w:t>PROFESSIONAL</w:t>
      </w:r>
      <w:r>
        <w:rPr>
          <w:rFonts w:ascii="Arial" w:hAnsi="Arial" w:cs="Arial" w:eastAsia="Arial"/>
          <w:sz w:val="16"/>
          <w:szCs w:val="16"/>
          <w:color w:val="6D6E71"/>
          <w:spacing w:val="29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1"/>
        </w:rPr>
        <w:t>CE</w:t>
      </w:r>
      <w:r>
        <w:rPr>
          <w:rFonts w:ascii="Arial" w:hAnsi="Arial" w:cs="Arial" w:eastAsia="Arial"/>
          <w:sz w:val="16"/>
          <w:szCs w:val="16"/>
          <w:color w:val="6D6E71"/>
          <w:spacing w:val="1"/>
          <w:w w:val="91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1"/>
        </w:rPr>
        <w:t>TIFIC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1"/>
        </w:rPr>
        <w:t>TE</w:t>
      </w:r>
      <w:r>
        <w:rPr>
          <w:rFonts w:ascii="Arial" w:hAnsi="Arial" w:cs="Arial" w:eastAsia="Arial"/>
          <w:sz w:val="16"/>
          <w:szCs w:val="16"/>
          <w:color w:val="6D6E71"/>
          <w:spacing w:val="1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HEA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93"/>
        </w:rPr>
        <w:t>L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TH</w:t>
      </w:r>
      <w:r>
        <w:rPr>
          <w:rFonts w:ascii="Arial" w:hAnsi="Arial" w:cs="Arial" w:eastAsia="Arial"/>
          <w:sz w:val="16"/>
          <w:szCs w:val="16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SYSTEMS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MANAGEMENT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ector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Surgical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Inpatient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7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esponsibl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ogram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clinica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includin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Cochlea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Implan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ogram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operativ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services,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pharmac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Radiology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Pathology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inpatient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clinica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qualit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infectio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cont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Chie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Nursin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fice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als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ofessional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esponsibility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nursing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education.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Clinical</w:t>
      </w:r>
      <w:r>
        <w:rPr>
          <w:rFonts w:ascii="Arial" w:hAnsi="Arial" w:cs="Arial" w:eastAsia="Arial"/>
          <w:sz w:val="18"/>
          <w:szCs w:val="18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ector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76" w:lineRule="auto"/>
        <w:ind w:left="834" w:right="24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Associate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ofessor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Robert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Briggs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MBBS,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FRACS,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ACS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7" w:lineRule="exact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Clinical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ector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ovides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clinical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medical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leadership;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advice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models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clinical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excellence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nose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oat;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surgical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Executive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ecto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Strateg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Planning</w:t>
      </w:r>
      <w:r>
        <w:rPr>
          <w:rFonts w:ascii="Arial" w:hAnsi="Arial" w:cs="Arial" w:eastAsia="Arial"/>
          <w:sz w:val="18"/>
          <w:szCs w:val="18"/>
          <w:color w:val="2276BC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Redevelopment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8" w:lineRule="auto"/>
        <w:ind w:right="12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Jenni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Gratton-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aughan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BAPPSC,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4"/>
        </w:rPr>
        <w:t>GRADDIPREHABSTUD,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MBUS,</w:t>
      </w:r>
      <w:r>
        <w:rPr>
          <w:rFonts w:ascii="Arial" w:hAnsi="Arial" w:cs="Arial" w:eastAsia="Arial"/>
          <w:sz w:val="16"/>
          <w:szCs w:val="16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DIP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PROJECT</w:t>
      </w:r>
      <w:r>
        <w:rPr>
          <w:rFonts w:ascii="Arial" w:hAnsi="Arial" w:cs="Arial" w:eastAsia="Arial"/>
          <w:sz w:val="16"/>
          <w:szCs w:val="16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MG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MAICD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ector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Strateg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Planning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Redevelopment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overa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ching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esponsibility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edevelopment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strategy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planning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ega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ding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delivery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meet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demand.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ole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manages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Facilities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Security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Department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ogram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function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ovides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nance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ojects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Executive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ector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Corporate</w:t>
      </w:r>
      <w:r>
        <w:rPr>
          <w:rFonts w:ascii="Arial" w:hAnsi="Arial" w:cs="Arial" w:eastAsia="Arial"/>
          <w:sz w:val="18"/>
          <w:szCs w:val="18"/>
          <w:color w:val="2276BC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Services,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Chief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1"/>
          <w:b/>
          <w:bCs/>
        </w:rPr>
        <w:t>ficer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Peter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Gould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BBUS,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PGRADDIPSIA,</w:t>
      </w:r>
      <w:r>
        <w:rPr>
          <w:rFonts w:ascii="Arial" w:hAnsi="Arial" w:cs="Arial" w:eastAsia="Arial"/>
          <w:sz w:val="16"/>
          <w:szCs w:val="16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FC</w:t>
      </w:r>
      <w:r>
        <w:rPr>
          <w:rFonts w:ascii="Arial" w:hAnsi="Arial" w:cs="Arial" w:eastAsia="Arial"/>
          <w:sz w:val="16"/>
          <w:szCs w:val="16"/>
          <w:color w:val="6D6E71"/>
          <w:spacing w:val="-11"/>
          <w:w w:val="93"/>
        </w:rPr>
        <w:t>P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A,</w:t>
      </w:r>
      <w:r>
        <w:rPr>
          <w:rFonts w:ascii="Arial" w:hAnsi="Arial" w:cs="Arial" w:eastAsia="Arial"/>
          <w:sz w:val="16"/>
          <w:szCs w:val="16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FFIN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55" w:lineRule="auto"/>
        <w:ind w:right="5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ector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Corporate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Chief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ficer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esponsible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oviding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leadership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oversight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organisational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position.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position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esponsible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leading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development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fective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ficient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corporate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including;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ement,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human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esou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ces,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information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technology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knowledge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management.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ector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Anaesthetics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Peter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Read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MBBS,</w:t>
      </w:r>
      <w:r>
        <w:rPr>
          <w:rFonts w:ascii="Arial" w:hAnsi="Arial" w:cs="Arial" w:eastAsia="Arial"/>
          <w:sz w:val="16"/>
          <w:szCs w:val="16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6D6E71"/>
          <w:spacing w:val="-9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ARCS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55" w:lineRule="auto"/>
        <w:ind w:right="80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ector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Anaesthetics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Department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Anaesthetics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esponsible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leadership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Anaesthetics.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5" w:lineRule="auto"/>
        <w:ind w:right="68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Executive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ector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Ophthalmology</w:t>
      </w:r>
      <w:r>
        <w:rPr>
          <w:rFonts w:ascii="Arial" w:hAnsi="Arial" w:cs="Arial" w:eastAsia="Arial"/>
          <w:sz w:val="18"/>
          <w:szCs w:val="18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David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Lau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6"/>
        </w:rPr>
        <w:t>BPHARM,</w:t>
      </w:r>
      <w:r>
        <w:rPr>
          <w:rFonts w:ascii="Arial" w:hAnsi="Arial" w:cs="Arial" w:eastAsia="Arial"/>
          <w:sz w:val="16"/>
          <w:szCs w:val="16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MCLINPHARM,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PROFCE</w:t>
      </w:r>
      <w:r>
        <w:rPr>
          <w:rFonts w:ascii="Arial" w:hAnsi="Arial" w:cs="Arial" w:eastAsia="Arial"/>
          <w:sz w:val="16"/>
          <w:szCs w:val="16"/>
          <w:color w:val="6D6E71"/>
          <w:spacing w:val="1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THEA</w:t>
      </w:r>
      <w:r>
        <w:rPr>
          <w:rFonts w:ascii="Arial" w:hAnsi="Arial" w:cs="Arial" w:eastAsia="Arial"/>
          <w:sz w:val="16"/>
          <w:szCs w:val="16"/>
          <w:color w:val="6D6E71"/>
          <w:spacing w:val="-14"/>
          <w:w w:val="93"/>
        </w:rPr>
        <w:t>L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THSYSMG</w:t>
      </w:r>
      <w:r>
        <w:rPr>
          <w:rFonts w:ascii="Arial" w:hAnsi="Arial" w:cs="Arial" w:eastAsia="Arial"/>
          <w:sz w:val="16"/>
          <w:szCs w:val="16"/>
          <w:color w:val="6D6E71"/>
          <w:spacing w:val="-17"/>
          <w:w w:val="93"/>
        </w:rPr>
        <w:t>T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16"/>
          <w:szCs w:val="16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6D6E71"/>
          <w:spacing w:val="0"/>
          <w:w w:val="100"/>
        </w:rPr>
        <w:t>FSHP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5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ector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Ophthalmology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esponsible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5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oviding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leadership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operational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oversight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Ophthalmology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ogram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planning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specialised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clinics.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position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close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partnership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Clinical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ector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Ophthalmology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development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fective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ficient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clinical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teaching,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training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60"/>
          <w:cols w:num="2" w:equalWidth="0">
            <w:col w:w="5236" w:space="253"/>
            <w:col w:w="4471"/>
          </w:cols>
        </w:sectPr>
      </w:pPr>
      <w:rPr/>
    </w:p>
    <w:p>
      <w:pPr>
        <w:spacing w:before="57" w:after="0" w:line="381" w:lineRule="exact"/>
        <w:ind w:left="101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82.539001pt;margin-top:60.2957pt;width:458.543pt;height:217.532pt;mso-position-horizontal-relative:page;mso-position-vertical-relative:paragraph;z-index:-13490" coordorigin="1651,1206" coordsize="9171,4351">
            <v:group style="position:absolute;left:7030;top:2114;width:2098;height:589" coordorigin="7030,2114" coordsize="2098,589">
              <v:shape style="position:absolute;left:7030;top:2114;width:2098;height:589" coordorigin="7030,2114" coordsize="2098,589" path="m9128,2703l7030,2114e" filled="f" stroked="t" strokeweight=".25pt" strokecolor="#231F20">
                <v:path arrowok="t"/>
              </v:shape>
            </v:group>
            <v:group style="position:absolute;left:7030;top:1510;width:2098;height:589" coordorigin="7030,1510" coordsize="2098,589">
              <v:shape style="position:absolute;left:7030;top:1510;width:2098;height:589" coordorigin="7030,1510" coordsize="2098,589" path="m9128,1510l7030,2099e" filled="f" stroked="t" strokeweight=".25pt" strokecolor="#231F20">
                <v:path arrowok="t"/>
              </v:shape>
            </v:group>
            <v:group style="position:absolute;left:7076;top:1510;width:1961;height:2" coordorigin="7076,1510" coordsize="1961,2">
              <v:shape style="position:absolute;left:7076;top:1510;width:1961;height:2" coordorigin="7076,1510" coordsize="1961,0" path="m9036,1510l7076,1510e" filled="f" stroked="t" strokeweight="1.5pt" strokecolor="#231F20">
                <v:path arrowok="t"/>
                <v:stroke dashstyle="dash"/>
              </v:shape>
            </v:group>
            <v:group style="position:absolute;left:7098;top:2104;width:1950;height:2" coordorigin="7098,2104" coordsize="1950,2">
              <v:shape style="position:absolute;left:7098;top:2104;width:1950;height:2" coordorigin="7098,2104" coordsize="1950,0" path="m7098,2104l9048,2104e" filled="f" stroked="t" strokeweight=".25pt" strokecolor="#231F20">
                <v:path arrowok="t"/>
              </v:shape>
            </v:group>
            <v:group style="position:absolute;left:9048;top:1256;width:1723;height:503" coordorigin="9048,1256" coordsize="1723,503">
              <v:shape style="position:absolute;left:9048;top:1256;width:1723;height:503" coordorigin="9048,1256" coordsize="1723,503" path="m9048,1759l10772,1759,10772,1256,9048,1256,9048,1759e" filled="t" fillcolor="#EAE7E5" stroked="f">
                <v:path arrowok="t"/>
                <v:fill/>
              </v:shape>
            </v:group>
            <v:group style="position:absolute;left:9048;top:1848;width:1723;height:503" coordorigin="9048,1848" coordsize="1723,503">
              <v:shape style="position:absolute;left:9048;top:1848;width:1723;height:503" coordorigin="9048,1848" coordsize="1723,503" path="m9048,2351l10772,2351,10772,1848,9048,1848,9048,2351e" filled="t" fillcolor="#EAE7E5" stroked="f">
                <v:path arrowok="t"/>
                <v:fill/>
              </v:shape>
            </v:group>
            <v:group style="position:absolute;left:9048;top:2439;width:1723;height:503" coordorigin="9048,2439" coordsize="1723,503">
              <v:shape style="position:absolute;left:9048;top:2439;width:1723;height:503" coordorigin="9048,2439" coordsize="1723,503" path="m9048,2943l10772,2943,10772,2439,9048,2439,9048,2943e" filled="t" fillcolor="#EAE7E5" stroked="f">
                <v:path arrowok="t"/>
                <v:fill/>
              </v:shape>
            </v:group>
            <v:group style="position:absolute;left:5374;top:1256;width:1723;height:503" coordorigin="5374,1256" coordsize="1723,503">
              <v:shape style="position:absolute;left:5374;top:1256;width:1723;height:503" coordorigin="5374,1256" coordsize="1723,503" path="m5374,1759l7098,1759,7098,1256,5374,1256,5374,1759e" filled="t" fillcolor="#231F20" stroked="f">
                <v:path arrowok="t"/>
                <v:fill/>
              </v:shape>
            </v:group>
            <v:group style="position:absolute;left:3275;top:2114;width:2098;height:589" coordorigin="3275,2114" coordsize="2098,589">
              <v:shape style="position:absolute;left:3275;top:2114;width:2098;height:589" coordorigin="3275,2114" coordsize="2098,589" path="m3275,2703l5373,2114e" filled="f" stroked="t" strokeweight=".25pt" strokecolor="#231F20">
                <v:path arrowok="t"/>
              </v:shape>
            </v:group>
            <v:group style="position:absolute;left:3424;top:2104;width:1949;height:2" coordorigin="3424,2104" coordsize="1949,2">
              <v:shape style="position:absolute;left:3424;top:2104;width:1949;height:2" coordorigin="3424,2104" coordsize="1949,0" path="m3424,2104l5373,2104e" filled="f" stroked="t" strokeweight=".25pt" strokecolor="#231F20">
                <v:path arrowok="t"/>
              </v:shape>
            </v:group>
            <v:group style="position:absolute;left:1701;top:1848;width:1723;height:503" coordorigin="1701,1848" coordsize="1723,503">
              <v:shape style="position:absolute;left:1701;top:1848;width:1723;height:503" coordorigin="1701,1848" coordsize="1723,503" path="m1701,2351l3424,2351,3424,1848,1701,1848,1701,2351e" filled="t" fillcolor="#6C93CD" stroked="f">
                <v:path arrowok="t"/>
                <v:fill/>
              </v:shape>
            </v:group>
            <v:group style="position:absolute;left:1701;top:2439;width:1723;height:503" coordorigin="1701,2439" coordsize="1723,503">
              <v:shape style="position:absolute;left:1701;top:2439;width:1723;height:503" coordorigin="1701,2439" coordsize="1723,503" path="m1701,2943l3424,2943,3424,2439,1701,2439,1701,2943e" filled="t" fillcolor="#6C93CD" stroked="f">
                <v:path arrowok="t"/>
                <v:fill/>
              </v:shape>
            </v:group>
            <v:group style="position:absolute;left:6181;top:2351;width:2;height:1385" coordorigin="6181,2351" coordsize="2,1385">
              <v:shape style="position:absolute;left:6181;top:2351;width:2;height:1385" coordorigin="6181,2351" coordsize="0,1385" path="m6181,2351l6181,3736e" filled="f" stroked="t" strokeweight=".25pt" strokecolor="#231F20">
                <v:path arrowok="t"/>
              </v:shape>
            </v:group>
            <v:group style="position:absolute;left:5374;top:1848;width:1723;height:503" coordorigin="5374,1848" coordsize="1723,503">
              <v:shape style="position:absolute;left:5374;top:1848;width:1723;height:503" coordorigin="5374,1848" coordsize="1723,503" path="m5374,2351l7098,2351,7098,1848,5374,1848,5374,2351e" filled="t" fillcolor="#231F20" stroked="f">
                <v:path arrowok="t"/>
                <v:fill/>
              </v:shape>
            </v:group>
            <v:group style="position:absolute;left:2563;top:4268;width:1723;height:647" coordorigin="2563,4268" coordsize="1723,647">
              <v:shape style="position:absolute;left:2563;top:4268;width:1723;height:647" coordorigin="2563,4268" coordsize="1723,647" path="m2563,4915l4286,4915,4286,4268,2563,4268,2563,4915e" filled="t" fillcolor="#2276BC" stroked="f">
                <v:path arrowok="t"/>
                <v:fill/>
              </v:shape>
            </v:group>
            <v:group style="position:absolute;left:2563;top:5003;width:1723;height:503" coordorigin="2563,5003" coordsize="1723,503">
              <v:shape style="position:absolute;left:2563;top:5003;width:1723;height:503" coordorigin="2563,5003" coordsize="1723,503" path="m2563,5507l4286,5507,4286,5003,2563,5003,2563,5507e" filled="t" fillcolor="#E0E6F4" stroked="f">
                <v:path arrowok="t"/>
                <v:fill/>
              </v:shape>
            </v:group>
            <v:group style="position:absolute;left:4399;top:4268;width:1723;height:647" coordorigin="4399,4268" coordsize="1723,647">
              <v:shape style="position:absolute;left:4399;top:4268;width:1723;height:647" coordorigin="4399,4268" coordsize="1723,647" path="m4399,4915l6123,4915,6123,4268,4399,4268,4399,4915e" filled="t" fillcolor="#2276BC" stroked="f">
                <v:path arrowok="t"/>
                <v:fill/>
              </v:shape>
            </v:group>
            <v:group style="position:absolute;left:5261;top:3739;width:2;height:530" coordorigin="5261,3739" coordsize="2,530">
              <v:shape style="position:absolute;left:5261;top:3739;width:2;height:530" coordorigin="5261,3739" coordsize="0,530" path="m5261,3739l5261,4268e" filled="f" stroked="t" strokeweight=".25pt" strokecolor="#231F20">
                <v:path arrowok="t"/>
              </v:shape>
            </v:group>
            <v:group style="position:absolute;left:6236;top:4268;width:1723;height:647" coordorigin="6236,4268" coordsize="1723,647">
              <v:shape style="position:absolute;left:6236;top:4268;width:1723;height:647" coordorigin="6236,4268" coordsize="1723,647" path="m6236,4915l7960,4915,7960,4268,6236,4268,6236,4915e" filled="t" fillcolor="#2276BC" stroked="f">
                <v:path arrowok="t"/>
                <v:fill/>
              </v:shape>
            </v:group>
            <v:group style="position:absolute;left:6236;top:5003;width:1723;height:333" coordorigin="6236,5003" coordsize="1723,333">
              <v:shape style="position:absolute;left:6236;top:5003;width:1723;height:333" coordorigin="6236,5003" coordsize="1723,333" path="m6236,5336l7960,5336,7960,5003,6236,5003,6236,5336e" filled="t" fillcolor="#E0E6F4" stroked="f">
                <v:path arrowok="t"/>
                <v:fill/>
              </v:shape>
            </v:group>
            <v:group style="position:absolute;left:7098;top:3736;width:2;height:532" coordorigin="7098,3736" coordsize="2,532">
              <v:shape style="position:absolute;left:7098;top:3736;width:2;height:532" coordorigin="7098,3736" coordsize="0,532" path="m7098,3736l7098,4268e" filled="f" stroked="t" strokeweight=".25pt" strokecolor="#231F20">
                <v:path arrowok="t"/>
              </v:shape>
            </v:group>
            <v:group style="position:absolute;left:8073;top:4268;width:1723;height:647" coordorigin="8073,4268" coordsize="1723,647">
              <v:shape style="position:absolute;left:8073;top:4268;width:1723;height:647" coordorigin="8073,4268" coordsize="1723,647" path="m8073,4915l9797,4915,9797,4268,8073,4268,8073,4915e" filled="t" fillcolor="#2276BC" stroked="f">
                <v:path arrowok="t"/>
                <v:fill/>
              </v:shape>
            </v:group>
            <v:group style="position:absolute;left:8932;top:3739;width:2;height:530" coordorigin="8932,3739" coordsize="2,530">
              <v:shape style="position:absolute;left:8932;top:3739;width:2;height:530" coordorigin="8932,3739" coordsize="0,530" path="m8932,3739l8932,4268e" filled="f" stroked="t" strokeweight=".25pt" strokecolor="#231F20">
                <v:path arrowok="t"/>
              </v:shape>
            </v:group>
            <v:group style="position:absolute;left:3427;top:3739;width:5503;height:530" coordorigin="3427,3739" coordsize="5503,530">
              <v:shape style="position:absolute;left:3427;top:3739;width:5503;height:530" coordorigin="3427,3739" coordsize="5503,530" path="m8930,4268l8930,3739,3427,3739,3427,4268e" filled="f" stroked="t" strokeweight=".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039398pt;margin-top:41.138302pt;width:85.039pt;height:.1pt;mso-position-horizontal-relative:page;mso-position-vertical-relative:paragraph;z-index:-13489" coordorigin="1701,823" coordsize="1701,2">
            <v:shape style="position:absolute;left:1701;top:823;width:1701;height:2" coordorigin="1701,823" coordsize="1701,0" path="m1701,823l3402,823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  <w:position w:val="-1"/>
        </w:rPr>
        <w:t>Organisational</w:t>
      </w:r>
      <w:r>
        <w:rPr>
          <w:rFonts w:ascii="Arial" w:hAnsi="Arial" w:cs="Arial" w:eastAsia="Arial"/>
          <w:sz w:val="34"/>
          <w:szCs w:val="34"/>
          <w:color w:val="231F20"/>
          <w:spacing w:val="-2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1"/>
          <w:b/>
          <w:bCs/>
          <w:position w:val="-1"/>
        </w:rPr>
        <w:t>Chart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1131" w:top="1180" w:bottom="1320" w:left="1600" w:right="320"/>
          <w:pgSz w:w="11920" w:h="16840"/>
        </w:sectPr>
      </w:pPr>
      <w:rPr/>
    </w:p>
    <w:p>
      <w:pPr>
        <w:spacing w:before="43" w:after="0" w:line="157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  <w:position w:val="-1"/>
        </w:rPr>
        <w:t>Boa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3" w:after="0" w:line="157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Boa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Sec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etary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4290" w:space="3271"/>
            <w:col w:w="2439"/>
          </w:cols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43" w:after="0" w:line="240" w:lineRule="auto"/>
        <w:ind w:left="214" w:right="-6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Clinical</w:t>
      </w:r>
      <w:r>
        <w:rPr>
          <w:rFonts w:ascii="Arial" w:hAnsi="Arial" w:cs="Arial" w:eastAsia="Arial"/>
          <w:sz w:val="14"/>
          <w:szCs w:val="14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99"/>
          <w:b/>
          <w:bCs/>
        </w:rPr>
        <w:t>Di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99"/>
          <w:b/>
          <w:bCs/>
        </w:rPr>
        <w:t>r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2"/>
          <w:b/>
          <w:bCs/>
        </w:rPr>
        <w:t>ector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57" w:lineRule="exact"/>
        <w:ind w:left="21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  <w:position w:val="-1"/>
        </w:rPr>
        <w:t>Ophthalmology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3" w:after="0" w:line="240" w:lineRule="auto"/>
        <w:ind w:right="-64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Chief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Executive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57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FFFFF"/>
          <w:b/>
          <w:bCs/>
          <w:position w:val="-1"/>
        </w:rPr>
        <w:t>O</w:t>
      </w:r>
      <w:r>
        <w:rPr>
          <w:rFonts w:ascii="Arial" w:hAnsi="Arial" w:cs="Arial" w:eastAsia="Arial"/>
          <w:sz w:val="14"/>
          <w:szCs w:val="14"/>
          <w:color w:val="FFFFFF"/>
          <w:spacing w:val="-3"/>
          <w:b/>
          <w:bCs/>
          <w:position w:val="-1"/>
        </w:rPr>
        <w:t>f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1"/>
          <w:b/>
          <w:bCs/>
          <w:position w:val="-1"/>
        </w:rPr>
        <w:t>ficer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3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Marketing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57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  <w:position w:val="-1"/>
        </w:rPr>
        <w:t>Communications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3" w:equalWidth="0">
            <w:col w:w="1287" w:space="2601"/>
            <w:col w:w="1037" w:space="2636"/>
            <w:col w:w="2439"/>
          </w:cols>
        </w:sectPr>
      </w:pPr>
      <w:rPr/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43" w:after="0" w:line="240" w:lineRule="auto"/>
        <w:ind w:left="214" w:right="-6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Clinical</w:t>
      </w:r>
      <w:r>
        <w:rPr>
          <w:rFonts w:ascii="Arial" w:hAnsi="Arial" w:cs="Arial" w:eastAsia="Arial"/>
          <w:sz w:val="14"/>
          <w:szCs w:val="14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99"/>
          <w:b/>
          <w:bCs/>
        </w:rPr>
        <w:t>Di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99"/>
          <w:b/>
          <w:bCs/>
        </w:rPr>
        <w:t>r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2"/>
          <w:b/>
          <w:bCs/>
        </w:rPr>
        <w:t>ector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57" w:lineRule="exact"/>
        <w:ind w:left="21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  <w:position w:val="-1"/>
        </w:rPr>
        <w:t>ENT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3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Philanth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ophy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57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Fundraising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1287" w:space="6274"/>
            <w:col w:w="243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46" w:after="0" w:line="160" w:lineRule="exact"/>
        <w:ind w:left="1076" w:right="-4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Surgical</w:t>
      </w:r>
      <w:r>
        <w:rPr>
          <w:rFonts w:ascii="Arial" w:hAnsi="Arial" w:cs="Arial" w:eastAsia="Arial"/>
          <w:sz w:val="14"/>
          <w:szCs w:val="14"/>
          <w:color w:val="FFFFFF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Inpatient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1"/>
          <w:b/>
          <w:bCs/>
        </w:rPr>
        <w:t>Services/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1"/>
          <w:b/>
          <w:bCs/>
        </w:rPr>
        <w:t>CNO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6" w:after="0" w:line="160" w:lineRule="exact"/>
        <w:ind w:right="-44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Ambulatory</w:t>
      </w:r>
      <w:r>
        <w:rPr>
          <w:rFonts w:ascii="Arial" w:hAnsi="Arial" w:cs="Arial" w:eastAsia="Arial"/>
          <w:sz w:val="14"/>
          <w:szCs w:val="14"/>
          <w:color w:val="FFFFFF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Medical</w:t>
      </w:r>
      <w:r>
        <w:rPr>
          <w:rFonts w:ascii="Arial" w:hAnsi="Arial" w:cs="Arial" w:eastAsia="Arial"/>
          <w:sz w:val="14"/>
          <w:szCs w:val="14"/>
          <w:color w:val="FFFFFF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1"/>
          <w:b/>
          <w:bCs/>
        </w:rPr>
        <w:t>Services/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3"/>
          <w:b/>
          <w:bCs/>
        </w:rPr>
        <w:t>CMO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3" w:after="0" w:line="240" w:lineRule="auto"/>
        <w:ind w:right="-64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1"/>
          <w:b/>
          <w:bCs/>
        </w:rPr>
        <w:t>Corporate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0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3" w:after="0" w:line="268" w:lineRule="auto"/>
        <w:ind w:right="1908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Strateg</w:t>
      </w:r>
      <w:r>
        <w:rPr>
          <w:rFonts w:ascii="Arial" w:hAnsi="Arial" w:cs="Arial" w:eastAsia="Arial"/>
          <w:sz w:val="14"/>
          <w:szCs w:val="14"/>
          <w:color w:val="FFFFFF"/>
          <w:spacing w:val="-8"/>
          <w:w w:val="100"/>
          <w:b/>
          <w:bCs/>
        </w:rPr>
        <w:t>y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Planning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  <w:b/>
          <w:bCs/>
        </w:rPr>
        <w:t>Redevelopment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4" w:equalWidth="0">
            <w:col w:w="2326" w:space="587"/>
            <w:col w:w="1291" w:space="545"/>
            <w:col w:w="913" w:space="924"/>
            <w:col w:w="3414"/>
          </w:cols>
        </w:sectPr>
      </w:pPr>
      <w:rPr/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43" w:after="0" w:line="240" w:lineRule="auto"/>
        <w:ind w:left="107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Quality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0" w:lineRule="exact"/>
        <w:ind w:left="107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25.625999pt;margin-top:14.934608pt;width:91.173pt;height:63.79pt;mso-position-horizontal-relative:page;mso-position-vertical-relative:paragraph;z-index:-13488" coordorigin="2513,299" coordsize="1823,1276">
            <v:group style="position:absolute;left:2563;top:1191;width:1723;height:333" coordorigin="2563,1191" coordsize="1723,333">
              <v:shape style="position:absolute;left:2563;top:1191;width:1723;height:333" coordorigin="2563,1191" coordsize="1723,333" path="m2563,1524l4286,1524,4286,1191,2563,1191,2563,1524e" filled="t" fillcolor="#E0E6F4" stroked="f">
                <v:path arrowok="t"/>
                <v:fill/>
              </v:shape>
            </v:group>
            <v:group style="position:absolute;left:2563;top:349;width:1723;height:333" coordorigin="2563,349" coordsize="1723,333">
              <v:shape style="position:absolute;left:2563;top:349;width:1723;height:333" coordorigin="2563,349" coordsize="1723,333" path="m2563,682l4286,682,4286,349,2563,349,2563,682e" filled="t" fillcolor="#E0E6F4" stroked="f">
                <v:path arrowok="t"/>
                <v:fill/>
              </v:shape>
            </v:group>
            <v:group style="position:absolute;left:2563;top:770;width:1723;height:333" coordorigin="2563,770" coordsize="1723,333">
              <v:shape style="position:absolute;left:2563;top:770;width:1723;height:333" coordorigin="2563,770" coordsize="1723,333" path="m2563,1103l4286,1103,4286,770,2563,770,2563,1103e" filled="t" fillcolor="#E0E6F4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Infection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2"/>
        </w:rPr>
        <w:t>Cont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2"/>
        </w:rPr>
        <w:t>ol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7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Inpatient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76" w:right="-6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Peri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Operative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1" w:after="0" w:line="450" w:lineRule="exact"/>
        <w:ind w:left="1076" w:right="378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28.126007pt;margin-top:31.3979pt;width:86.173pt;height:16.654pt;mso-position-horizontal-relative:page;mso-position-vertical-relative:paragraph;z-index:-13487" coordorigin="2563,628" coordsize="1723,333">
            <v:shape style="position:absolute;left:2563;top:628;width:1723;height:333" coordorigin="2563,628" coordsize="1723,333" path="m2563,961l4286,961,4286,628,2563,628,2563,961e" filled="t" fillcolor="#E0E6F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28.126007pt;margin-top:53.913898pt;width:86.173pt;height:16.654pt;mso-position-horizontal-relative:page;mso-position-vertical-relative:paragraph;z-index:-13486" coordorigin="2563,1078" coordsize="1723,333">
            <v:shape style="position:absolute;left:2563;top:1078;width:1723;height:333" coordorigin="2563,1078" coordsize="1723,333" path="m2563,1411l4286,1411,4286,1078,2563,1078,2563,1411e" filled="t" fillcolor="#E0E6F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28.126007pt;margin-top:76.429901pt;width:86.173pt;height:16.654pt;mso-position-horizontal-relative:page;mso-position-vertical-relative:paragraph;z-index:-13485" coordorigin="2563,1529" coordsize="1723,333">
            <v:shape style="position:absolute;left:2563;top:1529;width:1723;height:333" coordorigin="2563,1529" coordsize="1723,333" path="m2563,1862l4286,1862,4286,1529,2563,1529,2563,1862e" filled="t" fillcolor="#E0E6F4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Anaesthetics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Nurse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Education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Pharmacy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3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Eme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gency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Specialist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Clinics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217.468994pt;margin-top:14.934907pt;width:91.173pt;height:59.758pt;mso-position-horizontal-relative:page;mso-position-vertical-relative:paragraph;z-index:-13483" coordorigin="4349,299" coordsize="1823,1195">
            <v:group style="position:absolute;left:4399;top:349;width:1723;height:503" coordorigin="4399,349" coordsize="1723,503">
              <v:shape style="position:absolute;left:4399;top:349;width:1723;height:503" coordorigin="4399,349" coordsize="1723,503" path="m4399,852l6123,852,6123,349,4399,349,4399,852e" filled="t" fillcolor="#E0E6F4" stroked="f">
                <v:path arrowok="t"/>
                <v:fill/>
              </v:shape>
            </v:group>
            <v:group style="position:absolute;left:4399;top:940;width:1723;height:503" coordorigin="4399,940" coordsize="1723,503">
              <v:shape style="position:absolute;left:4399;top:940;width:1723;height:503" coordorigin="4399,940" coordsize="1723,503" path="m4399,1444l6123,1444,6123,940,4399,940,4399,1444e" filled="t" fillcolor="#E0E6F4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Ambulatory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217.468994pt;margin-top:-57.256191pt;width:91.173pt;height:51.24pt;mso-position-horizontal-relative:page;mso-position-vertical-relative:paragraph;z-index:-13484" coordorigin="4349,-1145" coordsize="1823,1025">
            <v:group style="position:absolute;left:4399;top:-1095;width:1723;height:333" coordorigin="4399,-1095" coordsize="1723,333">
              <v:shape style="position:absolute;left:4399;top:-1095;width:1723;height:333" coordorigin="4399,-1095" coordsize="1723,333" path="m4399,-762l6123,-762,6123,-1095,4399,-1095,4399,-762e" filled="t" fillcolor="#E0E6F4" stroked="f">
                <v:path arrowok="t"/>
                <v:fill/>
              </v:shape>
            </v:group>
            <v:group style="position:absolute;left:4399;top:-674;width:1723;height:503" coordorigin="4399,-674" coordsize="1723,503">
              <v:shape style="position:absolute;left:4399;top:-674;width:1723;height:503" coordorigin="4399,-674" coordsize="1723,503" path="m4399,-170l6123,-170,6123,-674,4399,-674,4399,-170e" filled="t" fillcolor="#E0E6F4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Diagnostic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Eye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6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Audiology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Speech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217.468994pt;margin-top:15.999726pt;width:91.173pt;height:105.089pt;mso-position-horizontal-relative:page;mso-position-vertical-relative:paragraph;z-index:-13482" coordorigin="4349,320" coordsize="1823,2102">
            <v:group style="position:absolute;left:4399;top:813;width:1723;height:503" coordorigin="4399,813" coordsize="1723,503">
              <v:shape style="position:absolute;left:4399;top:813;width:1723;height:503" coordorigin="4399,813" coordsize="1723,503" path="m4399,1316l6123,1316,6123,813,4399,813,4399,1316e" filled="t" fillcolor="#E0E6F4" stroked="f">
                <v:path arrowok="t"/>
                <v:fill/>
              </v:shape>
            </v:group>
            <v:group style="position:absolute;left:4399;top:1868;width:1723;height:503" coordorigin="4399,1868" coordsize="1723,503">
              <v:shape style="position:absolute;left:4399;top:1868;width:1723;height:503" coordorigin="4399,1868" coordsize="1723,503" path="m4399,2372l6123,2372,6123,1868,4399,1868,4399,2372e" filled="t" fillcolor="#E0E6F4" stroked="f">
                <v:path arrowok="t"/>
                <v:fill/>
              </v:shape>
            </v:group>
            <v:group style="position:absolute;left:4399;top:1426;width:1723;height:333" coordorigin="4399,1426" coordsize="1723,333">
              <v:shape style="position:absolute;left:4399;top:1426;width:1723;height:333" coordorigin="4399,1426" coordsize="1723,333" path="m4399,1759l6123,1759,6123,1426,4399,1426,4399,1759e" filled="t" fillcolor="#E0E6F4" stroked="f">
                <v:path arrowok="t"/>
                <v:fill/>
              </v:shape>
            </v:group>
            <v:group style="position:absolute;left:4399;top:370;width:1723;height:333" coordorigin="4399,370" coordsize="1723,333">
              <v:shape style="position:absolute;left:4399;top:370;width:1723;height:333" coordorigin="4399,370" coordsize="1723,333" path="m4399,703l6123,703,6123,370,4399,370,4399,703e" filled="t" fillcolor="#E0E6F4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Pathology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Social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3" w:after="0" w:line="240" w:lineRule="auto"/>
        <w:ind w:left="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Finance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Human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Resou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309.186005pt;margin-top:14.465907pt;width:91.298pt;height:59.435pt;mso-position-horizontal-relative:page;mso-position-vertical-relative:paragraph;z-index:-13480" coordorigin="6184,289" coordsize="1826,1189">
            <v:group style="position:absolute;left:6236;top:925;width:1723;height:503" coordorigin="6236,925" coordsize="1723,503">
              <v:shape style="position:absolute;left:6236;top:925;width:1723;height:503" coordorigin="6236,925" coordsize="1723,503" path="m6236,1428l7960,1428,7960,925,6236,925,6236,1428e" filled="t" fillcolor="#E0E6F4" stroked="f">
                <v:path arrowok="t"/>
                <v:fill/>
              </v:shape>
            </v:group>
            <v:group style="position:absolute;left:6234;top:339;width:1723;height:503" coordorigin="6234,339" coordsize="1723,503">
              <v:shape style="position:absolute;left:6234;top:339;width:1723;height:503" coordorigin="6234,339" coordsize="1723,503" path="m6234,843l7957,843,7957,339,6234,339,6234,843e" filled="t" fillcolor="#E0E6F4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ICT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309.186005pt;margin-top:-48.738087pt;width:91.298pt;height:42.722pt;mso-position-horizontal-relative:page;mso-position-vertical-relative:paragraph;z-index:-13481" coordorigin="6184,-975" coordsize="1826,854">
            <v:group style="position:absolute;left:6234;top:-925;width:1723;height:333" coordorigin="6234,-925" coordsize="1723,333">
              <v:shape style="position:absolute;left:6234;top:-925;width:1723;height:333" coordorigin="6234,-925" coordsize="1723,333" path="m6234,-592l7957,-592,7957,-925,6234,-925,6234,-592e" filled="t" fillcolor="#E0E6F4" stroked="f">
                <v:path arrowok="t"/>
                <v:fill/>
              </v:shape>
            </v:group>
            <v:group style="position:absolute;left:6236;top:-503;width:1723;height:333" coordorigin="6236,-503" coordsize="1723,333">
              <v:shape style="position:absolute;left:6236;top:-503;width:1723;height:333" coordorigin="6236,-503" coordsize="1723,333" path="m6236,-170l7960,-170,7960,-503,6236,-503,6236,-170e" filled="t" fillcolor="#E0E6F4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Knowledge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Information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3" w:right="-4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Contract</w:t>
      </w:r>
      <w:r>
        <w:rPr>
          <w:rFonts w:ascii="Arial" w:hAnsi="Arial" w:cs="Arial" w:eastAsia="Arial"/>
          <w:sz w:val="14"/>
          <w:szCs w:val="14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Management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8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2"/>
        </w:rPr>
        <w:t>ocu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ement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3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Strategic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0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Planning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60" w:lineRule="exact"/>
        <w:ind w:right="2094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401.153992pt;margin-top:29.984886pt;width:91.173pt;height:42.722pt;mso-position-horizontal-relative:page;mso-position-vertical-relative:paragraph;z-index:-13478" coordorigin="8023,600" coordsize="1823,854">
            <v:group style="position:absolute;left:8073;top:1071;width:1723;height:333" coordorigin="8073,1071" coordsize="1723,333">
              <v:shape style="position:absolute;left:8073;top:1071;width:1723;height:333" coordorigin="8073,1071" coordsize="1723,333" path="m8073,1404l9797,1404,9797,1071,8073,1071,8073,1404e" filled="t" fillcolor="#E0E6F4" stroked="f">
                <v:path arrowok="t"/>
                <v:fill/>
              </v:shape>
            </v:group>
            <v:group style="position:absolute;left:8073;top:650;width:1723;height:333" coordorigin="8073,650" coordsize="1723,333">
              <v:shape style="position:absolute;left:8073;top:650;width:1723;height:333" coordorigin="8073,650" coordsize="1723,333" path="m8073,983l9797,983,9797,650,8073,650,8073,983e" filled="t" fillcolor="#E0E6F4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Capital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Planning,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Redevelopment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Business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Redesign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401.153992pt;margin-top:-72.940269pt;width:91.173pt;height:66.924pt;mso-position-horizontal-relative:page;mso-position-vertical-relative:paragraph;z-index:-13479" coordorigin="8023,-1459" coordsize="1823,1338">
            <v:group style="position:absolute;left:8073;top:-1409;width:1723;height:503" coordorigin="8073,-1409" coordsize="1723,503">
              <v:shape style="position:absolute;left:8073;top:-1409;width:1723;height:503" coordorigin="8073,-1409" coordsize="1723,503" path="m8073,-905l9797,-905,9797,-1409,8073,-1409,8073,-905e" filled="t" fillcolor="#E0E6F4" stroked="f">
                <v:path arrowok="t"/>
                <v:fill/>
              </v:shape>
            </v:group>
            <v:group style="position:absolute;left:8073;top:-817;width:1723;height:647" coordorigin="8073,-817" coordsize="1723,647">
              <v:shape style="position:absolute;left:8073;top:-817;width:1723;height:647" coordorigin="8073,-817" coordsize="1723,647" path="m8073,-170l9797,-170,9797,-817,8073,-817,8073,-170e" filled="t" fillcolor="#E0E6F4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oject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Management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Facilities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Management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4" w:equalWidth="0">
            <w:col w:w="2539" w:space="374"/>
            <w:col w:w="1416" w:space="418"/>
            <w:col w:w="1409" w:space="431"/>
            <w:col w:w="3413"/>
          </w:cols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76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Cochlear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Junior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Senior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57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Medical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98"/>
          <w:position w:val="-1"/>
        </w:rPr>
        <w:t>W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2"/>
          <w:position w:val="-1"/>
        </w:rPr>
        <w:t>orkfo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2"/>
          <w:position w:val="-1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  <w:position w:val="-1"/>
        </w:rPr>
        <w:t>ce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1639" w:space="1274"/>
            <w:col w:w="7087"/>
          </w:cols>
        </w:sectPr>
      </w:pPr>
      <w:rPr/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3" w:after="0" w:line="157" w:lineRule="exact"/>
        <w:ind w:left="291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Resea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3" w:after="0" w:line="240" w:lineRule="auto"/>
        <w:ind w:left="291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Medical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raining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0" w:lineRule="exact"/>
        <w:ind w:left="291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1"/>
        </w:rPr>
        <w:t>Education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57" w:after="0" w:line="240" w:lineRule="auto"/>
        <w:ind w:left="834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41.138302pt;width:85.039pt;height:.1pt;mso-position-horizontal-relative:page;mso-position-vertical-relative:paragraph;z-index:-13477" coordorigin="1134,823" coordsize="1701,2">
            <v:shape style="position:absolute;left:1134;top:823;width:1701;height:2" coordorigin="1134,823" coordsize="1701,0" path="m1134,823l2835,823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Donors</w:t>
      </w:r>
      <w:r>
        <w:rPr>
          <w:rFonts w:ascii="Arial" w:hAnsi="Arial" w:cs="Arial" w:eastAsia="Arial"/>
          <w:sz w:val="34"/>
          <w:szCs w:val="34"/>
          <w:color w:val="231F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Supporters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exact"/>
        <w:ind w:left="834" w:right="109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30"/>
          <w:szCs w:val="30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acknowledges</w:t>
      </w:r>
      <w:r>
        <w:rPr>
          <w:rFonts w:ascii="Arial" w:hAnsi="Arial" w:cs="Arial" w:eastAsia="Arial"/>
          <w:sz w:val="30"/>
          <w:szCs w:val="30"/>
          <w:color w:val="2276B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app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eciates</w:t>
      </w:r>
      <w:r>
        <w:rPr>
          <w:rFonts w:ascii="Arial" w:hAnsi="Arial" w:cs="Arial" w:eastAsia="Arial"/>
          <w:sz w:val="30"/>
          <w:szCs w:val="30"/>
          <w:color w:val="2276BC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continued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support</w:t>
      </w:r>
      <w:r>
        <w:rPr>
          <w:rFonts w:ascii="Arial" w:hAnsi="Arial" w:cs="Arial" w:eastAsia="Arial"/>
          <w:sz w:val="30"/>
          <w:szCs w:val="30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30"/>
          <w:szCs w:val="30"/>
          <w:color w:val="2276B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donors,</w:t>
      </w:r>
      <w:r>
        <w:rPr>
          <w:rFonts w:ascii="Arial" w:hAnsi="Arial" w:cs="Arial" w:eastAsia="Arial"/>
          <w:sz w:val="30"/>
          <w:szCs w:val="30"/>
          <w:color w:val="2276BC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ambassadors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volunteers.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40" w:lineRule="exact"/>
        <w:ind w:left="834" w:right="20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financial</w:t>
      </w:r>
      <w:r>
        <w:rPr>
          <w:rFonts w:ascii="Arial" w:hAnsi="Arial" w:cs="Arial" w:eastAsia="Arial"/>
          <w:sz w:val="30"/>
          <w:szCs w:val="30"/>
          <w:color w:val="2276BC"/>
          <w:spacing w:val="-6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donations</w:t>
      </w:r>
      <w:r>
        <w:rPr>
          <w:rFonts w:ascii="Arial" w:hAnsi="Arial" w:cs="Arial" w:eastAsia="Arial"/>
          <w:sz w:val="30"/>
          <w:szCs w:val="30"/>
          <w:color w:val="2276BC"/>
          <w:spacing w:val="44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we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4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eceive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enable</w:t>
      </w:r>
      <w:r>
        <w:rPr>
          <w:rFonts w:ascii="Arial" w:hAnsi="Arial" w:cs="Arial" w:eastAsia="Arial"/>
          <w:sz w:val="30"/>
          <w:szCs w:val="30"/>
          <w:color w:val="2276BC"/>
          <w:spacing w:val="14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us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to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imp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6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ove</w:t>
      </w:r>
      <w:r>
        <w:rPr>
          <w:rFonts w:ascii="Arial" w:hAnsi="Arial" w:cs="Arial" w:eastAsia="Arial"/>
          <w:sz w:val="30"/>
          <w:szCs w:val="30"/>
          <w:color w:val="2276BC"/>
          <w:spacing w:val="10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our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services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to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patients</w:t>
      </w:r>
      <w:r>
        <w:rPr>
          <w:rFonts w:ascii="Arial" w:hAnsi="Arial" w:cs="Arial" w:eastAsia="Arial"/>
          <w:sz w:val="30"/>
          <w:szCs w:val="30"/>
          <w:color w:val="2276BC"/>
          <w:spacing w:val="-3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ough</w:t>
      </w:r>
      <w:r>
        <w:rPr>
          <w:rFonts w:ascii="Arial" w:hAnsi="Arial" w:cs="Arial" w:eastAsia="Arial"/>
          <w:sz w:val="30"/>
          <w:szCs w:val="30"/>
          <w:color w:val="2276BC"/>
          <w:spacing w:val="-2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pu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6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chase</w:t>
      </w:r>
      <w:r>
        <w:rPr>
          <w:rFonts w:ascii="Arial" w:hAnsi="Arial" w:cs="Arial" w:eastAsia="Arial"/>
          <w:sz w:val="30"/>
          <w:szCs w:val="30"/>
          <w:color w:val="2276BC"/>
          <w:spacing w:val="12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state-of-the-art</w:t>
      </w:r>
      <w:r>
        <w:rPr>
          <w:rFonts w:ascii="Arial" w:hAnsi="Arial" w:cs="Arial" w:eastAsia="Arial"/>
          <w:sz w:val="30"/>
          <w:szCs w:val="30"/>
          <w:color w:val="2276BC"/>
          <w:spacing w:val="-2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equipment,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7"/>
        </w:rPr>
        <w:t>upgrading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7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our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</w:rPr>
        <w:t>facilities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continued</w:t>
      </w:r>
      <w:r>
        <w:rPr>
          <w:rFonts w:ascii="Arial" w:hAnsi="Arial" w:cs="Arial" w:eastAsia="Arial"/>
          <w:sz w:val="30"/>
          <w:szCs w:val="30"/>
          <w:color w:val="2276BC"/>
          <w:spacing w:val="-2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5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esea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5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ch</w:t>
      </w:r>
      <w:r>
        <w:rPr>
          <w:rFonts w:ascii="Arial" w:hAnsi="Arial" w:cs="Arial" w:eastAsia="Arial"/>
          <w:sz w:val="30"/>
          <w:szCs w:val="30"/>
          <w:color w:val="2276BC"/>
          <w:spacing w:val="11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into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new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eatments.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751" w:header="112" w:top="1180" w:bottom="940" w:left="300" w:right="1680"/>
          <w:footerReference w:type="even" r:id="rId19"/>
          <w:footerReference w:type="odd" r:id="rId20"/>
          <w:pgSz w:w="11920" w:h="16840"/>
        </w:sectPr>
      </w:pPr>
      <w:rPr/>
    </w:p>
    <w:p>
      <w:pPr>
        <w:spacing w:before="38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Pat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Elizabeth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1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als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eciativ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supporter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exp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thei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inten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leav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beques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who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hav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lef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legac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hel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continu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eatmen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livin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visio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hearin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loss.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b/>
          <w:bCs/>
        </w:rPr>
        <w:t>W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agsta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Fellowships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38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significant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bequest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nest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agsta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eceived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1996,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established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major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fellowships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Ophthalmology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Otolaryngolog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agsta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Fellows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  <w:b/>
          <w:bCs/>
        </w:rPr>
        <w:t>2012-13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7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agsta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Fellow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Ophthalmology: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43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Associate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ofessor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Ian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ounce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PhD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study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ocular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ageing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optimising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mitochondrial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function.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7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agsta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Fellow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Otolaryngology: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Associat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ofesso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Gar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Ranc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Ph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stud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auditory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neu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opath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patient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neu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odegenerativ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disease.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Chu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ches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94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3"/>
          <w:b/>
          <w:bCs/>
        </w:rPr>
        <w:t>wa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3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bequest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Ronald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Keith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ches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eceived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2007.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granted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annually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cher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“p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omoting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supporting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causation,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evention,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diagnosis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eatment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diseases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eye”.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Chu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ches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2012–2013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Jonathan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eoh,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oject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Study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anti-VEGF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Ocular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Rebleeding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(S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VIOR).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7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18"/>
          <w:szCs w:val="18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Major</w:t>
      </w:r>
      <w:r>
        <w:rPr>
          <w:rFonts w:ascii="Arial" w:hAnsi="Arial" w:cs="Arial" w:eastAsia="Arial"/>
          <w:sz w:val="18"/>
          <w:szCs w:val="18"/>
          <w:color w:val="2276BC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Donors,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Bequestors,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1"/>
          <w:b/>
          <w:bCs/>
        </w:rPr>
        <w:t>Corporate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Community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Supporters: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rusts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Philanth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opic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Donations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ANZ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rustees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Limited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Ashkenasy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Louis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Lesley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Nelken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rust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Martha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Miranda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Livingstone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George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Lockyer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Potter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Charitable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rust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Heather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Sybil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Smith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nest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Letitia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ears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illiam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Hall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Russell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rust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right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Equity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rustees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Limited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Georgina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Berry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Benevolent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Erica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eham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omwell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Joseph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onheimer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Charitable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Eliza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55" w:lineRule="auto"/>
        <w:ind w:right="183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Handelsman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Charitable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rust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Orlo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Family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Charitable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rust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Perpetual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Alexander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Anderson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Alf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Dehnert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Joseph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Kate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Levi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Charitable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rust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rustees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Limited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Harriet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Rose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Mulcahy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Bruce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Powell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Jessie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Ross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rust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Company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Rudolph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Hally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Pia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Martin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Memorial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rust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White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Bequest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Harry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fa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Charitable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Bequest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282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Major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Donors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Gandel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Philanth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opy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Glen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Annetts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Keith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Bailey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R.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chers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Betty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own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Stanley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Bugg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256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Josephine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Canals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Chlebnikowski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Coghlan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Beryl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Coombs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299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Cooper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Robert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Glenys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Crutch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Thelma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Davidson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Hilton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Patrick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Robert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Denton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248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Elizabeth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Donovan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Marga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Dorrington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evor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298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Zelman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Elton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ah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Brian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Godda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Kenneth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Arthur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Hall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284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Philip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Hammond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Richa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Harbig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alda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Hegarty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8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Master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Christopher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Heinz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Miss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Patricia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Holmes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  <w:cols w:num="2" w:equalWidth="0">
            <w:col w:w="5250" w:space="239"/>
            <w:col w:w="445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112" w:footer="751" w:top="1560" w:bottom="1160" w:left="1600" w:right="320"/>
          <w:pgSz w:w="11920" w:h="16840"/>
        </w:sectPr>
      </w:pPr>
      <w:rPr/>
    </w:p>
    <w:p>
      <w:pPr>
        <w:spacing w:before="38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old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Marga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Jarvis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34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Marjory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Jones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Nonette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Jones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Kalfadellis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Catherine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Marga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Norma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Klausmeier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27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Brian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Krahnert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Dar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ongold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Dei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Lazarus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Johannes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Brigitte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Lempe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95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Chrisanthus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Lobo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Thao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Nguyen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Pharmacy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een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Macdonald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Shirley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Macinty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Patricia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Alan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McKay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Judy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McKenzie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Douglas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McLean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Mealy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Pasquale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Micelotta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Phillip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Moloney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Shalit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Miriam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39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Salih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Mustafa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oy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Nicholson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Herbert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Palmer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Frank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Penhalluriack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39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Newton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Poole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Hugh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Portbury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Gian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Quach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Sheila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Randell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Anna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Rossel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ene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Rossiter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Elizabeth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Russell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Schotkamp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Christine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Schutheiss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James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Smith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Harry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Soultanidis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86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David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Southwick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MLA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Kalman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ertelyi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137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Marjorie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odd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Maria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raianon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Arthur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silibakis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Geo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David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Fiona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alker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Ian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23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Stephen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argula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Patricia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ebb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Miss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ilson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Cathy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ilson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Zitterschlarg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Suzanne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right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Bequests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43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enda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ynan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Donald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Alan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Patrick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Dwyer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Doris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Ellis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49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Cynthia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Reichelt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Pask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Rosevear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Enos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Stonehouse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55" w:lineRule="auto"/>
        <w:ind w:right="2968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Mary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Louise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orbet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Frances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ownsend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illiams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323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Corporate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Supporters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CAF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Complete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Mailing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Pty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Ltd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Edge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ravel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359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Marriner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Patersons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Securities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Perfect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Ritchies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Rocket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Catering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359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TCS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Australia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Scent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Flower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Zouki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Catering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Supporters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Ballarat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Combined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Charities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Shop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Banh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Boys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Banyule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Information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amar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Black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213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Blind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Cricket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Association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oondara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olunteer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Resou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Camca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Charity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Gift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Shop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Chinese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Masonic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Society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375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Doctettes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Divine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Divas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Federation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Squa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Frankston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Friends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331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Lions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Club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Richmond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Lions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Club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Speed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Malta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Star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274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Manningham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Senior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Choir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Chinese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Choir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Mitcham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Uniting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Monash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averley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Information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Mojo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Alan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Fletcher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Nunawading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Friends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9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aralye: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Oral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Language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Cent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Deaf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Child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TCS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Australia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King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David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School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Hocking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Memorial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Dinner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supported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RACV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Club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Uniting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Australia,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olunteers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82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fortunate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very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dedicated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volunteers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play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various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oles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4,290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hours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assist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patients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ections,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information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extra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bit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help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eassu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patients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need.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Once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again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like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take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opportunity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thank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Auxiliary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members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continue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raise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vital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wider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2978" w:space="1778"/>
            <w:col w:w="5244"/>
          </w:cols>
        </w:sectPr>
      </w:pPr>
      <w:rPr/>
    </w:p>
    <w:p>
      <w:pPr>
        <w:spacing w:before="57" w:after="0" w:line="240" w:lineRule="auto"/>
        <w:ind w:left="834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41.138302pt;width:85.039pt;height:.1pt;mso-position-horizontal-relative:page;mso-position-vertical-relative:paragraph;z-index:-13476" coordorigin="1134,823" coordsize="1701,2">
            <v:shape style="position:absolute;left:1134;top:823;width:1701;height:2" coordorigin="1134,823" coordsize="1701,0" path="m1134,823l2835,823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Service</w:t>
      </w:r>
      <w:r>
        <w:rPr>
          <w:rFonts w:ascii="Arial" w:hAnsi="Arial" w:cs="Arial" w:eastAsia="Arial"/>
          <w:sz w:val="34"/>
          <w:szCs w:val="34"/>
          <w:color w:val="231F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Overview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exact"/>
        <w:ind w:left="834" w:right="111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Royal</w:t>
      </w:r>
      <w:r>
        <w:rPr>
          <w:rFonts w:ascii="Arial" w:hAnsi="Arial" w:cs="Arial" w:eastAsia="Arial"/>
          <w:sz w:val="30"/>
          <w:szCs w:val="30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Victorian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30"/>
          <w:szCs w:val="30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Hospital</w:t>
      </w:r>
      <w:r>
        <w:rPr>
          <w:rFonts w:ascii="Arial" w:hAnsi="Arial" w:cs="Arial" w:eastAsia="Arial"/>
          <w:sz w:val="30"/>
          <w:szCs w:val="30"/>
          <w:color w:val="2276B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has</w:t>
      </w:r>
      <w:r>
        <w:rPr>
          <w:rFonts w:ascii="Arial" w:hAnsi="Arial" w:cs="Arial" w:eastAsia="Arial"/>
          <w:sz w:val="30"/>
          <w:szCs w:val="30"/>
          <w:color w:val="2276B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ovided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4"/>
          <w:b/>
          <w:bCs/>
        </w:rPr>
        <w:t>state-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4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wide</w:t>
      </w:r>
      <w:r>
        <w:rPr>
          <w:rFonts w:ascii="Arial" w:hAnsi="Arial" w:cs="Arial" w:eastAsia="Arial"/>
          <w:sz w:val="30"/>
          <w:szCs w:val="30"/>
          <w:color w:val="2276BC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eye,</w:t>
      </w:r>
      <w:r>
        <w:rPr>
          <w:rFonts w:ascii="Arial" w:hAnsi="Arial" w:cs="Arial" w:eastAsia="Arial"/>
          <w:sz w:val="30"/>
          <w:szCs w:val="30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ea</w:t>
      </w:r>
      <w:r>
        <w:rPr>
          <w:rFonts w:ascii="Arial" w:hAnsi="Arial" w:cs="Arial" w:eastAsia="Arial"/>
          <w:sz w:val="30"/>
          <w:szCs w:val="30"/>
          <w:color w:val="2276BC"/>
          <w:spacing w:val="-28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30"/>
          <w:szCs w:val="30"/>
          <w:color w:val="2276BC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nose</w:t>
      </w:r>
      <w:r>
        <w:rPr>
          <w:rFonts w:ascii="Arial" w:hAnsi="Arial" w:cs="Arial" w:eastAsia="Arial"/>
          <w:sz w:val="30"/>
          <w:szCs w:val="30"/>
          <w:color w:val="2276B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oat</w:t>
      </w:r>
      <w:r>
        <w:rPr>
          <w:rFonts w:ascii="Arial" w:hAnsi="Arial" w:cs="Arial" w:eastAsia="Arial"/>
          <w:sz w:val="30"/>
          <w:szCs w:val="30"/>
          <w:color w:val="2276BC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health</w:t>
      </w:r>
      <w:r>
        <w:rPr>
          <w:rFonts w:ascii="Arial" w:hAnsi="Arial" w:cs="Arial" w:eastAsia="Arial"/>
          <w:sz w:val="30"/>
          <w:szCs w:val="30"/>
          <w:color w:val="2276B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2276BC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since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30"/>
          <w:szCs w:val="30"/>
          <w:color w:val="2276BC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was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founded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1863.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hospital</w:t>
      </w:r>
      <w:r>
        <w:rPr>
          <w:rFonts w:ascii="Arial" w:hAnsi="Arial" w:cs="Arial" w:eastAsia="Arial"/>
          <w:sz w:val="30"/>
          <w:szCs w:val="30"/>
          <w:color w:val="2276BC"/>
          <w:spacing w:val="26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is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7"/>
        </w:rPr>
        <w:t>accountable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7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to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people</w:t>
      </w:r>
      <w:r>
        <w:rPr>
          <w:rFonts w:ascii="Arial" w:hAnsi="Arial" w:cs="Arial" w:eastAsia="Arial"/>
          <w:sz w:val="30"/>
          <w:szCs w:val="30"/>
          <w:color w:val="2276BC"/>
          <w:spacing w:val="-2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2"/>
          <w:w w:val="94"/>
        </w:rPr>
        <w:t>V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ictoria,</w:t>
      </w:r>
      <w:r>
        <w:rPr>
          <w:rFonts w:ascii="Arial" w:hAnsi="Arial" w:cs="Arial" w:eastAsia="Arial"/>
          <w:sz w:val="30"/>
          <w:szCs w:val="30"/>
          <w:color w:val="2276BC"/>
          <w:spacing w:val="11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ough</w:t>
      </w:r>
      <w:r>
        <w:rPr>
          <w:rFonts w:ascii="Arial" w:hAnsi="Arial" w:cs="Arial" w:eastAsia="Arial"/>
          <w:sz w:val="30"/>
          <w:szCs w:val="30"/>
          <w:color w:val="2276BC"/>
          <w:spacing w:val="-2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331" w:lineRule="exact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  <w:position w:val="-1"/>
        </w:rPr>
        <w:t>Minister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for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Health.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751" w:header="112" w:top="1180" w:bottom="940" w:left="300" w:right="1600"/>
          <w:footerReference w:type="even" r:id="rId21"/>
          <w:footerReference w:type="odd" r:id="rId22"/>
          <w:pgSz w:w="11920" w:h="16840"/>
        </w:sectPr>
      </w:pPr>
      <w:rPr/>
    </w:p>
    <w:p>
      <w:pPr>
        <w:spacing w:before="38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Manner</w:t>
      </w:r>
      <w:r>
        <w:rPr>
          <w:rFonts w:ascii="Arial" w:hAnsi="Arial" w:cs="Arial" w:eastAsia="Arial"/>
          <w:sz w:val="18"/>
          <w:szCs w:val="18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establishment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elevant</w:t>
      </w:r>
      <w:r>
        <w:rPr>
          <w:rFonts w:ascii="Arial" w:hAnsi="Arial" w:cs="Arial" w:eastAsia="Arial"/>
          <w:sz w:val="18"/>
          <w:szCs w:val="18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minister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founded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1863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pioneer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surgeon,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ew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Sexton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Gra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established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vices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1988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(as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amended).</w:t>
      </w:r>
      <w:r>
        <w:rPr>
          <w:rFonts w:ascii="Arial" w:hAnsi="Arial" w:cs="Arial" w:eastAsia="Arial"/>
          <w:sz w:val="18"/>
          <w:szCs w:val="18"/>
          <w:color w:val="231F20"/>
          <w:spacing w:val="3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esponsible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Minister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David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Davis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MLC.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Powers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Duties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power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duties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escribed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Natu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276BC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Range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ovides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state-wide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specialist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tertiary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emergency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nationally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leader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clinical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deliver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teaching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ophthalmology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otolaryngolog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operates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central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hub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access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specialists.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outpatient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settings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via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telemedicine</w:t>
      </w:r>
      <w:r>
        <w:rPr>
          <w:rFonts w:ascii="Arial" w:hAnsi="Arial" w:cs="Arial" w:eastAsia="Arial"/>
          <w:sz w:val="18"/>
          <w:szCs w:val="18"/>
          <w:color w:val="231F20"/>
          <w:spacing w:val="3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facilities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egional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rural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ictoria.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largest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ovider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ophthalmology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ictoria,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delivers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half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6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surgery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6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cochlear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implants.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50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outpatient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clinics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diagnosis,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monitoring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eatment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vision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hearing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ovides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834" w:right="30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hour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emergency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majority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outpatient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same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basis.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2012–13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197,724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Outpatients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12,979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Inpatients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39,767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Emergency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patients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13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teaching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partnerships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Cent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Australia,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University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ne,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Bionics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Institute,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Bionic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ision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Australia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HEARing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CRC.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Disability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Action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Plan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oviding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inclusive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accessible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envi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onment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patients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visitors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ega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dless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ability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capacit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Disability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Action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Plan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(DAP)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endorsed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14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rigo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ous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development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phase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extensive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consultation,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formation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action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eview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Advisory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Committee.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DAP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eflects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strategic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priorities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whilst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meeting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Federal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Disability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Discrimination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Act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2006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(D.D.A.).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Major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achievements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implemented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2012-13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include: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egular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eview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signage,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omotion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volunteer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ecruitment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peak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bodies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people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disability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facilities,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installation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lighting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examination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ooms,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corridors.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Privacy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3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Privac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importan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cultu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sinc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Healt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Reco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became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legally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binding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2002,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aimed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implications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place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hospita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als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aim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ensu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compliance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  <w:i/>
        </w:rPr>
        <w:t>Informatio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  <w:i/>
        </w:rPr>
        <w:t>Privac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2000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2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Privac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fice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Executiv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ecto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Ambulator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eedom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Information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Freedom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  <w:i/>
        </w:rPr>
        <w:t>Information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  <w:i/>
        </w:rPr>
        <w:t>(FOI)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1982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ovides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members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right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access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information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ovides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eport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FOI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equests</w:t>
      </w:r>
      <w:r>
        <w:rPr>
          <w:rFonts w:ascii="Arial" w:hAnsi="Arial" w:cs="Arial" w:eastAsia="Arial"/>
          <w:sz w:val="18"/>
          <w:szCs w:val="18"/>
          <w:color w:val="231F20"/>
          <w:spacing w:val="3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Department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Justice.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FREEDOM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</w:rPr>
        <w:t>INFORM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</w:rPr>
        <w:t>TION</w:t>
      </w:r>
      <w:r>
        <w:rPr>
          <w:rFonts w:ascii="Arial" w:hAnsi="Arial" w:cs="Arial" w:eastAsia="Arial"/>
          <w:sz w:val="18"/>
          <w:szCs w:val="18"/>
          <w:color w:val="2276BC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APPLIC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TIONS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2012–13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-40" w:type="dxa"/>
      </w:tblPr>
      <w:tblGrid/>
      <w:tr>
        <w:trPr>
          <w:trHeight w:val="306" w:hRule="exact"/>
        </w:trPr>
        <w:tc>
          <w:tcPr>
            <w:tcW w:w="18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Requests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138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60" w:hRule="exact"/>
        </w:trPr>
        <w:tc>
          <w:tcPr>
            <w:tcW w:w="18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Fully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granted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137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18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Completed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138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Human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Resou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9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Huma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Resou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Departmen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ovide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advice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elatin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ecruitmen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employment,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awa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interp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etation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employe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elations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occupational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healt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safet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emergenc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injury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equa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opportunit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employe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performanc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departmen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esponsibl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facilitatin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educatio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ewa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  <w:cols w:num="2" w:equalWidth="0">
            <w:col w:w="5249" w:space="240"/>
            <w:col w:w="453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8" w:after="0" w:line="202" w:lineRule="exact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position w:val="-1"/>
        </w:rPr>
        <w:t>WORKFORCE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BY</w:t>
      </w:r>
      <w:r>
        <w:rPr>
          <w:rFonts w:ascii="Arial" w:hAnsi="Arial" w:cs="Arial" w:eastAsia="Arial"/>
          <w:sz w:val="18"/>
          <w:szCs w:val="18"/>
          <w:color w:val="2276BC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LABOUR</w:t>
      </w:r>
      <w:r>
        <w:rPr>
          <w:rFonts w:ascii="Arial" w:hAnsi="Arial" w:cs="Arial" w:eastAsia="Arial"/>
          <w:sz w:val="18"/>
          <w:szCs w:val="18"/>
          <w:color w:val="2276BC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TEGO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50" w:lineRule="exact"/>
        <w:jc w:val="left"/>
        <w:rPr>
          <w:sz w:val="5"/>
          <w:szCs w:val="5"/>
        </w:rPr>
      </w:pPr>
      <w:rPr/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8145" w:type="dxa"/>
      </w:tblPr>
      <w:tblGrid/>
      <w:tr>
        <w:trPr>
          <w:trHeight w:val="638" w:hRule="exact"/>
        </w:trPr>
        <w:tc>
          <w:tcPr>
            <w:tcW w:w="2414" w:type="dxa"/>
            <w:tcBorders>
              <w:top w:val="nil" w:sz="6" w:space="0" w:color="auto"/>
              <w:bottom w:val="single" w:sz="2.0005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Labour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Category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03" w:type="dxa"/>
            <w:tcBorders>
              <w:top w:val="nil" w:sz="6" w:space="0" w:color="auto"/>
              <w:bottom w:val="single" w:sz="2.0005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left="7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June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3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Cur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month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nil" w:sz="6" w:space="0" w:color="auto"/>
              <w:bottom w:val="single" w:sz="2.0005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left="62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June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3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Cur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month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1" w:type="dxa"/>
            <w:tcBorders>
              <w:top w:val="nil" w:sz="6" w:space="0" w:color="auto"/>
              <w:bottom w:val="single" w:sz="2.0005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left="47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June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2" w:after="0" w:line="180" w:lineRule="exact"/>
              <w:ind w:left="943" w:right="429" w:firstLine="-2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YTD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FTE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9" w:type="dxa"/>
            <w:tcBorders>
              <w:top w:val="nil" w:sz="6" w:space="0" w:color="auto"/>
              <w:bottom w:val="single" w:sz="2.0005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June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2" w:after="0" w:line="180" w:lineRule="exact"/>
              <w:ind w:left="915" w:right="65" w:firstLine="-2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6"/>
              </w:rPr>
              <w:t>YTD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3"/>
              </w:rPr>
              <w:t>FTE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2414" w:type="dxa"/>
            <w:tcBorders>
              <w:top w:val="single" w:sz="2.00050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Nursing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03" w:type="dxa"/>
            <w:tcBorders>
              <w:top w:val="single" w:sz="2.00050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3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2.00050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10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1" w:type="dxa"/>
            <w:tcBorders>
              <w:top w:val="single" w:sz="2.00050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95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157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9" w:type="dxa"/>
            <w:tcBorders>
              <w:top w:val="single" w:sz="2.00050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Administration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Clerical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10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95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158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Medical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19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0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Hotel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Allied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19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0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Medical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ficers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06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Medical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ficers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19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0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Sessional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Clinicians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19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0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414" w:type="dxa"/>
            <w:tcBorders>
              <w:top w:val="nil" w:sz="6" w:space="0" w:color="auto"/>
              <w:bottom w:val="single" w:sz="2.0004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Ancillary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Sta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(Allied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Health)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03" w:type="dxa"/>
            <w:tcBorders>
              <w:top w:val="nil" w:sz="6" w:space="0" w:color="auto"/>
              <w:bottom w:val="single" w:sz="2.0004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nil" w:sz="6" w:space="0" w:color="auto"/>
              <w:bottom w:val="single" w:sz="2.0004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19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1" w:type="dxa"/>
            <w:tcBorders>
              <w:top w:val="nil" w:sz="6" w:space="0" w:color="auto"/>
              <w:bottom w:val="single" w:sz="2.0004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0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9" w:type="dxa"/>
            <w:tcBorders>
              <w:top w:val="nil" w:sz="6" w:space="0" w:color="auto"/>
              <w:bottom w:val="single" w:sz="2.0004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41" w:hRule="exact"/>
        </w:trPr>
        <w:tc>
          <w:tcPr>
            <w:tcW w:w="2414" w:type="dxa"/>
            <w:tcBorders>
              <w:top w:val="single" w:sz="2.000441" w:space="0" w:color="2276BC"/>
              <w:bottom w:val="single" w:sz="2.000647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03" w:type="dxa"/>
            <w:tcBorders>
              <w:top w:val="single" w:sz="2.000441" w:space="0" w:color="2276BC"/>
              <w:bottom w:val="single" w:sz="2.0006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3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490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2.000441" w:space="0" w:color="2276BC"/>
              <w:bottom w:val="single" w:sz="2.0006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10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508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1" w:type="dxa"/>
            <w:tcBorders>
              <w:top w:val="single" w:sz="2.000441" w:space="0" w:color="2276BC"/>
              <w:bottom w:val="single" w:sz="2.0006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95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478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9" w:type="dxa"/>
            <w:tcBorders>
              <w:top w:val="single" w:sz="2.000441" w:space="0" w:color="2276BC"/>
              <w:bottom w:val="single" w:sz="2.0006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495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Mar w:header="112" w:footer="751" w:top="1560" w:bottom="1160" w:left="1600" w:right="320"/>
          <w:pgSz w:w="11920" w:h="16840"/>
        </w:sectPr>
      </w:pPr>
      <w:rPr/>
    </w:p>
    <w:p>
      <w:pPr>
        <w:spacing w:before="38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Employment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Principles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0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Merit,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fai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ness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easonable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eatment,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employment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opportunity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avenues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principles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omoted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applied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people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ocesses.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organisation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disseminates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Code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Conduct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team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trained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managers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ficers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facilitate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omote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bullying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evention.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Recruitment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Human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Resou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Strategy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articulates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initiatives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‘….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retain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i/>
        </w:rPr>
        <w:t>further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attract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best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quality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clinicians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support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staff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…”.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Human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Resou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ces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upgraded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online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ecruitment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system.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eamlined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ecruitment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ocesses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meets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special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junior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medical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intake.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orientation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ogram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employees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addition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departmental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induction.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e-employment</w:t>
      </w:r>
      <w:r>
        <w:rPr>
          <w:rFonts w:ascii="Arial" w:hAnsi="Arial" w:cs="Arial" w:eastAsia="Arial"/>
          <w:sz w:val="18"/>
          <w:szCs w:val="18"/>
          <w:color w:val="2276BC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1"/>
          <w:b/>
          <w:bCs/>
        </w:rPr>
        <w:t>checks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-1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clinical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hold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maintain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egistration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National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conjunction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National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Agency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(AHPRA)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equivalent.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satisfactory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National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Criminal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Check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clinical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obliged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hold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valid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orking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ith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Child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Check.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Sta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Recognition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-3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Excellence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annually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General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Meeting.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Excellence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individuals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craft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contributed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patient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outcomes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clinical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initiative,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system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excellence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leadership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teamwork.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categories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ded: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Medal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CEO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4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eam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Nursing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Excellence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Allied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Aub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Bowen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Medal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Administrative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Excellence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55" w:lineRule="auto"/>
        <w:ind w:right="83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quarterly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ecognition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ogram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</w:rPr>
        <w:t>called,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see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you,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6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  <w:i/>
        </w:rPr>
        <w:t>hear</w:t>
      </w:r>
      <w:r>
        <w:rPr>
          <w:rFonts w:ascii="Arial" w:hAnsi="Arial" w:cs="Arial" w:eastAsia="Arial"/>
          <w:sz w:val="18"/>
          <w:szCs w:val="18"/>
          <w:color w:val="231F20"/>
          <w:spacing w:val="36"/>
          <w:w w:val="86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you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1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alues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Action.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aims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ecognise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etain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organisation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5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vision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i/>
        </w:rPr>
        <w:t>improving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i/>
        </w:rPr>
        <w:t>quality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i/>
        </w:rPr>
        <w:t>life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through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caring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senses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Nominations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submitted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patients,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managers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selected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individual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team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ecipients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demonstrated</w:t>
      </w:r>
      <w:r>
        <w:rPr>
          <w:rFonts w:ascii="Arial" w:hAnsi="Arial" w:cs="Arial" w:eastAsia="Arial"/>
          <w:sz w:val="18"/>
          <w:szCs w:val="18"/>
          <w:color w:val="231F20"/>
          <w:spacing w:val="3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consistent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application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organisation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4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values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behaviours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daily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Developing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18"/>
          <w:szCs w:val="18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b/>
          <w:bCs/>
        </w:rPr>
        <w:t>W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orkfo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3"/>
          <w:b/>
          <w:bCs/>
        </w:rPr>
        <w:t>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87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online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ning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system,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‘My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Lea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ning’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developed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launched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ch.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‘My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Lea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ning’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allows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complete,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track,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monitor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training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courses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oles.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Leadership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fectiveness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ogram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continued,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9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managers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attending.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training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calendar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included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as: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change,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conducting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fective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performance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appraisals,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bullying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evention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EEO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eness,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having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ficult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conversations,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building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positive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attendance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customer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78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360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feedback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ocess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continued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senior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managers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participating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ocess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identify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opportunities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leadership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development.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ocess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participants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individual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feedback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ceived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eports,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peers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manage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0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performance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appraisal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ocess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eviewed,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eased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emphasis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SMA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goals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(specific,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measurable,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achievable/yet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agg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essive,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bound)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personal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development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planning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include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behavioural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change.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86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participated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People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Matter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Survey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conducted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Authority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(SSA)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April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achieved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33%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participation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rate.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survey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ovides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opportunity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confidential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feedback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communication,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leadership,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teamwork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workplace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behaviours.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4476" w:space="281"/>
            <w:col w:w="524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NumType w:start="14"/>
          <w:pgMar w:footer="1131" w:header="112" w:top="1560" w:bottom="1320" w:left="300" w:right="1600"/>
          <w:footerReference w:type="even" r:id="rId23"/>
          <w:footerReference w:type="odd" r:id="rId24"/>
          <w:pgSz w:w="11920" w:h="16840"/>
        </w:sectPr>
      </w:pPr>
      <w:rPr/>
    </w:p>
    <w:p>
      <w:pPr>
        <w:spacing w:before="38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Sta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support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22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Assistance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ogram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confidential,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exte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nal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counselling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available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famil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counselling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assist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esolve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personal,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family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issues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impact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well-being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quality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life.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oximately</w:t>
      </w:r>
      <w:r>
        <w:rPr>
          <w:rFonts w:ascii="Arial" w:hAnsi="Arial" w:cs="Arial" w:eastAsia="Arial"/>
          <w:sz w:val="18"/>
          <w:szCs w:val="18"/>
          <w:color w:val="231F20"/>
          <w:spacing w:val="4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38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family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members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accessed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Pay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oll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8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Pay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oll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outsou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ocess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oximately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19,000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pays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Occupational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Health</w:t>
      </w:r>
      <w:r>
        <w:rPr>
          <w:rFonts w:ascii="Arial" w:hAnsi="Arial" w:cs="Arial" w:eastAsia="Arial"/>
          <w:sz w:val="18"/>
          <w:szCs w:val="18"/>
          <w:color w:val="2276BC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Safety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committe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ovidin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safe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envi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onmen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employees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patients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visitors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volunteers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contractor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operate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danc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  <w:i/>
        </w:rPr>
        <w:t>Victoria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  <w:i/>
        </w:rPr>
        <w:t>OH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2004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OH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Regulation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2007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Accident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Compensatio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199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elevan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legislation.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32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commitment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OHS,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continues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build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ong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safety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cultu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organisation.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OHS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undertaken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include: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4" w:lineRule="auto"/>
        <w:ind w:left="1061" w:right="218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OHS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education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orientation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induction;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1061" w:right="18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eview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manual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handling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system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completed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ovement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initiatives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underway;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1061" w:right="792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Accident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incident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investigation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involves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implementing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emedial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action;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1061" w:right="522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Quarterly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workplace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inspections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identify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OHS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haza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1061" w:right="468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raining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including: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Chemical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Biological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Radiation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(CBR),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Laser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Radiation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Safet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Emergency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Response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Emergency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den,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OHS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esentatives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esher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Agg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ession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Management.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4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six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claims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lodged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Accident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i/>
        </w:rPr>
        <w:t>Compensation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1985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(see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comparison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evious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four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graph).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ANDARD</w:t>
      </w:r>
      <w:r>
        <w:rPr>
          <w:rFonts w:ascii="Arial" w:hAnsi="Arial" w:cs="Arial" w:eastAsia="Arial"/>
          <w:sz w:val="18"/>
          <w:szCs w:val="18"/>
          <w:color w:val="2276BC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CLAIMS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REPO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TED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0" w:after="0" w:line="240" w:lineRule="auto"/>
        <w:ind w:left="83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3298pt;margin-top:14.087999pt;width:221.102pt;height:.1pt;mso-position-horizontal-relative:page;mso-position-vertical-relative:paragraph;z-index:-13472" coordorigin="1134,282" coordsize="4422,2">
            <v:shape style="position:absolute;left:1134;top:282;width:4422;height:2" coordorigin="1134,282" coordsize="4422,0" path="m5556,282l1134,282e" filled="f" stroked="t" strokeweight=".25pt" strokecolor="#6D646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5" w:after="0" w:line="240" w:lineRule="auto"/>
        <w:ind w:left="83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3298pt;margin-top:13.387499pt;width:221.102pt;height:.1pt;mso-position-horizontal-relative:page;mso-position-vertical-relative:paragraph;z-index:-13473" coordorigin="1134,268" coordsize="4422,2">
            <v:shape style="position:absolute;left:1134;top:268;width:4422;height:2" coordorigin="1134,268" coordsize="4422,0" path="m5556,268l1134,268e" filled="f" stroked="t" strokeweight=".25pt" strokecolor="#6D646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7" w:after="0" w:line="240" w:lineRule="auto"/>
        <w:ind w:left="83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3298pt;margin-top:14.076406pt;width:221.102pt;height:.1pt;mso-position-horizontal-relative:page;mso-position-vertical-relative:paragraph;z-index:-13474" coordorigin="1134,282" coordsize="4422,2">
            <v:shape style="position:absolute;left:1134;top:282;width:4422;height:2" coordorigin="1134,282" coordsize="4422,0" path="m5556,282l1134,282e" filled="f" stroked="t" strokeweight=".25pt" strokecolor="#6D646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5" w:after="0" w:line="240" w:lineRule="auto"/>
        <w:ind w:left="83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3298pt;margin-top:13.925305pt;width:221.102pt;height:.1pt;mso-position-horizontal-relative:page;mso-position-vertical-relative:paragraph;z-index:-13475" coordorigin="1134,279" coordsize="4422,2">
            <v:shape style="position:absolute;left:1134;top:279;width:4422;height:2" coordorigin="1134,279" coordsize="4422,0" path="m5556,279l1134,279e" filled="f" stroked="t" strokeweight=".25pt" strokecolor="#6D646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7" w:after="0" w:line="179" w:lineRule="exact"/>
        <w:ind w:left="83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  <w:b/>
          <w:bCs/>
        </w:rPr>
        <w:t>Building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97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Maintenance</w:t>
      </w:r>
      <w:r>
        <w:rPr>
          <w:rFonts w:ascii="Arial" w:hAnsi="Arial" w:cs="Arial" w:eastAsia="Arial"/>
          <w:sz w:val="18"/>
          <w:szCs w:val="18"/>
          <w:color w:val="2276BC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compliance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28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ement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i/>
        </w:rPr>
        <w:t>Building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1993;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Building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Regulations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2006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Regulation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1209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1215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establish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Essential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Safety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(ESM).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once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again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achieved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100%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compliance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mandatory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ESM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inspections,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testing,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maintenance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documentation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elation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building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safet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established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ocess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manage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maintenance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ESM.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identified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Certificate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Occupanc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issued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building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surveyo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maintained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certified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maintenance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eements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specified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intervals.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Building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Surveyo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Stokes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na,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maintenance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annually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certifies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eport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evidence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opriate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level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maintenance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safety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es.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compliance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certificates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located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display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main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entrance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Envi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onmental</w:t>
      </w:r>
      <w:r>
        <w:rPr>
          <w:rFonts w:ascii="Arial" w:hAnsi="Arial" w:cs="Arial" w:eastAsia="Arial"/>
          <w:sz w:val="18"/>
          <w:szCs w:val="18"/>
          <w:color w:val="2276BC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Achievements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8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envi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onmental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focus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continues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particular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esponsibility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esou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ces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wisely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educe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consumption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possible.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important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corporate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esponsibility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perspectives,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easingly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important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edevelopment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oject.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edevelopment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oject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look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minimise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impacts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applying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envi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onmentally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sustainable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design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principles,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partnering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suppliers,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contractors.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past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continued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ecycling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ogram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adopted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80%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virtual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desktop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fleet,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22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technolog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educed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energy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consumption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4" w:lineRule="auto"/>
        <w:ind w:left="227" w:right="354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installed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oximately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1000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globes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brighter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ficient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lighting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eplacing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fluo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escent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globes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9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Victorian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Industry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Participation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Policy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Disclosu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complies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Victorian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Indust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Participation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Policy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2003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possible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industry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participation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supplies,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taking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consideration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principle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transpa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tendering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ocesses.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  <w:cols w:num="2" w:equalWidth="0">
            <w:col w:w="5248" w:space="241"/>
            <w:col w:w="4531"/>
          </w:cols>
        </w:sectPr>
      </w:pPr>
      <w:rPr/>
    </w:p>
    <w:p>
      <w:pPr>
        <w:spacing w:before="1" w:after="0" w:line="30" w:lineRule="exact"/>
        <w:jc w:val="left"/>
        <w:rPr>
          <w:sz w:val="3"/>
          <w:szCs w:val="3"/>
        </w:rPr>
      </w:pPr>
      <w:rPr/>
      <w:r>
        <w:rPr>
          <w:sz w:val="3"/>
          <w:szCs w:val="3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1.365967" w:type="dxa"/>
      </w:tblPr>
      <w:tblGrid/>
      <w:tr>
        <w:trPr>
          <w:trHeight w:val="257" w:hRule="exact"/>
        </w:trPr>
        <w:tc>
          <w:tcPr>
            <w:tcW w:w="511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75" w:type="dxa"/>
            <w:vMerge w:val="restart"/>
            <w:tcBorders>
              <w:top w:val="single" w:sz="2" w:space="0" w:color="6D6461"/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2334" w:type="dxa"/>
            <w:gridSpan w:val="7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 w:val="restart"/>
            <w:tcBorders>
              <w:top w:val="single" w:sz="2" w:space="0" w:color="6D6461"/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227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57" w:hRule="exact"/>
        </w:trPr>
        <w:tc>
          <w:tcPr>
            <w:tcW w:w="511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825" w:type="dxa"/>
            <w:gridSpan w:val="3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 w:val="restart"/>
            <w:tcBorders>
              <w:top w:val="single" w:sz="2" w:space="0" w:color="6D6461"/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833" w:type="dxa"/>
            <w:gridSpan w:val="3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227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57" w:hRule="exact"/>
        </w:trPr>
        <w:tc>
          <w:tcPr>
            <w:tcW w:w="511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825" w:type="dxa"/>
            <w:gridSpan w:val="3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75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 w:val="restart"/>
            <w:tcBorders>
              <w:top w:val="single" w:sz="2" w:space="0" w:color="6D6461"/>
              <w:left w:val="nil" w:sz="6" w:space="0" w:color="auto"/>
              <w:right w:val="nil" w:sz="6" w:space="0" w:color="auto"/>
            </w:tcBorders>
            <w:shd w:val="clear" w:color="auto" w:fill="2276BC"/>
          </w:tcPr>
          <w:p>
            <w:pPr/>
            <w:rPr/>
          </w:p>
        </w:tc>
        <w:tc>
          <w:tcPr>
            <w:tcW w:w="83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227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57" w:hRule="exact"/>
        </w:trPr>
        <w:tc>
          <w:tcPr>
            <w:tcW w:w="511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825" w:type="dxa"/>
            <w:gridSpan w:val="3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75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276BC"/>
          </w:tcPr>
          <w:p>
            <w:pPr/>
            <w:rPr/>
          </w:p>
        </w:tc>
        <w:tc>
          <w:tcPr>
            <w:tcW w:w="83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227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53" w:hRule="exact"/>
        </w:trPr>
        <w:tc>
          <w:tcPr>
            <w:tcW w:w="511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>
              <w:spacing w:before="56" w:after="0" w:line="240" w:lineRule="auto"/>
              <w:ind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75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 w:val="restart"/>
            <w:tcBorders>
              <w:top w:val="single" w:sz="2" w:space="0" w:color="6D6461"/>
              <w:left w:val="nil" w:sz="6" w:space="0" w:color="auto"/>
              <w:right w:val="nil" w:sz="6" w:space="0" w:color="auto"/>
            </w:tcBorders>
            <w:shd w:val="clear" w:color="auto" w:fill="2276BC"/>
          </w:tcPr>
          <w:p>
            <w:pPr/>
            <w:rPr/>
          </w:p>
        </w:tc>
        <w:tc>
          <w:tcPr>
            <w:tcW w:w="75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75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276BC"/>
          </w:tcPr>
          <w:p>
            <w:pPr/>
            <w:rPr/>
          </w:p>
        </w:tc>
        <w:tc>
          <w:tcPr>
            <w:tcW w:w="83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227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64" w:hRule="exact"/>
        </w:trPr>
        <w:tc>
          <w:tcPr>
            <w:tcW w:w="511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75" w:type="dxa"/>
            <w:vMerge/>
            <w:tcBorders>
              <w:bottom w:val="single" w:sz="2" w:space="0" w:color="6D6461"/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75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/>
            <w:tcBorders>
              <w:bottom w:val="single" w:sz="2" w:space="0" w:color="6D6461"/>
              <w:left w:val="nil" w:sz="6" w:space="0" w:color="auto"/>
              <w:right w:val="nil" w:sz="6" w:space="0" w:color="auto"/>
            </w:tcBorders>
            <w:shd w:val="clear" w:color="auto" w:fill="2276BC"/>
          </w:tcPr>
          <w:p>
            <w:pPr/>
            <w:rPr/>
          </w:p>
        </w:tc>
        <w:tc>
          <w:tcPr>
            <w:tcW w:w="75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/>
            <w:tcBorders>
              <w:bottom w:val="single" w:sz="2" w:space="0" w:color="6D6461"/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75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/>
            <w:tcBorders>
              <w:bottom w:val="single" w:sz="2" w:space="0" w:color="6D6461"/>
              <w:left w:val="nil" w:sz="6" w:space="0" w:color="auto"/>
              <w:right w:val="nil" w:sz="6" w:space="0" w:color="auto"/>
            </w:tcBorders>
            <w:shd w:val="clear" w:color="auto" w:fill="2276BC"/>
          </w:tcPr>
          <w:p>
            <w:pPr/>
            <w:rPr/>
          </w:p>
        </w:tc>
        <w:tc>
          <w:tcPr>
            <w:tcW w:w="83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5" w:type="dxa"/>
            <w:vMerge/>
            <w:tcBorders>
              <w:bottom w:val="single" w:sz="2" w:space="0" w:color="6D6461"/>
              <w:left w:val="nil" w:sz="6" w:space="0" w:color="auto"/>
              <w:right w:val="nil" w:sz="6" w:space="0" w:color="auto"/>
            </w:tcBorders>
            <w:shd w:val="clear" w:color="auto" w:fill="92ACD9"/>
          </w:tcPr>
          <w:p>
            <w:pPr/>
            <w:rPr/>
          </w:p>
        </w:tc>
        <w:tc>
          <w:tcPr>
            <w:tcW w:w="227" w:type="dxa"/>
            <w:tcBorders>
              <w:top w:val="single" w:sz="2" w:space="0" w:color="6D6461"/>
              <w:bottom w:val="single" w:sz="2" w:space="0" w:color="6D6461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after="0"/>
        <w:sectPr>
          <w:type w:val="continuous"/>
          <w:pgSz w:w="11920" w:h="16840"/>
          <w:pgMar w:top="1560" w:bottom="280" w:left="300" w:right="160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2008–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6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2009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2009–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2010–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2011–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2012–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  <w:cols w:num="5" w:equalWidth="0">
            <w:col w:w="1824" w:space="287"/>
            <w:col w:w="436" w:space="315"/>
            <w:col w:w="436" w:space="301"/>
            <w:col w:w="436" w:space="319"/>
            <w:col w:w="566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112" w:footer="1131" w:top="1560" w:bottom="1160" w:left="1600" w:right="320"/>
          <w:pgSz w:w="11920" w:h="16840"/>
        </w:sectPr>
      </w:pPr>
      <w:rPr/>
    </w:p>
    <w:p>
      <w:pPr>
        <w:spacing w:before="38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National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Competition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Policy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Competition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Principals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eement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(C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A),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obliged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competitive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neutrality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policy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principals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significant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business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undertaken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agencies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authorities.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-3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5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Competitive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Neutrality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policy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policy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dealings.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includes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adoption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pricing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principles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take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full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attribution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competitive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advantages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confer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ownership.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policy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gives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ection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5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business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involve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competition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private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business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activities,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17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advantages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accrue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business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fset.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Competitive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Neutrality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Policy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2000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oach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competitive</w:t>
      </w:r>
      <w:r>
        <w:rPr>
          <w:rFonts w:ascii="Arial" w:hAnsi="Arial" w:cs="Arial" w:eastAsia="Arial"/>
          <w:sz w:val="18"/>
          <w:szCs w:val="18"/>
          <w:color w:val="231F20"/>
          <w:spacing w:val="4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neutralit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complies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policy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business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activities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Compliance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-3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complied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ax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Compliance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Framework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Certification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Compliance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Framework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Certification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Compliance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Framework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Consultancies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less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than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$10k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5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2012–13,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engaged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consultancies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total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payable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consultants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$10,000,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expenditu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$9,947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(excl.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GST).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Consultancies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mo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than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$10k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6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2012–13,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engaged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consultant,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DCWC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Pty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Ltd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undertake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strategic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evie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total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expenditu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$19,520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(excl.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GST).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Disclosu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Ex-Gratia</w:t>
      </w:r>
      <w:r>
        <w:rPr>
          <w:rFonts w:ascii="Arial" w:hAnsi="Arial" w:cs="Arial" w:eastAsia="Arial"/>
          <w:sz w:val="18"/>
          <w:szCs w:val="18"/>
          <w:color w:val="2276BC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payments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24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ex-gratia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payments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ending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Additional</w:t>
      </w:r>
      <w:r>
        <w:rPr>
          <w:rFonts w:ascii="Arial" w:hAnsi="Arial" w:cs="Arial" w:eastAsia="Arial"/>
          <w:sz w:val="18"/>
          <w:szCs w:val="18"/>
          <w:color w:val="2276BC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information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available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equest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(FRD</w:t>
      </w:r>
      <w:r>
        <w:rPr>
          <w:rFonts w:ascii="Arial" w:hAnsi="Arial" w:cs="Arial" w:eastAsia="Arial"/>
          <w:sz w:val="18"/>
          <w:szCs w:val="18"/>
          <w:color w:val="2276B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22D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Appendix)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78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compliance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Standa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Disclosu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Report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Operations,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details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items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listed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below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etained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118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available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Ministers,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Members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Parliament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equest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(subject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eedom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information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ements,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applicable):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227" w:right="984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declarations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pecuniary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duly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completed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ficers;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227" w:right="836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Detail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sha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hel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senio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fice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nomine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hel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beneficiall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statutor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authorit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subsidiary;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227" w:right="864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Details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publications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oduced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entity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obtained;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4" w:lineRule="auto"/>
        <w:ind w:left="227" w:right="864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Details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prices,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fees,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charges,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levies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charged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entity;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227" w:right="1017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Details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major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nal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eviews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carried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entity;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227" w:right="937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Details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major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esea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development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undertaken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entity;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227" w:right="1131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Details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overseas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visits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undertaken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including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summary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objectives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outcomes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visit;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4" w:lineRule="auto"/>
        <w:ind w:left="227" w:right="1034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Details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major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omotional,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elations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marketing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undertaken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entity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develop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eness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entity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4" w:lineRule="auto"/>
        <w:ind w:left="227" w:right="1105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Details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assessments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undertaken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occupational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safety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employees;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General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industrial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elations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55" w:lineRule="auto"/>
        <w:ind w:left="227" w:right="10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entity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details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industrial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accidents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disputes;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4" w:lineRule="auto"/>
        <w:ind w:left="227" w:right="1044" w:firstLine="-22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list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major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sponso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extent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achieved;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4" w:lineRule="auto"/>
        <w:ind w:left="227" w:right="887" w:firstLine="-22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Details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consultancies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contractors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consultants/contractors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engaged,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ovided,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expenditu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engagement.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4494" w:space="262"/>
            <w:col w:w="5244"/>
          </w:cols>
        </w:sectPr>
      </w:pPr>
      <w:rPr/>
    </w:p>
    <w:p>
      <w:pPr>
        <w:spacing w:before="57" w:after="0" w:line="240" w:lineRule="auto"/>
        <w:ind w:left="834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6.692902pt;margin-top:41.138302pt;width:85.039pt;height:.1pt;mso-position-horizontal-relative:page;mso-position-vertical-relative:paragraph;z-index:-13471" coordorigin="1134,823" coordsize="1701,2">
            <v:shape style="position:absolute;left:1134;top:823;width:1701;height:2" coordorigin="1134,823" coordsize="1701,0" path="m1134,823l2835,823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Key</w:t>
      </w:r>
      <w:r>
        <w:rPr>
          <w:rFonts w:ascii="Arial" w:hAnsi="Arial" w:cs="Arial" w:eastAsia="Arial"/>
          <w:sz w:val="34"/>
          <w:szCs w:val="34"/>
          <w:color w:val="231F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34"/>
          <w:szCs w:val="34"/>
          <w:color w:val="231F20"/>
          <w:spacing w:val="-29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Service</w:t>
      </w:r>
      <w:r>
        <w:rPr>
          <w:rFonts w:ascii="Arial" w:hAnsi="Arial" w:cs="Arial" w:eastAsia="Arial"/>
          <w:sz w:val="34"/>
          <w:szCs w:val="34"/>
          <w:color w:val="231F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Performance</w:t>
      </w:r>
      <w:r>
        <w:rPr>
          <w:rFonts w:ascii="Arial" w:hAnsi="Arial" w:cs="Arial" w:eastAsia="Arial"/>
          <w:sz w:val="34"/>
          <w:szCs w:val="34"/>
          <w:color w:val="231F20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Reporting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exact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Part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A:</w:t>
      </w:r>
      <w:r>
        <w:rPr>
          <w:rFonts w:ascii="Arial" w:hAnsi="Arial" w:cs="Arial" w:eastAsia="Arial"/>
          <w:sz w:val="30"/>
          <w:szCs w:val="30"/>
          <w:color w:val="2276BC"/>
          <w:spacing w:val="-2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Strategic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Priorities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0" w:after="0" w:line="179" w:lineRule="exact"/>
        <w:ind w:left="919" w:right="-20"/>
        <w:jc w:val="left"/>
        <w:tabs>
          <w:tab w:pos="3180" w:val="left"/>
          <w:tab w:pos="5440" w:val="left"/>
          <w:tab w:pos="77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Priority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Action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Deliverables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Outcomes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112" w:footer="1131" w:top="1180" w:bottom="1320" w:left="300" w:right="1680"/>
          <w:pgSz w:w="11920" w:h="16840"/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80" w:lineRule="exact"/>
        <w:ind w:left="919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4.193001pt;margin-top:-19.479509pt;width:458.543pt;height:19.216pt;mso-position-horizontal-relative:page;mso-position-vertical-relative:paragraph;z-index:-13470" coordorigin="1084,-390" coordsize="9171,384">
            <v:group style="position:absolute;left:1134;top:-340;width:2268;height:284" coordorigin="1134,-340" coordsize="2268,284">
              <v:shape style="position:absolute;left:1134;top:-340;width:2268;height:284" coordorigin="1134,-340" coordsize="2268,284" path="m3402,-340l1134,-340,1134,-55,3402,-55,3402,-340e" filled="t" fillcolor="#EDEAE9" stroked="f">
                <v:path arrowok="t"/>
                <v:fill/>
              </v:shape>
            </v:group>
            <v:group style="position:absolute;left:3402;top:-340;width:2268;height:284" coordorigin="3402,-340" coordsize="2268,284">
              <v:shape style="position:absolute;left:3402;top:-340;width:2268;height:284" coordorigin="3402,-340" coordsize="2268,284" path="m5669,-340l3402,-340,3402,-55,5669,-55,5669,-340e" filled="t" fillcolor="#EDEAE9" stroked="f">
                <v:path arrowok="t"/>
                <v:fill/>
              </v:shape>
            </v:group>
            <v:group style="position:absolute;left:5669;top:-340;width:2268;height:284" coordorigin="5669,-340" coordsize="2268,284">
              <v:shape style="position:absolute;left:5669;top:-340;width:2268;height:284" coordorigin="5669,-340" coordsize="2268,284" path="m7937,-340l5669,-340,5669,-55,7937,-55,7937,-340e" filled="t" fillcolor="#EDEAE9" stroked="f">
                <v:path arrowok="t"/>
                <v:fill/>
              </v:shape>
            </v:group>
            <v:group style="position:absolute;left:7937;top:-340;width:2;height:284" coordorigin="7937,-340" coordsize="2,284">
              <v:shape style="position:absolute;left:7937;top:-340;width:2;height:284" coordorigin="7937,-340" coordsize="0,284" path="m7937,-340l7937,-55,7937,-340e" filled="t" fillcolor="#EDEAE9" stroked="f">
                <v:path arrowok="t"/>
                <v:fill/>
              </v:shape>
            </v:group>
            <v:group style="position:absolute;left:7937;top:-340;width:2268;height:284" coordorigin="7937,-340" coordsize="2268,284">
              <v:shape style="position:absolute;left:7937;top:-340;width:2268;height:284" coordorigin="7937,-340" coordsize="2268,284" path="m10205,-340l7937,-340,7937,-55,10205,-55,10205,-340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Developing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system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that</w:t>
      </w:r>
      <w:r>
        <w:rPr>
          <w:rFonts w:ascii="Arial" w:hAnsi="Arial" w:cs="Arial" w:eastAsia="Arial"/>
          <w:sz w:val="16"/>
          <w:szCs w:val="16"/>
          <w:color w:val="2276B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is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esponsive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276B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people</w:t>
      </w:r>
      <w:r>
        <w:rPr>
          <w:rFonts w:ascii="Arial" w:hAnsi="Arial" w:cs="Arial" w:eastAsia="Arial"/>
          <w:sz w:val="16"/>
          <w:szCs w:val="16"/>
          <w:color w:val="2276BC"/>
          <w:spacing w:val="-12"/>
          <w:w w:val="100"/>
        </w:rPr>
        <w:t>’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276BC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needs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60" w:lineRule="auto"/>
        <w:ind w:right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partnership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local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oviders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apply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existing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service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capability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frameworks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maximise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70.07869pt;margin-top:21.755861pt;width:340.157605pt;height:.1pt;mso-position-horizontal-relative:page;mso-position-vertical-relative:paragraph;z-index:-13469" coordorigin="3402,435" coordsize="6803,2">
            <v:shape style="position:absolute;left:3402;top:435;width:6803;height:2" coordorigin="3402,435" coordsize="6803,0" path="m3402,435l10205,435e" filled="f" stroked="t" strokeweight=".25002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available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esou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ces</w:t>
      </w:r>
      <w:r>
        <w:rPr>
          <w:rFonts w:ascii="Arial" w:hAnsi="Arial" w:cs="Arial" w:eastAsia="Arial"/>
          <w:sz w:val="16"/>
          <w:szCs w:val="16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oss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catchment.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4" w:after="0" w:line="260" w:lineRule="auto"/>
        <w:ind w:right="19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Develop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opportunities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eater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private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sector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collaboration,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dination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integration.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Australian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College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Optometry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(ACO)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joint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clinic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operationalised.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0" w:lineRule="auto"/>
        <w:ind w:right="5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Cochlear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out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each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model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developed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pilot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clinic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established.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60" w:lineRule="auto"/>
        <w:ind w:right="15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ACO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monthly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clinic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operating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November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2012.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0" w:lineRule="auto"/>
        <w:ind w:right="23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Cochlear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eview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undertaken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strategic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ections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document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endorsed.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First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60" w:lineRule="auto"/>
        <w:ind w:right="11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4pt;margin-top:23.899824pt;width:453.543403pt;height:.1pt;mso-position-horizontal-relative:page;mso-position-vertical-relative:paragraph;z-index:-13468" coordorigin="1134,478" coordsize="9071,2">
            <v:shape style="position:absolute;left:1134;top:478;width:9071;height:2" coordorigin="1134,478" coordsize="9071,0" path="m1134,478l10205,478e" filled="f" stroked="t" strokeweight=".25005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f-site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partnership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clinic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established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October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2013.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  <w:cols w:num="4" w:equalWidth="0">
            <w:col w:w="3006" w:space="181"/>
            <w:col w:w="2067" w:space="201"/>
            <w:col w:w="1924" w:space="344"/>
            <w:col w:w="2217"/>
          </w:cols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80" w:lineRule="exact"/>
        <w:ind w:left="919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Imp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oving</w:t>
      </w:r>
      <w:r>
        <w:rPr>
          <w:rFonts w:ascii="Arial" w:hAnsi="Arial" w:cs="Arial" w:eastAsia="Arial"/>
          <w:sz w:val="16"/>
          <w:szCs w:val="16"/>
          <w:color w:val="2276BC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every</w:t>
      </w:r>
      <w:r>
        <w:rPr>
          <w:rFonts w:ascii="Arial" w:hAnsi="Arial" w:cs="Arial" w:eastAsia="Arial"/>
          <w:sz w:val="16"/>
          <w:szCs w:val="16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Victorian</w:t>
      </w:r>
      <w:r>
        <w:rPr>
          <w:rFonts w:ascii="Arial" w:hAnsi="Arial" w:cs="Arial" w:eastAsia="Arial"/>
          <w:sz w:val="16"/>
          <w:szCs w:val="16"/>
          <w:color w:val="2276BC"/>
          <w:spacing w:val="-12"/>
          <w:w w:val="101"/>
        </w:rPr>
        <w:t>’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health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status</w:t>
      </w:r>
      <w:r>
        <w:rPr>
          <w:rFonts w:ascii="Arial" w:hAnsi="Arial" w:cs="Arial" w:eastAsia="Arial"/>
          <w:sz w:val="16"/>
          <w:szCs w:val="16"/>
          <w:color w:val="2276B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experiences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70.07869pt;margin-top:71.755783pt;width:340.157605pt;height:.1pt;mso-position-horizontal-relative:page;mso-position-vertical-relative:paragraph;z-index:-13467" coordorigin="3402,1435" coordsize="6803,2">
            <v:shape style="position:absolute;left:3402;top:1435;width:6803;height:2" coordorigin="3402,1435" coordsize="6803,0" path="m3402,1435l10205,1435e" filled="f" stroked="t" strokeweight=".250008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Identif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servic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user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wh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vulnerabl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poo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health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develo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intervention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that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5"/>
        </w:rPr>
        <w:t>imp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5"/>
        </w:rPr>
        <w:t>ov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5"/>
        </w:rPr>
        <w:t>thei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outcome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elative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othe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oups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example,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Aborigina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peopl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people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96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6"/>
        </w:rPr>
        <w:t>fecte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5"/>
        </w:rPr>
        <w:t>menta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illness.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4" w:after="0" w:line="260" w:lineRule="auto"/>
        <w:ind w:right="-2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existing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service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capability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frameworks,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patient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pathways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clinical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guidelines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better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outcomes.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Aboriginal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Community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Out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each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oject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completed.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0" w:lineRule="auto"/>
        <w:ind w:right="-3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Clinical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esholds</w:t>
      </w:r>
      <w:r>
        <w:rPr>
          <w:rFonts w:ascii="Arial" w:hAnsi="Arial" w:cs="Arial" w:eastAsia="Arial"/>
          <w:sz w:val="16"/>
          <w:szCs w:val="16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eferral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discharge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eye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outpatient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ag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eed,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defined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implemented.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60" w:lineRule="auto"/>
        <w:ind w:right="81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oject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initiatives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implemented.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0" w:lineRule="auto"/>
        <w:ind w:right="17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Clinical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esholds</w:t>
      </w:r>
      <w:r>
        <w:rPr>
          <w:rFonts w:ascii="Arial" w:hAnsi="Arial" w:cs="Arial" w:eastAsia="Arial"/>
          <w:sz w:val="16"/>
          <w:szCs w:val="16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8"/>
        </w:rPr>
        <w:t>all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eferrals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implemented.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Discharge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esholds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development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implementation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2013-14.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  <w:cols w:num="4" w:equalWidth="0">
            <w:col w:w="2843" w:space="344"/>
            <w:col w:w="2094" w:space="174"/>
            <w:col w:w="1995" w:space="272"/>
            <w:col w:w="221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</w:sectPr>
      </w:pPr>
      <w:rPr/>
    </w:p>
    <w:p>
      <w:pPr>
        <w:spacing w:before="47" w:after="0" w:line="180" w:lineRule="exact"/>
        <w:ind w:left="919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4pt;margin-top:-.414005pt;width:453.543403pt;height:.1pt;mso-position-horizontal-relative:page;mso-position-vertical-relative:paragraph;z-index:-13466" coordorigin="1134,-8" coordsize="9071,2">
            <v:shape style="position:absolute;left:1134;top:-8;width:9071;height:2" coordorigin="1134,-8" coordsize="9071,0" path="m1134,-8l10205,-8e" filled="f" stroked="t" strokeweight=".2500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Expanding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service,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workfo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ce</w:t>
      </w:r>
      <w:r>
        <w:rPr>
          <w:rFonts w:ascii="Arial" w:hAnsi="Arial" w:cs="Arial" w:eastAsia="Arial"/>
          <w:sz w:val="16"/>
          <w:szCs w:val="16"/>
          <w:color w:val="2276BC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system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Build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workfo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capability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flexibility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meet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equi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ements,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accountable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supporting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60" w:lineRule="auto"/>
        <w:ind w:right="207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70.07869pt;margin-top:23.899809pt;width:340.157605pt;height:.1pt;mso-position-horizontal-relative:page;mso-position-vertical-relative:paragraph;z-index:-13465" coordorigin="3402,478" coordsize="6803,2">
            <v:shape style="position:absolute;left:3402;top:478;width:6803;height:2" coordorigin="3402,478" coordsize="6803,0" path="m3402,478l10205,478e" filled="f" stroked="t" strokeweight=".25001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ofessional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education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ocess.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Nursing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ofessional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Development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Plan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implemented.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60" w:lineRule="auto"/>
        <w:ind w:right="241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Nursing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Plan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developed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include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competencies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nurses.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  <w:cols w:num="4" w:equalWidth="0">
            <w:col w:w="2502" w:space="685"/>
            <w:col w:w="2063" w:space="204"/>
            <w:col w:w="1408" w:space="860"/>
            <w:col w:w="2218"/>
          </w:cols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60" w:lineRule="auto"/>
        <w:ind w:left="3187" w:right="14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Identify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opportunities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add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ess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workfo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gaps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optimising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workfo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capability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capacit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60" w:lineRule="auto"/>
        <w:ind w:left="3187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4pt;margin-top:23.899893pt;width:453.543403pt;height:.1pt;mso-position-horizontal-relative:page;mso-position-vertical-relative:paragraph;z-index:-13464" coordorigin="1134,478" coordsize="9071,2">
            <v:shape style="position:absolute;left:1134;top:478;width:9071;height:2" coordorigin="1134,478" coordsize="9071,0" path="m1134,478l10205,478e" filled="f" stroked="t" strokeweight=".25002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exploring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alte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native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workfo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models.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Mandatory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training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ocedu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es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documented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linked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oles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competencies.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60" w:lineRule="auto"/>
        <w:ind w:right="9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Online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lea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ning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system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launched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2013.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complete,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track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monitor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training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courses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equi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  <w:cols w:num="3" w:equalWidth="0">
            <w:col w:w="5283" w:space="172"/>
            <w:col w:w="2004" w:space="264"/>
            <w:col w:w="2217"/>
          </w:cols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80" w:lineRule="exact"/>
        <w:ind w:left="919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Inc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easing</w:t>
      </w:r>
      <w:r>
        <w:rPr>
          <w:rFonts w:ascii="Arial" w:hAnsi="Arial" w:cs="Arial" w:eastAsia="Arial"/>
          <w:sz w:val="16"/>
          <w:szCs w:val="16"/>
          <w:color w:val="2276BC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276B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system</w:t>
      </w:r>
      <w:r>
        <w:rPr>
          <w:rFonts w:ascii="Arial" w:hAnsi="Arial" w:cs="Arial" w:eastAsia="Arial"/>
          <w:sz w:val="16"/>
          <w:szCs w:val="16"/>
          <w:color w:val="2276BC"/>
          <w:spacing w:val="-12"/>
          <w:w w:val="102"/>
        </w:rPr>
        <w:t>’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financial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sustainability</w:t>
      </w:r>
      <w:r>
        <w:rPr>
          <w:rFonts w:ascii="Arial" w:hAnsi="Arial" w:cs="Arial" w:eastAsia="Arial"/>
          <w:sz w:val="16"/>
          <w:szCs w:val="16"/>
          <w:color w:val="2276B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4"/>
        </w:rPr>
        <w:t>p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3"/>
        </w:rPr>
        <w:t>oductivity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Identify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opportunities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ficiency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better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value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service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deliver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CMBS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Billing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system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implemented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accommodate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eased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number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CMBS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clinics.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60" w:lineRule="auto"/>
        <w:ind w:right="18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Developed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MBS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Manual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appointed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MBS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dinator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implement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MBS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clinics.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280" w:left="300" w:right="1680"/>
          <w:cols w:num="4" w:equalWidth="0">
            <w:col w:w="2795" w:space="391"/>
            <w:col w:w="1785" w:space="483"/>
            <w:col w:w="1710" w:space="557"/>
            <w:col w:w="221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3187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Examine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educe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variation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administrative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overheads.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60" w:lineRule="auto"/>
        <w:ind w:right="1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Redevelopment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Business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Case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evised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submitted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easur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4pt;margin-top:61.755802pt;width:453.543403pt;height:.1pt;mso-position-horizontal-relative:page;mso-position-vertical-relative:paragraph;z-index:-13463" coordorigin="1134,1235" coordsize="9071,2">
            <v:shape style="position:absolute;left:1134;top:1235;width:9071;height:2" coordorigin="1134,1235" coordsize="9071,0" path="m1134,1235l10205,1235e" filled="f" stroked="t" strokeweight=".250002pt" strokecolor="#2276BC">
              <v:path arrowok="t"/>
            </v:shape>
          </v:group>
          <w10:wrap type="none"/>
        </w:pict>
      </w:r>
      <w:r>
        <w:rPr/>
        <w:pict>
          <v:group style="position:absolute;margin-left:170.07869pt;margin-top:-2.46009pt;width:340.157605pt;height:.1pt;mso-position-horizontal-relative:page;mso-position-vertical-relative:paragraph;z-index:-13462" coordorigin="3402,-49" coordsize="6803,2">
            <v:shape style="position:absolute;left:3402;top:-49;width:6803;height:2" coordorigin="3402,-49" coordsize="6803,0" path="m3402,-49l10205,-49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indicators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established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enable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benchmarking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inform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ficiency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strategies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ega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administrative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overheads.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60" w:lineRule="auto"/>
        <w:ind w:right="32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Updated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Redevelopment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Business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Case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submitted.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Confirmation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edevelopment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oject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oceed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next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stage.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4" w:after="0" w:line="260" w:lineRule="auto"/>
        <w:ind w:right="5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industry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working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oup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formed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draft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set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indicators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developed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enable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benchmarking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services.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  <w:cols w:num="3" w:equalWidth="0">
            <w:col w:w="5214" w:space="240"/>
            <w:col w:w="1989" w:space="278"/>
            <w:col w:w="221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NumType w:start="17"/>
          <w:pgMar w:footer="1131" w:header="0" w:top="1560" w:bottom="1320" w:left="1680" w:right="320"/>
          <w:footerReference w:type="odd" r:id="rId25"/>
          <w:footerReference w:type="even" r:id="rId26"/>
          <w:pgSz w:w="11920" w:h="16840"/>
        </w:sectPr>
      </w:pPr>
      <w:rPr/>
    </w:p>
    <w:p>
      <w:pPr>
        <w:spacing w:before="47" w:after="0" w:line="180" w:lineRule="exact"/>
        <w:ind w:left="106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-.413888pt;width:453.543396pt;height:.1pt;mso-position-horizontal-relative:page;mso-position-vertical-relative:paragraph;z-index:-13461" coordorigin="1701,-8" coordsize="9071,2">
            <v:shape style="position:absolute;left:1701;top:-8;width:9071;height:2" coordorigin="1701,-8" coordsize="9071,0" path="m1701,-8l10772,-8e" filled="f" stroked="t" strokeweight=".250027pt" strokecolor="#2276BC">
              <v:path arrowok="t"/>
            </v:shape>
          </v:group>
          <w10:wrap type="none"/>
        </w:pict>
      </w:r>
      <w:r>
        <w:rPr/>
        <w:pict>
          <v:group style="position:absolute;margin-left:198.425201pt;margin-top:75.945969pt;width:340.157601pt;height:.1pt;mso-position-horizontal-relative:page;mso-position-vertical-relative:paragraph;z-index:-13460" coordorigin="3969,1519" coordsize="6803,2">
            <v:shape style="position:absolute;left:3969;top:1519;width:6803;height:2" coordorigin="3969,1519" coordsize="6803,0" path="m3969,1519l10772,1519e" filled="f" stroked="t" strokeweight=".25001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Implementing</w:t>
      </w:r>
      <w:r>
        <w:rPr>
          <w:rFonts w:ascii="Arial" w:hAnsi="Arial" w:cs="Arial" w:eastAsia="Arial"/>
          <w:sz w:val="16"/>
          <w:szCs w:val="16"/>
          <w:color w:val="2276BC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continuous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imp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ovements</w:t>
      </w:r>
      <w:r>
        <w:rPr>
          <w:rFonts w:ascii="Arial" w:hAnsi="Arial" w:cs="Arial" w:eastAsia="Arial"/>
          <w:sz w:val="16"/>
          <w:szCs w:val="16"/>
          <w:color w:val="2276BC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innovation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Develop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implement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imp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ovement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strategies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better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patient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flow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quality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safety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services.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Performance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metrics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further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developed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eported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egularly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drive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ovement.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60" w:lineRule="auto"/>
        <w:ind w:right="943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Business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Intelligence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ool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implemented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ovides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daily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snapshot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8"/>
        </w:rPr>
        <w:t>all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activity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monthly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Balanced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Sco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showing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performance</w:t>
      </w:r>
      <w:r>
        <w:rPr>
          <w:rFonts w:ascii="Arial" w:hAnsi="Arial" w:cs="Arial" w:eastAsia="Arial"/>
          <w:sz w:val="16"/>
          <w:szCs w:val="16"/>
          <w:color w:val="231F20"/>
          <w:spacing w:val="3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against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all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KPIs.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80" w:right="320"/>
          <w:cols w:num="4" w:equalWidth="0">
            <w:col w:w="1914" w:space="459"/>
            <w:col w:w="1939" w:space="329"/>
            <w:col w:w="1921" w:space="347"/>
            <w:col w:w="3011"/>
          </w:cols>
        </w:sectPr>
      </w:pPr>
      <w:rPr/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80" w:right="320"/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left="106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Inc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easing</w:t>
      </w:r>
      <w:r>
        <w:rPr>
          <w:rFonts w:ascii="Arial" w:hAnsi="Arial" w:cs="Arial" w:eastAsia="Arial"/>
          <w:sz w:val="16"/>
          <w:szCs w:val="16"/>
          <w:color w:val="2276BC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accountability</w:t>
      </w:r>
      <w:r>
        <w:rPr>
          <w:rFonts w:ascii="Arial" w:hAnsi="Arial" w:cs="Arial" w:eastAsia="Arial"/>
          <w:sz w:val="16"/>
          <w:szCs w:val="16"/>
          <w:color w:val="2276BC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transpa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ency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Develop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implement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strategies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innovation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edesign.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0" w:lineRule="auto"/>
        <w:ind w:right="2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-2.459998pt;width:453.543396pt;height:.1pt;mso-position-horizontal-relative:page;mso-position-vertical-relative:paragraph;z-index:-13459" coordorigin="1701,-49" coordsize="9071,2">
            <v:shape style="position:absolute;left:1701;top:-49;width:9071;height:2" coordorigin="1701,-49" coordsize="9071,0" path="m1701,-49l10772,-49e" filled="f" stroked="t" strokeweight=".25001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Implement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systems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eamlined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app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oaches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clinical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gove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nance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all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levels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organisation.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0" w:lineRule="auto"/>
        <w:ind w:right="9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98.425201pt;margin-top:-2.460022pt;width:340.157601pt;height:.1pt;mso-position-horizontal-relative:page;mso-position-vertical-relative:paragraph;z-index:-13458" coordorigin="3969,-49" coordsize="6803,2">
            <v:shape style="position:absolute;left:3969;top:-49;width:6803;height:2" coordorigin="3969,-49" coordsize="6803,0" path="m3969,-49l10772,-49e" filled="f" stroked="t" strokeweight=".25001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ease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transpa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ency</w:t>
      </w:r>
      <w:r>
        <w:rPr>
          <w:rFonts w:ascii="Arial" w:hAnsi="Arial" w:cs="Arial" w:eastAsia="Arial"/>
          <w:sz w:val="16"/>
          <w:szCs w:val="16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accountability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accurate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elevant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information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organisation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96"/>
        </w:rPr>
        <w:t>’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performance.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change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eated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implemented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focusses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clinical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business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pathways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supporting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models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0" w:lineRule="auto"/>
        <w:ind w:right="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RiskmanQ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softwa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utilised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centralise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quality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activities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ovements.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6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Data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wa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ehouse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Business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60" w:lineRule="auto"/>
        <w:ind w:right="8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Intelligence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tool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established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automated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organisational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decision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support.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60" w:lineRule="auto"/>
        <w:ind w:right="913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change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place,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focussing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four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major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change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ovement,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including;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Acute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Ophthalmology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implementation,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Otolog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Digital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Reco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theat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utilisation.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4" w:after="0" w:line="260" w:lineRule="auto"/>
        <w:ind w:right="8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Central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epository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Riskman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Q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developed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implemented.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Key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stakeholders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engaged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captu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track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major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ojects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quality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imp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ovement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initiatives.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4" w:after="0" w:line="260" w:lineRule="auto"/>
        <w:ind w:right="85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Data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wa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ehouse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Business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Intelligence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ool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implemented,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oviding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on-line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access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activity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performance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eporting.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80" w:right="320"/>
          <w:cols w:num="4" w:equalWidth="0">
            <w:col w:w="2196" w:space="178"/>
            <w:col w:w="2078" w:space="190"/>
            <w:col w:w="2095" w:space="172"/>
            <w:col w:w="3011"/>
          </w:cols>
        </w:sectPr>
      </w:pPr>
      <w:rPr/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80" w:right="320"/>
        </w:sectPr>
      </w:pPr>
      <w:rPr/>
    </w:p>
    <w:p>
      <w:pPr>
        <w:spacing w:before="47" w:after="0" w:line="180" w:lineRule="exact"/>
        <w:ind w:left="106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-.413916pt;width:453.543396pt;height:.1pt;mso-position-horizontal-relative:page;mso-position-vertical-relative:paragraph;z-index:-13457" coordorigin="1701,-8" coordsize="9071,2">
            <v:shape style="position:absolute;left:1701;top:-8;width:9071;height:2" coordorigin="1701,-8" coordsize="9071,0" path="m1701,-8l10772,-8e" filled="f" stroked="t" strokeweight=".25001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Imp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oving</w:t>
      </w:r>
      <w:r>
        <w:rPr>
          <w:rFonts w:ascii="Arial" w:hAnsi="Arial" w:cs="Arial" w:eastAsia="Arial"/>
          <w:sz w:val="16"/>
          <w:szCs w:val="16"/>
          <w:color w:val="2276BC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utilisation</w:t>
      </w:r>
      <w:r>
        <w:rPr>
          <w:rFonts w:ascii="Arial" w:hAnsi="Arial" w:cs="Arial" w:eastAsia="Arial"/>
          <w:sz w:val="16"/>
          <w:szCs w:val="16"/>
          <w:color w:val="2276BC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4"/>
        </w:rPr>
        <w:t>of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e-health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communications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technolog</w:t>
      </w:r>
      <w:r>
        <w:rPr>
          <w:rFonts w:ascii="Arial" w:hAnsi="Arial" w:cs="Arial" w:eastAsia="Arial"/>
          <w:sz w:val="16"/>
          <w:szCs w:val="16"/>
          <w:color w:val="2276BC"/>
          <w:spacing w:val="-12"/>
          <w:w w:val="102"/>
        </w:rPr>
        <w:t>y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40" w:lineRule="auto"/>
        <w:ind w:right="-6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Maximise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ICT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infrastructu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MEDPIC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image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management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system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implemented.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60" w:lineRule="auto"/>
        <w:ind w:right="9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MEDPIC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image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management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system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implemented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images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captu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elect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onicall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80" w:right="320"/>
          <w:cols w:num="4" w:equalWidth="0">
            <w:col w:w="2157" w:space="216"/>
            <w:col w:w="1832" w:space="436"/>
            <w:col w:w="2001" w:space="267"/>
            <w:col w:w="3011"/>
          </w:cols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60" w:lineRule="auto"/>
        <w:ind w:left="2374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43.899921pt;width:453.543396pt;height:.1pt;mso-position-horizontal-relative:page;mso-position-vertical-relative:paragraph;z-index:-13456" coordorigin="1701,878" coordsize="9071,2">
            <v:shape style="position:absolute;left:1701;top:878;width:9071;height:2" coordorigin="1701,878" coordsize="9071,0" path="m1701,878l10772,878e" filled="f" stroked="t" strokeweight=".250012pt" strokecolor="#2276BC">
              <v:path arrowok="t"/>
            </v:shape>
          </v:group>
          <w10:wrap type="none"/>
        </w:pict>
      </w:r>
      <w:r>
        <w:rPr/>
        <w:pict>
          <v:group style="position:absolute;margin-left:198.425201pt;margin-top:-2.459991pt;width:340.157601pt;height:.1pt;mso-position-horizontal-relative:page;mso-position-vertical-relative:paragraph;z-index:-13455" coordorigin="3969,-49" coordsize="6803,2">
            <v:shape style="position:absolute;left:3969;top:-49;width:6803;height:2" coordorigin="3969,-49" coordsize="6803,0" path="m3969,-49l10772,-49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93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rial,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implement</w:t>
      </w:r>
      <w:r>
        <w:rPr>
          <w:rFonts w:ascii="Arial" w:hAnsi="Arial" w:cs="Arial" w:eastAsia="Arial"/>
          <w:sz w:val="16"/>
          <w:szCs w:val="16"/>
          <w:color w:val="231F20"/>
          <w:spacing w:val="3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evaluate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strategies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e-health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enabler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better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patient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7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ele-health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pilot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identified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implemented.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60" w:lineRule="auto"/>
        <w:ind w:right="93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7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ele-health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ototype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devices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developed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trials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underwa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ideo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appointments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initiated.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80" w:right="320"/>
          <w:cols w:num="3" w:equalWidth="0">
            <w:col w:w="4445" w:space="196"/>
            <w:col w:w="2036" w:space="231"/>
            <w:col w:w="3012"/>
          </w:cols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Part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B:</w:t>
      </w:r>
      <w:r>
        <w:rPr>
          <w:rFonts w:ascii="Arial" w:hAnsi="Arial" w:cs="Arial" w:eastAsia="Arial"/>
          <w:sz w:val="30"/>
          <w:szCs w:val="30"/>
          <w:color w:val="2276BC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Performance</w:t>
      </w:r>
      <w:r>
        <w:rPr>
          <w:rFonts w:ascii="Arial" w:hAnsi="Arial" w:cs="Arial" w:eastAsia="Arial"/>
          <w:sz w:val="30"/>
          <w:szCs w:val="30"/>
          <w:color w:val="2276BC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Priorities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2" w:lineRule="exact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  <w:position w:val="-1"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PERFORMANCE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1131" w:top="1560" w:bottom="1320" w:left="300" w:right="1600"/>
          <w:pgSz w:w="11920" w:h="16840"/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exact"/>
        <w:ind w:left="919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Operating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Result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right="-20"/>
        <w:jc w:val="left"/>
        <w:tabs>
          <w:tab w:pos="18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arget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2012–13</w:t>
      </w:r>
      <w:r>
        <w:rPr>
          <w:rFonts w:ascii="Arial" w:hAnsi="Arial" w:cs="Arial" w:eastAsia="Arial"/>
          <w:sz w:val="16"/>
          <w:szCs w:val="16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actuals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  <w:cols w:num="2" w:equalWidth="0">
            <w:col w:w="2208" w:space="2949"/>
            <w:col w:w="4863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5320" w:val="left"/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-17.175669pt;width:454.549pt;height:15.216pt;mso-position-horizontal-relative:page;mso-position-vertical-relative:paragraph;z-index:-13454" coordorigin="1124,-344" coordsize="9091,304">
            <v:group style="position:absolute;left:1134;top:-334;width:3024;height:284" coordorigin="1134,-334" coordsize="3024,284">
              <v:shape style="position:absolute;left:1134;top:-334;width:3024;height:284" coordorigin="1134,-334" coordsize="3024,284" path="m4158,-334l1134,-334,1134,-49,4158,-49,4158,-334e" filled="t" fillcolor="#EDEAE9" stroked="f">
                <v:path arrowok="t"/>
                <v:fill/>
              </v:shape>
            </v:group>
            <v:group style="position:absolute;left:4158;top:-334;width:3024;height:284" coordorigin="4158,-334" coordsize="3024,284">
              <v:shape style="position:absolute;left:4158;top:-334;width:3024;height:284" coordorigin="4158,-334" coordsize="3024,284" path="m7181,-334l4158,-334,4158,-49,7181,-49,7181,-334e" filled="t" fillcolor="#EDEAE9" stroked="f">
                <v:path arrowok="t"/>
                <v:fill/>
              </v:shape>
            </v:group>
            <v:group style="position:absolute;left:7181;top:-334;width:3024;height:284" coordorigin="7181,-334" coordsize="3024,284">
              <v:shape style="position:absolute;left:7181;top:-334;width:3024;height:284" coordorigin="7181,-334" coordsize="3024,284" path="m10205,-334l7181,-334,7181,-49,10205,-49,10205,-334e" filled="t" fillcolor="#EDEAE9" stroked="f">
                <v:path arrowok="t"/>
                <v:fill/>
              </v:shape>
            </v:group>
            <v:group style="position:absolute;left:1134;top:-49;width:9071;height:2" coordorigin="1134,-49" coordsize="9071,2">
              <v:shape style="position:absolute;left:1134;top:-49;width:9071;height:2" coordorigin="1134,-49" coordsize="9071,0" path="m1134,-49l10205,-49e" filled="f" stroked="t" strokeweight=".250008pt" strokecolor="#2276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193001pt;margin-top:25.471331pt;width:454.549pt;height:15.216pt;mso-position-horizontal-relative:page;mso-position-vertical-relative:paragraph;z-index:-13453" coordorigin="1124,509" coordsize="9091,304">
            <v:group style="position:absolute;left:1134;top:519;width:3024;height:284" coordorigin="1134,519" coordsize="3024,284">
              <v:shape style="position:absolute;left:1134;top:519;width:3024;height:284" coordorigin="1134,519" coordsize="3024,284" path="m4158,519l1134,519,1134,804,4158,804,4158,519e" filled="t" fillcolor="#EDEAE9" stroked="f">
                <v:path arrowok="t"/>
                <v:fill/>
              </v:shape>
            </v:group>
            <v:group style="position:absolute;left:4158;top:519;width:3024;height:284" coordorigin="4158,519" coordsize="3024,284">
              <v:shape style="position:absolute;left:4158;top:519;width:3024;height:284" coordorigin="4158,519" coordsize="3024,284" path="m7181,519l4158,519,4158,804,7181,804,7181,519e" filled="t" fillcolor="#EDEAE9" stroked="f">
                <v:path arrowok="t"/>
                <v:fill/>
              </v:shape>
            </v:group>
            <v:group style="position:absolute;left:7181;top:519;width:3024;height:284" coordorigin="7181,519" coordsize="3024,284">
              <v:shape style="position:absolute;left:7181;top:519;width:3024;height:284" coordorigin="7181,519" coordsize="3024,284" path="m10205,519l7181,519,7181,804,10205,804,10205,519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98pt;margin-top:11.755946pt;width:453.549002pt;height:.1pt;mso-position-horizontal-relative:page;mso-position-vertical-relative:paragraph;z-index:-13452" coordorigin="1134,235" coordsize="9071,2">
            <v:shape style="position:absolute;left:1134;top:235;width:9071;height:2" coordorigin="1134,235" coordsize="9071,0" path="m1134,235l10205,235e" filled="f" stroked="t" strokeweight=".2500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Operating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Result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($m)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$0.045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WIES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activity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  <w:b/>
          <w:bCs/>
        </w:rPr>
        <w:t>performance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2" w:lineRule="exact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3"/>
        </w:rPr>
        <w:t>Pe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  <w:position w:val="-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3"/>
        </w:rPr>
        <w:t>centage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  <w:position w:val="-3"/>
        </w:rPr>
        <w:t>WlES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3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  <w:position w:val="-3"/>
        </w:rPr>
        <w:t>(public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93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private)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28" w:lineRule="exact"/>
        <w:ind w:left="919" w:right="-20"/>
        <w:jc w:val="left"/>
        <w:tabs>
          <w:tab w:pos="5220" w:val="left"/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4.179407pt;width:453.549002pt;height:.1pt;mso-position-horizontal-relative:page;mso-position-vertical-relative:paragraph;z-index:-13451" coordorigin="1134,284" coordsize="9071,2">
            <v:shape style="position:absolute;left:1134;top:284;width:9071;height:2" coordorigin="1134,284" coordsize="9071,0" path="m1134,284l10205,284e" filled="f" stroked="t" strokeweight=".25001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  <w:position w:val="-2"/>
        </w:rPr>
        <w:t>performance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>target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8"/>
        </w:rPr>
        <w:t>100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8"/>
        </w:rPr>
        <w:t>100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60016" w:type="dxa"/>
      </w:tblPr>
      <w:tblGrid/>
      <w:tr>
        <w:trPr>
          <w:trHeight w:val="287" w:hRule="exact"/>
        </w:trPr>
        <w:tc>
          <w:tcPr>
            <w:tcW w:w="3222" w:type="dxa"/>
            <w:tcBorders>
              <w:top w:val="nil" w:sz="6" w:space="0" w:color="auto"/>
              <w:bottom w:val="single" w:sz="2.000005" w:space="0" w:color="2276BC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Management/Liquidity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49" w:type="dxa"/>
            <w:gridSpan w:val="2"/>
            <w:tcBorders>
              <w:top w:val="nil" w:sz="6" w:space="0" w:color="auto"/>
              <w:bottom w:val="single" w:sz="2.000005" w:space="0" w:color="2276BC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3222" w:type="dxa"/>
            <w:tcBorders>
              <w:top w:val="single" w:sz="2.000005" w:space="0" w:color="2276BC"/>
              <w:bottom w:val="single" w:sz="2.00015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editors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73" w:type="dxa"/>
            <w:tcBorders>
              <w:top w:val="single" w:sz="2.000005" w:space="0" w:color="2276BC"/>
              <w:bottom w:val="single" w:sz="2.00015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99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&lt;60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days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576" w:type="dxa"/>
            <w:tcBorders>
              <w:top w:val="single" w:sz="2.000005" w:space="0" w:color="2276BC"/>
              <w:bottom w:val="single" w:sz="2.00015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3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222" w:type="dxa"/>
            <w:tcBorders>
              <w:top w:val="single" w:sz="2.000154" w:space="0" w:color="2276BC"/>
              <w:bottom w:val="single" w:sz="2.00018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Debtors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73" w:type="dxa"/>
            <w:tcBorders>
              <w:top w:val="single" w:sz="2.000154" w:space="0" w:color="2276BC"/>
              <w:bottom w:val="single" w:sz="2.00018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99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&lt;60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days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576" w:type="dxa"/>
            <w:tcBorders>
              <w:top w:val="single" w:sz="2.000154" w:space="0" w:color="2276BC"/>
              <w:bottom w:val="single" w:sz="2.00018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3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</w:sectPr>
      </w:pPr>
      <w:rPr/>
    </w:p>
    <w:p>
      <w:pPr>
        <w:spacing w:before="38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6.568001pt;margin-top:28.432795pt;width:453.793pt;height:14.466pt;mso-position-horizontal-relative:page;mso-position-vertical-relative:paragraph;z-index:-13450" coordorigin="1131,569" coordsize="9076,289">
            <v:group style="position:absolute;left:1134;top:571;width:3024;height:284" coordorigin="1134,571" coordsize="3024,284">
              <v:shape style="position:absolute;left:1134;top:571;width:3024;height:284" coordorigin="1134,571" coordsize="3024,284" path="m4158,571l1134,571,1134,855,4158,855,4158,571e" filled="t" fillcolor="#EDEAE9" stroked="f">
                <v:path arrowok="t"/>
                <v:fill/>
              </v:shape>
            </v:group>
            <v:group style="position:absolute;left:4158;top:571;width:3024;height:284" coordorigin="4158,571" coordsize="3024,284">
              <v:shape style="position:absolute;left:4158;top:571;width:3024;height:284" coordorigin="4158,571" coordsize="3024,284" path="m7181,571l4158,571,4158,855,7181,855,7181,571e" filled="t" fillcolor="#EDEAE9" stroked="f">
                <v:path arrowok="t"/>
                <v:fill/>
              </v:shape>
            </v:group>
            <v:group style="position:absolute;left:7181;top:571;width:3024;height:284" coordorigin="7181,571" coordsize="3024,284">
              <v:shape style="position:absolute;left:7181;top:571;width:3024;height:284" coordorigin="7181,571" coordsize="3024,284" path="m10205,571l7181,571,7181,855,10205,855,10205,571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</w:rPr>
        <w:t>ACCESS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PERFORMANCE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Emergency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  <w:b/>
          <w:bCs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19" w:lineRule="exact"/>
        <w:ind w:left="919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5"/>
        </w:rPr>
        <w:t>Pe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  <w:position w:val="-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5"/>
        </w:rPr>
        <w:t>centage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5"/>
        </w:rPr>
        <w:t>ambulance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5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5"/>
        </w:rPr>
        <w:t>transfers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within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8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arget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2012–13</w:t>
      </w:r>
      <w:r>
        <w:rPr>
          <w:rFonts w:ascii="Arial" w:hAnsi="Arial" w:cs="Arial" w:eastAsia="Arial"/>
          <w:sz w:val="16"/>
          <w:szCs w:val="16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actuals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  <w:cols w:num="2" w:equalWidth="0">
            <w:col w:w="3765" w:space="1393"/>
            <w:col w:w="4862"/>
          </w:cols>
        </w:sectPr>
      </w:pPr>
      <w:rPr/>
    </w:p>
    <w:p>
      <w:pPr>
        <w:spacing w:before="0" w:after="0" w:line="265" w:lineRule="exact"/>
        <w:ind w:left="919" w:right="-20"/>
        <w:jc w:val="left"/>
        <w:tabs>
          <w:tab w:pos="5280" w:val="left"/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5.80236pt;width:453.543002pt;height:.1pt;mso-position-horizontal-relative:page;mso-position-vertical-relative:paragraph;z-index:-13449" coordorigin="1134,316" coordsize="9071,2">
            <v:shape style="position:absolute;left:1134;top:316;width:9071;height:2" coordorigin="1134,316" coordsize="9071,0" path="m1134,316l10205,316e" filled="f" stroked="t" strokeweight=".25001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>40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>minutes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8"/>
        </w:rPr>
        <w:t>90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8"/>
        </w:rPr>
        <w:t>97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60" w:lineRule="auto"/>
        <w:ind w:left="919" w:right="657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NE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centage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emergency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esentations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physically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leave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</w:sectPr>
      </w:pPr>
      <w:rPr/>
    </w:p>
    <w:p>
      <w:pPr>
        <w:spacing w:before="0" w:after="0" w:line="260" w:lineRule="auto"/>
        <w:ind w:left="919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emergency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department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admissions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hospital,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efer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ed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another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eatment,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discharged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789pt;width:453.543002pt;height:.1pt;mso-position-horizontal-relative:page;mso-position-vertical-relative:paragraph;z-index:-13448" coordorigin="1134,235" coordsize="9071,2">
            <v:shape style="position:absolute;left:1134;top:235;width:9071;height:2" coordorigin="1134,235" coordsize="9071,0" path="m1134,235l10205,235e" filled="f" stroked="t" strokeweight=".25000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four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hours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(July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December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2012)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60" w:lineRule="auto"/>
        <w:ind w:left="919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NE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centage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emergency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esentations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physically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leave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emergency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department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admissions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hospital,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efer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ed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another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eatment,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discharged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27pt;width:453.543002pt;height:.1pt;mso-position-horizontal-relative:page;mso-position-vertical-relative:paragraph;z-index:-13447" coordorigin="1134,235" coordsize="9071,2">
            <v:shape style="position:absolute;left:1134;top:235;width:9071;height:2" coordorigin="1134,235" coordsize="9071,0" path="m1134,235l10205,235e" filled="f" stroked="t" strokeweight=".25001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four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hours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(January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2013)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60" w:lineRule="auto"/>
        <w:ind w:left="919" w:right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Number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patients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length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stay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emergency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department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eater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784pt;width:453.543002pt;height:.1pt;mso-position-horizontal-relative:page;mso-position-vertical-relative:paragraph;z-index:-13446" coordorigin="1134,235" coordsize="9071,2">
            <v:shape style="position:absolute;left:1134;top:235;width:9071;height:2" coordorigin="1134,235" coordsize="9071,0" path="m1134,235l10205,235e" filled="f" stroked="t" strokeweight=".25000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24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hours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19" w:lineRule="exact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5"/>
        </w:rPr>
        <w:t>Pe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  <w:position w:val="-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5"/>
        </w:rPr>
        <w:t>centage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94"/>
          <w:position w:val="-5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-5"/>
        </w:rPr>
        <w:t>riage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-5"/>
        </w:rPr>
        <w:t>Category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94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tabs>
          <w:tab w:pos="1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" w:right="-20"/>
        <w:jc w:val="left"/>
        <w:tabs>
          <w:tab w:pos="1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  <w:cols w:num="2" w:equalWidth="0">
            <w:col w:w="3749" w:space="1531"/>
            <w:col w:w="4740"/>
          </w:cols>
        </w:sectPr>
      </w:pPr>
      <w:rPr/>
    </w:p>
    <w:p>
      <w:pPr>
        <w:spacing w:before="4" w:after="0" w:line="284" w:lineRule="exact"/>
        <w:ind w:left="919" w:right="2571"/>
        <w:jc w:val="left"/>
        <w:tabs>
          <w:tab w:pos="5160" w:val="left"/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5.812016pt;width:453.543002pt;height:.1pt;mso-position-horizontal-relative:page;mso-position-vertical-relative:paragraph;z-index:-13445" coordorigin="1134,316" coordsize="9071,2">
            <v:shape style="position:absolute;left:1134;top:316;width:9071;height:2" coordorigin="1134,316" coordsize="9071,0" path="m1134,316l10205,316e" filled="f" stroked="t" strokeweight=".25001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emergency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patients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seen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immediately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10"/>
        </w:rPr>
        <w:t>100%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10"/>
        </w:rPr>
        <w:t>100%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0"/>
        </w:rPr>
        <w:t>Pe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  <w:position w:val="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0"/>
        </w:rPr>
        <w:t>centage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94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0"/>
        </w:rPr>
        <w:t>riage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0"/>
        </w:rPr>
        <w:t>Category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94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0"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</w:sectPr>
      </w:pPr>
      <w:rPr/>
    </w:p>
    <w:p>
      <w:pPr>
        <w:spacing w:before="0" w:after="0" w:line="177" w:lineRule="exact"/>
        <w:ind w:left="919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emergency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patients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seen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clinically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2.555796pt;width:453.543002pt;height:.1pt;mso-position-horizontal-relative:page;mso-position-vertical-relative:paragraph;z-index:-13444" coordorigin="1134,251" coordsize="9071,2">
            <v:shape style="position:absolute;left:1134;top:251;width:9071;height:2" coordorigin="1134,251" coordsize="9071,0" path="m1134,251l10205,251e" filled="f" stroked="t" strokeweight=".25000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ecommended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times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7" w:lineRule="exact"/>
        <w:ind w:right="-20"/>
        <w:jc w:val="left"/>
        <w:tabs>
          <w:tab w:pos="17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80%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57%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  <w:cols w:num="2" w:equalWidth="0">
            <w:col w:w="3690" w:space="1519"/>
            <w:col w:w="481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0" w:after="0" w:line="240" w:lineRule="auto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Elective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surgery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2" w:lineRule="exact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539001pt;margin-top:-17.175577pt;width:454.543pt;height:15.216pt;mso-position-horizontal-relative:page;mso-position-vertical-relative:paragraph;z-index:-13443" coordorigin="1691,-344" coordsize="9091,304">
            <v:group style="position:absolute;left:1701;top:-334;width:3024;height:284" coordorigin="1701,-334" coordsize="3024,284">
              <v:shape style="position:absolute;left:1701;top:-334;width:3024;height:284" coordorigin="1701,-334" coordsize="3024,284" path="m4724,-334l1701,-334,1701,-49,4724,-49,4724,-334e" filled="t" fillcolor="#EDEAE9" stroked="f">
                <v:path arrowok="t"/>
                <v:fill/>
              </v:shape>
            </v:group>
            <v:group style="position:absolute;left:4724;top:-334;width:3024;height:284" coordorigin="4724,-334" coordsize="3024,284">
              <v:shape style="position:absolute;left:4724;top:-334;width:3024;height:284" coordorigin="4724,-334" coordsize="3024,284" path="m7748,-334l4724,-334,4724,-49,7748,-49,7748,-334e" filled="t" fillcolor="#EDEAE9" stroked="f">
                <v:path arrowok="t"/>
                <v:fill/>
              </v:shape>
            </v:group>
            <v:group style="position:absolute;left:7748;top:-334;width:3024;height:284" coordorigin="7748,-334" coordsize="3024,284">
              <v:shape style="position:absolute;left:7748;top:-334;width:3024;height:284" coordorigin="7748,-334" coordsize="3024,284" path="m10772,-334l7748,-334,7748,-49,10772,-49,10772,-334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3"/>
        </w:rPr>
        <w:t>Pe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  <w:position w:val="-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3"/>
        </w:rPr>
        <w:t>centage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3"/>
        </w:rPr>
        <w:t>Urgency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3"/>
        </w:rPr>
        <w:t>Category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2" w:lineRule="exact"/>
        <w:ind w:left="146" w:right="-20"/>
        <w:jc w:val="left"/>
        <w:tabs>
          <w:tab w:pos="4460" w:val="left"/>
          <w:tab w:pos="61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4.179479pt;width:453.542998pt;height:.1pt;mso-position-horizontal-relative:page;mso-position-vertical-relative:paragraph;z-index:-13441" coordorigin="1701,284" coordsize="9071,2">
            <v:shape style="position:absolute;left:1701;top:284;width:9071;height:2" coordorigin="1701,284" coordsize="9071,0" path="m1701,284l10772,284e" filled="f" stroked="t" strokeweight=".25002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-1"/>
        </w:rPr>
        <w:t>elective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patients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eated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within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30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days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100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100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9" w:lineRule="exact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  <w:position w:val="-1"/>
        </w:rPr>
        <w:t>NEST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1"/>
        </w:rPr>
        <w:t>Pe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1"/>
        </w:rPr>
        <w:t>centage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1"/>
        </w:rPr>
        <w:t>Urgency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Category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1131" w:top="1560" w:bottom="1320" w:left="1640" w:right="320"/>
          <w:pgSz w:w="11920" w:h="16840"/>
        </w:sectPr>
      </w:pPr>
      <w:rPr/>
    </w:p>
    <w:p>
      <w:pPr>
        <w:spacing w:before="21" w:after="0" w:line="240" w:lineRule="auto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elective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surgery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patients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eated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2.555875pt;width:453.542998pt;height:.1pt;mso-position-horizontal-relative:page;mso-position-vertical-relative:paragraph;z-index:-13440" coordorigin="1701,251" coordsize="9071,2">
            <v:shape style="position:absolute;left:1701;top:251;width:9071;height:2" coordorigin="1701,251" coordsize="9071,0" path="m1701,251l10772,251e" filled="f" stroked="t" strokeweight=".250018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days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(July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December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2012)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6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NEST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centage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Urgency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Category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elective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surgery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patients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eated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2.555854pt;width:453.542998pt;height:.1pt;mso-position-horizontal-relative:page;mso-position-vertical-relative:paragraph;z-index:-13439" coordorigin="1701,251" coordsize="9071,2">
            <v:shape style="position:absolute;left:1701;top:251;width:9071;height:2" coordorigin="1701,251" coordsize="9071,0" path="m1701,251l10772,251e" filled="f" stroked="t" strokeweight=".25002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days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(January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2013)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6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NEST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centage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Urgency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Category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elective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surgery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patients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eated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2.55587pt;width:453.542998pt;height:.1pt;mso-position-horizontal-relative:page;mso-position-vertical-relative:paragraph;z-index:-13438" coordorigin="1701,251" coordsize="9071,2">
            <v:shape style="position:absolute;left:1701;top:251;width:9071;height:2" coordorigin="1701,251" coordsize="9071,0" path="m1701,251l10772,251e" filled="f" stroked="t" strokeweight=".250020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365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days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(July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December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2012)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6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NEST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centage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Urgency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Category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elective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surgery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patients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eated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2.55585pt;width:453.542998pt;height:.1pt;mso-position-horizontal-relative:page;mso-position-vertical-relative:paragraph;z-index:-13437" coordorigin="1701,251" coordsize="9071,2">
            <v:shape style="position:absolute;left:1701;top:251;width:9071;height:2" coordorigin="1701,251" coordsize="9071,0" path="m1701,251l10772,251e" filled="f" stroked="t" strokeweight=".25002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365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days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(January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2013)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19" w:lineRule="exact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Number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patients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elective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1" w:after="0" w:line="240" w:lineRule="auto"/>
        <w:ind w:left="67" w:right="-20"/>
        <w:jc w:val="left"/>
        <w:tabs>
          <w:tab w:pos="17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" w:right="-20"/>
        <w:jc w:val="left"/>
        <w:tabs>
          <w:tab w:pos="17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" w:right="-20"/>
        <w:jc w:val="left"/>
        <w:tabs>
          <w:tab w:pos="17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7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94.5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40" w:right="320"/>
          <w:cols w:num="2" w:equalWidth="0">
            <w:col w:w="2966" w:space="1475"/>
            <w:col w:w="5519"/>
          </w:cols>
        </w:sectPr>
      </w:pPr>
      <w:rPr/>
    </w:p>
    <w:p>
      <w:pPr>
        <w:spacing w:before="0" w:after="0" w:line="265" w:lineRule="exact"/>
        <w:ind w:left="146" w:right="-20"/>
        <w:jc w:val="left"/>
        <w:tabs>
          <w:tab w:pos="4400" w:val="left"/>
          <w:tab w:pos="61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5.802348pt;width:453.542998pt;height:.1pt;mso-position-horizontal-relative:page;mso-position-vertical-relative:paragraph;z-index:-13436" coordorigin="1701,316" coordsize="9071,2">
            <v:shape style="position:absolute;left:1701;top:316;width:9071;height:2" coordorigin="1701,316" coordsize="9071,0" path="m1701,316l10772,316e" filled="f" stroked="t" strokeweight=".25002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2"/>
        </w:rPr>
        <w:t>surgery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>waiting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>list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8"/>
        </w:rPr>
        <w:t>2324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8"/>
        </w:rPr>
        <w:t>2252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9" w:lineRule="exact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Number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position w:val="-1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Initiated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40" w:right="320"/>
        </w:sectPr>
      </w:pPr>
      <w:rPr/>
    </w:p>
    <w:p>
      <w:pPr>
        <w:spacing w:before="21" w:after="0" w:line="260" w:lineRule="auto"/>
        <w:ind w:left="146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22.805799pt;width:453.542998pt;height:.1pt;mso-position-horizontal-relative:page;mso-position-vertical-relative:paragraph;z-index:-13442" coordorigin="1701,456" coordsize="9071,2">
            <v:shape style="position:absolute;left:1701;top:456;width:9071;height:2" coordorigin="1701,456" coordsize="9071,0" path="m1701,456l10772,456e" filled="f" stroked="t" strokeweight=".25001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Postponements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per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100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scheduled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admissions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240" w:lineRule="auto"/>
        <w:ind w:right="-20"/>
        <w:jc w:val="left"/>
        <w:tabs>
          <w:tab w:pos="17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8.0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3.6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40" w:right="320"/>
          <w:cols w:num="2" w:equalWidth="0">
            <w:col w:w="2574" w:space="1912"/>
            <w:col w:w="547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40" w:right="320"/>
        </w:sectPr>
      </w:pPr>
      <w:rPr/>
    </w:p>
    <w:p>
      <w:pPr>
        <w:spacing w:before="38" w:after="0" w:line="240" w:lineRule="auto"/>
        <w:ind w:left="11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84.914001pt;margin-top:28.432795pt;width:453.793pt;height:14.466pt;mso-position-horizontal-relative:page;mso-position-vertical-relative:paragraph;z-index:-13435" coordorigin="1698,569" coordsize="9076,289">
            <v:group style="position:absolute;left:1701;top:571;width:3024;height:284" coordorigin="1701,571" coordsize="3024,284">
              <v:shape style="position:absolute;left:1701;top:571;width:3024;height:284" coordorigin="1701,571" coordsize="3024,284" path="m4724,571l1701,571,1701,855,4724,855,4724,571e" filled="t" fillcolor="#EDEAE9" stroked="f">
                <v:path arrowok="t"/>
                <v:fill/>
              </v:shape>
            </v:group>
            <v:group style="position:absolute;left:4724;top:571;width:3024;height:284" coordorigin="4724,571" coordsize="3024,284">
              <v:shape style="position:absolute;left:4724;top:571;width:3024;height:284" coordorigin="4724,571" coordsize="3024,284" path="m7748,571l4724,571,4724,855,7748,855,7748,571e" filled="t" fillcolor="#EDEAE9" stroked="f">
                <v:path arrowok="t"/>
                <v:fill/>
              </v:shape>
            </v:group>
            <v:group style="position:absolute;left:7748;top:571;width:3024;height:284" coordorigin="7748,571" coordsize="3024,284">
              <v:shape style="position:absolute;left:7748;top:571;width:3024;height:284" coordorigin="7748,571" coordsize="3024,284" path="m10772,571l7748,571,7748,855,10772,855,10772,571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3"/>
        </w:rPr>
        <w:t>SE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3"/>
        </w:rPr>
        <w:t>VICE</w:t>
      </w:r>
      <w:r>
        <w:rPr>
          <w:rFonts w:ascii="Arial" w:hAnsi="Arial" w:cs="Arial" w:eastAsia="Arial"/>
          <w:sz w:val="18"/>
          <w:szCs w:val="18"/>
          <w:color w:val="2276BC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PERFORMANCE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Elective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Surgery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19" w:lineRule="exact"/>
        <w:ind w:left="146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Number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patients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admitted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position w:val="-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5"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8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arget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2012–13</w:t>
      </w:r>
      <w:r>
        <w:rPr>
          <w:rFonts w:ascii="Arial" w:hAnsi="Arial" w:cs="Arial" w:eastAsia="Arial"/>
          <w:sz w:val="16"/>
          <w:szCs w:val="16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actuals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40" w:right="320"/>
          <w:cols w:num="2" w:equalWidth="0">
            <w:col w:w="2736" w:space="1648"/>
            <w:col w:w="5576"/>
          </w:cols>
        </w:sectPr>
      </w:pPr>
      <w:rPr/>
    </w:p>
    <w:p>
      <w:pPr>
        <w:spacing w:before="0" w:after="0" w:line="265" w:lineRule="exact"/>
        <w:ind w:left="146" w:right="3338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5.80236pt;width:453.542998pt;height:.1pt;mso-position-horizontal-relative:page;mso-position-vertical-relative:paragraph;z-index:-13432" coordorigin="1701,316" coordsize="9071,2">
            <v:shape style="position:absolute;left:1701;top:316;width:9071;height:2" coordorigin="1701,316" coordsize="9071,0" path="m1701,316l10772,316e" filled="f" stroked="t" strokeweight=".25001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-2"/>
        </w:rPr>
        <w:t>elective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-2"/>
        </w:rPr>
        <w:t>surgery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>waiting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>list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2"/>
        </w:rPr>
        <w:t>Quarter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>1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2"/>
        </w:rPr>
        <w:t>   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27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8"/>
        </w:rPr>
        <w:t>2983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8"/>
        </w:rPr>
        <w:t>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40"/>
          <w:w w:val="100"/>
          <w:position w:val="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8"/>
        </w:rPr>
        <w:t>3099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2" w:lineRule="exact"/>
        <w:ind w:left="146" w:right="716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Number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patients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admitted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position w:val="-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2" w:lineRule="exact"/>
        <w:ind w:left="146" w:right="3338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4.179422pt;width:453.542998pt;height:.1pt;mso-position-horizontal-relative:page;mso-position-vertical-relative:paragraph;z-index:-13431" coordorigin="1701,284" coordsize="9071,2">
            <v:shape style="position:absolute;left:1701;top:284;width:9071;height:2" coordorigin="1701,284" coordsize="9071,0" path="m1701,284l10772,284e" filled="f" stroked="t" strokeweight=".25000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-1"/>
        </w:rPr>
        <w:t>elective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-1"/>
        </w:rPr>
        <w:t>surgery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waiting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list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1"/>
        </w:rPr>
        <w:t>Quarter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   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2775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40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2705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2" w:lineRule="exact"/>
        <w:ind w:left="146" w:right="716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Number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patients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admitted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position w:val="-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2" w:lineRule="exact"/>
        <w:ind w:left="146" w:right="3338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4.179556pt;width:453.542998pt;height:.1pt;mso-position-horizontal-relative:page;mso-position-vertical-relative:paragraph;z-index:-13430" coordorigin="1701,284" coordsize="9071,2">
            <v:shape style="position:absolute;left:1701;top:284;width:9071;height:2" coordorigin="1701,284" coordsize="9071,0" path="m1701,284l10772,284e" filled="f" stroked="t" strokeweight=".25001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-1"/>
        </w:rPr>
        <w:t>elective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-1"/>
        </w:rPr>
        <w:t>surgery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waiting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list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1"/>
        </w:rPr>
        <w:t>Quarter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3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   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2381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40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2465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2" w:lineRule="exact"/>
        <w:ind w:left="146" w:right="716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Number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patients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admitted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position w:val="-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2" w:lineRule="exact"/>
        <w:ind w:left="146" w:right="3338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4.17942pt;width:453.542998pt;height:.1pt;mso-position-horizontal-relative:page;mso-position-vertical-relative:paragraph;z-index:-13421" coordorigin="1701,284" coordsize="9071,2">
            <v:shape style="position:absolute;left:1701;top:284;width:9071;height:2" coordorigin="1701,284" coordsize="9071,0" path="m1701,284l10772,284e" filled="f" stroked="t" strokeweight=".25000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-1"/>
        </w:rPr>
        <w:t>elective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-1"/>
        </w:rPr>
        <w:t>surgery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waiting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list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1"/>
        </w:rPr>
        <w:t>Quarter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   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2601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40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2559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6" w:right="3264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922pt;width:453.542998pt;height:.1pt;mso-position-horizontal-relative:page;mso-position-vertical-relative:paragraph;z-index:-13420" coordorigin="1701,235" coordsize="9071,2">
            <v:shape style="position:absolute;left:1701;top:235;width:9071;height:2" coordorigin="1701,235" coordsize="9071,0" path="m1701,235l10772,235e" filled="f" stroked="t" strokeweight=".25001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                                                    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10740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10828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6" w:right="836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Quality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Safety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80" w:lineRule="atLeast"/>
        <w:ind w:left="146" w:right="3073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914001pt;margin-top:-11.799999pt;width:453.793pt;height:14.466pt;mso-position-horizontal-relative:page;mso-position-vertical-relative:paragraph;z-index:-13434" coordorigin="1698,-236" coordsize="9076,289">
            <v:group style="position:absolute;left:1701;top:-233;width:3024;height:284" coordorigin="1701,-233" coordsize="3024,284">
              <v:shape style="position:absolute;left:1701;top:-233;width:3024;height:284" coordorigin="1701,-233" coordsize="3024,284" path="m4724,-233l1701,-233,1701,51,4724,51,4724,-233e" filled="t" fillcolor="#EDEAE9" stroked="f">
                <v:path arrowok="t"/>
                <v:fill/>
              </v:shape>
            </v:group>
            <v:group style="position:absolute;left:4724;top:-233;width:3024;height:284" coordorigin="4724,-233" coordsize="3024,284">
              <v:shape style="position:absolute;left:4724;top:-233;width:3024;height:284" coordorigin="4724,-233" coordsize="3024,284" path="m7748,-233l4724,-233,4724,51,7748,51,7748,-233e" filled="t" fillcolor="#EDEAE9" stroked="f">
                <v:path arrowok="t"/>
                <v:fill/>
              </v:shape>
            </v:group>
            <v:group style="position:absolute;left:7748;top:-233;width:3024;height:284" coordorigin="7748,-233" coordsize="3024,284">
              <v:shape style="position:absolute;left:7748;top:-233;width:3024;height:284" coordorigin="7748,-233" coordsize="3024,284" path="m10772,-233l7748,-233,7748,51,10772,51,10772,-233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5.039406pt;margin-top:16.756588pt;width:453.542998pt;height:.1pt;mso-position-horizontal-relative:page;mso-position-vertical-relative:paragraph;z-index:-13429" coordorigin="1701,335" coordsize="9071,2">
            <v:shape style="position:absolute;left:1701;top:335;width:9071;height:2" coordorigin="1701,335" coordsize="9071,0" path="m1701,335l10772,335e" filled="f" stroked="t" strokeweight=".250009pt" strokecolor="#2276BC">
              <v:path arrowok="t"/>
            </v:shape>
          </v:group>
          <w10:wrap type="none"/>
        </w:pict>
      </w:r>
      <w:r>
        <w:rPr/>
        <w:pict>
          <v:group style="position:absolute;margin-left:85.039406pt;margin-top:30.972515pt;width:453.542998pt;height:.1pt;mso-position-horizontal-relative:page;mso-position-vertical-relative:paragraph;z-index:-13428" coordorigin="1701,619" coordsize="9071,2">
            <v:shape style="position:absolute;left:1701;top:619;width:9071;height:2" coordorigin="1701,619" coordsize="9071,0" path="m1701,619l10772,619e" filled="f" stroked="t" strokeweight=".25001pt" strokecolor="#2276BC">
              <v:path arrowok="t"/>
            </v:shape>
          </v:group>
          <w10:wrap type="none"/>
        </w:pict>
      </w:r>
      <w:r>
        <w:rPr/>
        <w:pict>
          <v:group style="position:absolute;margin-left:85.039406pt;margin-top:45.188309pt;width:453.542998pt;height:.1pt;mso-position-horizontal-relative:page;mso-position-vertical-relative:paragraph;z-index:-13427" coordorigin="1701,904" coordsize="9071,2">
            <v:shape style="position:absolute;left:1701;top:904;width:9071;height:2" coordorigin="1701,904" coordsize="9071,0" path="m1701,904l10772,904e" filled="f" stroked="t" strokeweight=".250005pt" strokecolor="#2276BC">
              <v:path arrowok="t"/>
            </v:shape>
          </v:group>
          <w10:wrap type="none"/>
        </w:pict>
      </w:r>
      <w:r>
        <w:rPr/>
        <w:pict>
          <v:group style="position:absolute;margin-left:85.039406pt;margin-top:59.40419pt;width:453.542998pt;height:.1pt;mso-position-horizontal-relative:page;mso-position-vertical-relative:paragraph;z-index:-13426" coordorigin="1701,1188" coordsize="9071,2">
            <v:shape style="position:absolute;left:1701;top:1188;width:9071;height:2" coordorigin="1701,1188" coordsize="9071,0" path="m1701,1188l10772,1188e" filled="f" stroked="t" strokeweight=".250007pt" strokecolor="#2276BC">
              <v:path arrowok="t"/>
            </v:shape>
          </v:group>
          <w10:wrap type="none"/>
        </w:pict>
      </w:r>
      <w:r>
        <w:rPr/>
        <w:pict>
          <v:group style="position:absolute;margin-left:85.039406pt;margin-top:73.620003pt;width:453.542998pt;height:.1pt;mso-position-horizontal-relative:page;mso-position-vertical-relative:paragraph;z-index:-13425" coordorigin="1701,1472" coordsize="9071,2">
            <v:shape style="position:absolute;left:1701;top:1472;width:9071;height:2" coordorigin="1701,1472" coordsize="9071,0" path="m1701,1472l10772,1472e" filled="f" stroked="t" strokeweight=".250003pt" strokecolor="#2276BC">
              <v:path arrowok="t"/>
            </v:shape>
          </v:group>
          <w10:wrap type="none"/>
        </w:pict>
      </w:r>
      <w:r>
        <w:rPr/>
        <w:pict>
          <v:group style="position:absolute;margin-left:85.039406pt;margin-top:87.835915pt;width:453.542998pt;height:.1pt;mso-position-horizontal-relative:page;mso-position-vertical-relative:paragraph;z-index:-13424" coordorigin="1701,1757" coordsize="9071,2">
            <v:shape style="position:absolute;left:1701;top:1757;width:9071;height:2" coordorigin="1701,1757" coordsize="9071,0" path="m1701,1757l10772,1757e" filled="f" stroked="t" strokeweight=".25000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service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editation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9"/>
        </w:rPr>
        <w:t>Full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compliance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Achieved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Cleaning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standa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  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9"/>
        </w:rPr>
        <w:t>Full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compliance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Achieved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Submission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data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VICNISS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9"/>
        </w:rPr>
        <w:t>Full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compliance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Achieved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acqui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infection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surveillance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outliers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Achieved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Hand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Hygiene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(rate)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         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70%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Achieved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SAB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rate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per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occupied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days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2/10,000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Nil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5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ictorian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Patient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Satisfaction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Monitor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ind w:left="146" w:right="3062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2.556583pt;width:453.542998pt;height:.1pt;mso-position-horizontal-relative:page;mso-position-vertical-relative:paragraph;z-index:-13423" coordorigin="1701,251" coordsize="9071,2">
            <v:shape style="position:absolute;left:1701;top:251;width:9071;height:2" coordorigin="1701,251" coordsize="9071,0" path="m1701,251l10772,251e" filled="f" stroked="t" strokeweight=".25000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  <w:position w:val="-1"/>
        </w:rPr>
        <w:t>(VPSM)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  <w:position w:val="-1"/>
        </w:rPr>
        <w:t>Overall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  <w:position w:val="-1"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2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9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Index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                       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73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40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9"/>
        </w:rPr>
        <w:t>Achieved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6" w:right="3073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811pt;width:453.542998pt;height:.1pt;mso-position-horizontal-relative:page;mso-position-vertical-relative:paragraph;z-index:-13422" coordorigin="1701,235" coordsize="9071,2">
            <v:shape style="position:absolute;left:1701;top:235;width:9071;height:2" coordorigin="1701,235" coordsize="9071,0" path="m1701,235l10772,235e" filled="f" stroked="t" strokeweight=".25000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VPSM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Consumer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Participation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Indicator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75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Achieved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6" w:right="3077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813pt;width:453.542998pt;height:.1pt;mso-position-horizontal-relative:page;mso-position-vertical-relative:paragraph;z-index:-13433" coordorigin="1701,235" coordsize="9071,2">
            <v:shape style="position:absolute;left:1701;top:235;width:9071;height:2" coordorigin="1701,235" coordsize="9071,0" path="m1701,235l10772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People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Matter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Survey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        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30%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                              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Achieved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280" w:left="1640" w:right="320"/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336" w:lineRule="exact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Part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C: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Activity</w:t>
      </w:r>
      <w:r>
        <w:rPr>
          <w:rFonts w:ascii="Arial" w:hAnsi="Arial" w:cs="Arial" w:eastAsia="Arial"/>
          <w:sz w:val="30"/>
          <w:szCs w:val="30"/>
          <w:color w:val="2276BC"/>
          <w:spacing w:val="-3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Funding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3.256032pt;width:454.549pt;height:15.216pt;mso-position-horizontal-relative:page;mso-position-vertical-relative:paragraph;z-index:-13419" coordorigin="1124,265" coordsize="9091,304">
            <v:group style="position:absolute;left:1134;top:275;width:6047;height:284" coordorigin="1134,275" coordsize="6047,284">
              <v:shape style="position:absolute;left:1134;top:275;width:6047;height:284" coordorigin="1134,275" coordsize="6047,284" path="m7181,275l1134,275,1134,559,7181,559,7181,275e" filled="t" fillcolor="#EDEAE9" stroked="f">
                <v:path arrowok="t"/>
                <v:fill/>
              </v:shape>
            </v:group>
            <v:group style="position:absolute;left:7181;top:275;width:3024;height:284" coordorigin="7181,275" coordsize="3024,284">
              <v:shape style="position:absolute;left:7181;top:275;width:3024;height:284" coordorigin="7181,275" coordsize="3024,284" path="m10205,275l7181,275,7181,559,10205,559,10205,275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Activity</w:t>
      </w:r>
      <w:r>
        <w:rPr>
          <w:rFonts w:ascii="Arial" w:hAnsi="Arial" w:cs="Arial" w:eastAsia="Arial"/>
          <w:sz w:val="16"/>
          <w:szCs w:val="16"/>
          <w:color w:val="2276BC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funding</w:t>
      </w:r>
      <w:r>
        <w:rPr>
          <w:rFonts w:ascii="Arial" w:hAnsi="Arial" w:cs="Arial" w:eastAsia="Arial"/>
          <w:sz w:val="16"/>
          <w:szCs w:val="16"/>
          <w:color w:val="2276BC"/>
          <w:spacing w:val="-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2012–13</w:t>
      </w:r>
      <w:r>
        <w:rPr>
          <w:rFonts w:ascii="Arial" w:hAnsi="Arial" w:cs="Arial" w:eastAsia="Arial"/>
          <w:sz w:val="16"/>
          <w:szCs w:val="16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Activity</w:t>
      </w:r>
      <w:r>
        <w:rPr>
          <w:rFonts w:ascii="Arial" w:hAnsi="Arial" w:cs="Arial" w:eastAsia="Arial"/>
          <w:sz w:val="16"/>
          <w:szCs w:val="16"/>
          <w:color w:val="2276BC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Achievement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Admitted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patients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12pt;width:453.549pt;height:.1pt;mso-position-horizontal-relative:page;mso-position-vertical-relative:paragraph;z-index:-13416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Same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day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separations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8624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88pt;width:453.549pt;height:.1pt;mso-position-horizontal-relative:page;mso-position-vertical-relative:paragraph;z-index:-13415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Multi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day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separations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4355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09pt;width:453.549pt;height:.1pt;mso-position-horizontal-relative:page;mso-position-vertical-relative:paragraph;z-index:-13411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separations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12979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85pt;width:453.549pt;height:.1pt;mso-position-horizontal-relative:page;mso-position-vertical-relative:paragraph;z-index:-13410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days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16104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05pt;width:453.549pt;height:.1pt;mso-position-horizontal-relative:page;mso-position-vertical-relative:paragraph;z-index:-13409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verage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length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stay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days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1.24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1.256281pt;width:454.549pt;height:15.216pt;mso-position-horizontal-relative:page;mso-position-vertical-relative:paragraph;z-index:-13418" coordorigin="1124,225" coordsize="9091,304">
            <v:group style="position:absolute;left:1134;top:235;width:6047;height:284" coordorigin="1134,235" coordsize="6047,284">
              <v:shape style="position:absolute;left:1134;top:235;width:6047;height:284" coordorigin="1134,235" coordsize="6047,284" path="m7181,235l1134,235,1134,519,7181,519,7181,235e" filled="t" fillcolor="#EDEAE9" stroked="f">
                <v:path arrowok="t"/>
                <v:fill/>
              </v:shape>
            </v:group>
            <v:group style="position:absolute;left:7181;top:235;width:3024;height:284" coordorigin="7181,235" coordsize="3024,284">
              <v:shape style="position:absolute;left:7181;top:235;width:3024;height:284" coordorigin="7181,235" coordsize="3024,284" path="m10205,235l7181,235,7181,519,10205,519,10205,235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Funding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type</w:t>
      </w:r>
      <w:r>
        <w:rPr>
          <w:rFonts w:ascii="Arial" w:hAnsi="Arial" w:cs="Arial" w:eastAsia="Arial"/>
          <w:sz w:val="16"/>
          <w:szCs w:val="16"/>
          <w:color w:val="2276BC"/>
          <w:spacing w:val="-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2012–13</w:t>
      </w:r>
      <w:r>
        <w:rPr>
          <w:rFonts w:ascii="Arial" w:hAnsi="Arial" w:cs="Arial" w:eastAsia="Arial"/>
          <w:sz w:val="16"/>
          <w:szCs w:val="16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Activity</w:t>
      </w:r>
      <w:r>
        <w:rPr>
          <w:rFonts w:ascii="Arial" w:hAnsi="Arial" w:cs="Arial" w:eastAsia="Arial"/>
          <w:sz w:val="16"/>
          <w:szCs w:val="16"/>
          <w:color w:val="2276BC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Achievement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Acute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Admitted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98pt;width:453.549pt;height:.1pt;mso-position-horizontal-relative:page;mso-position-vertical-relative:paragraph;z-index:-13414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WIES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6973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75pt;width:453.549pt;height:.1pt;mso-position-horizontal-relative:page;mso-position-vertical-relative:paragraph;z-index:-13413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WIES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Private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2480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96pt;width:453.549pt;height:.1pt;mso-position-horizontal-relative:page;mso-position-vertical-relative:paragraph;z-index:-13412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PPWIES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(Public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Private)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9453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02pt;width:453.549pt;height:.1pt;mso-position-horizontal-relative:page;mso-position-vertical-relative:paragraph;z-index:-13408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WIES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92pt;width:453.549pt;height:.1pt;mso-position-horizontal-relative:page;mso-position-vertical-relative:paragraph;z-index:-13407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WIES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25.471294pt;width:454.549pt;height:15.216pt;mso-position-horizontal-relative:page;mso-position-vertical-relative:paragraph;z-index:-13417" coordorigin="1124,509" coordsize="9091,304">
            <v:group style="position:absolute;left:1134;top:519;width:6047;height:284" coordorigin="1134,519" coordsize="6047,284">
              <v:shape style="position:absolute;left:1134;top:519;width:6047;height:284" coordorigin="1134,519" coordsize="6047,284" path="m7181,519l1134,519,1134,804,7181,804,7181,519e" filled="t" fillcolor="#EDEAE9" stroked="f">
                <v:path arrowok="t"/>
                <v:fill/>
              </v:shape>
            </v:group>
            <v:group style="position:absolute;left:7181;top:519;width:3024;height:284" coordorigin="7181,519" coordsize="3024,284">
              <v:shape style="position:absolute;left:7181;top:519;width:3024;height:284" coordorigin="7181,519" coordsize="3024,284" path="m10205,519l7181,519,7181,804,10205,804,10205,519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98pt;margin-top:11.755899pt;width:453.549pt;height:.1pt;mso-position-horizontal-relative:page;mso-position-vertical-relative:paragraph;z-index:-13406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WIES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9545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Acute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  <w:b/>
          <w:bCs/>
        </w:rPr>
        <w:t>Non-admitted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16pt;width:453.549pt;height:.1pt;mso-position-horizontal-relative:page;mso-position-vertical-relative:paragraph;z-index:-13405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Emergency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39,767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93pt;width:453.549pt;height:.1pt;mso-position-horizontal-relative:page;mso-position-vertical-relative:paragraph;z-index:-13404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Specialist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clinics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197,724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6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21pt;width:453.549pt;height:.1pt;mso-position-horizontal-relative:page;mso-position-vertical-relative:paragraph;z-index:-13403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occasions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service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237,491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131" w:top="1560" w:bottom="1320" w:left="300" w:right="1680"/>
          <w:pgSz w:w="11920" w:h="16840"/>
        </w:sectPr>
      </w:pPr>
      <w:rPr/>
    </w:p>
    <w:p>
      <w:pPr>
        <w:spacing w:before="57" w:after="0" w:line="240" w:lineRule="auto"/>
        <w:ind w:left="101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Summary</w:t>
      </w:r>
      <w:r>
        <w:rPr>
          <w:rFonts w:ascii="Arial" w:hAnsi="Arial" w:cs="Arial" w:eastAsia="Arial"/>
          <w:sz w:val="34"/>
          <w:szCs w:val="34"/>
          <w:color w:val="231F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34"/>
          <w:szCs w:val="34"/>
          <w:color w:val="231F20"/>
          <w:spacing w:val="-29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Results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2" w:lineRule="exact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85.039398pt;margin-top:-13.215728pt;width:85.039pt;height:.1pt;mso-position-horizontal-relative:page;mso-position-vertical-relative:paragraph;z-index:-13402" coordorigin="1701,-264" coordsize="1701,2">
            <v:shape style="position:absolute;left:1701;top:-264;width:1701;height:2" coordorigin="1701,-264" coordsize="1701,0" path="m1701,-264l3402,-264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ended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2013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compa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last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five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years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8183" w:type="dxa"/>
      </w:tblPr>
      <w:tblGrid/>
      <w:tr>
        <w:trPr>
          <w:trHeight w:val="498" w:hRule="exact"/>
        </w:trPr>
        <w:tc>
          <w:tcPr>
            <w:tcW w:w="226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67" w:type="dxa"/>
            <w:tcBorders>
              <w:top w:val="nil" w:sz="6" w:space="0" w:color="auto"/>
              <w:bottom w:val="single" w:sz="2.0002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92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87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single" w:sz="2.0002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56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single" w:sz="2.0002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56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single" w:sz="2.0002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56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54" w:type="dxa"/>
            <w:tcBorders>
              <w:top w:val="nil" w:sz="6" w:space="0" w:color="auto"/>
              <w:bottom w:val="single" w:sz="2.0002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2009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56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226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67" w:type="dxa"/>
            <w:tcBorders>
              <w:top w:val="single" w:sz="2.00028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8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85,676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2.00028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89,252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2.00028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83,602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2.00028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79,614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54" w:type="dxa"/>
            <w:tcBorders>
              <w:top w:val="single" w:sz="2.00028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73,662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268" w:type="dxa"/>
            <w:tcBorders>
              <w:top w:val="nil" w:sz="6" w:space="0" w:color="auto"/>
              <w:bottom w:val="single" w:sz="2.0003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67" w:type="dxa"/>
            <w:tcBorders>
              <w:top w:val="nil" w:sz="6" w:space="0" w:color="auto"/>
              <w:bottom w:val="single" w:sz="2.0003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(90,694)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single" w:sz="2.0003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(89,250)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single" w:sz="2.0003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(87,700)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single" w:sz="2.0003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(80,567)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54" w:type="dxa"/>
            <w:tcBorders>
              <w:top w:val="nil" w:sz="6" w:space="0" w:color="auto"/>
              <w:bottom w:val="single" w:sz="2.0003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(78,489)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2268" w:type="dxa"/>
            <w:tcBorders>
              <w:top w:val="single" w:sz="2.00038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Surplus/(Deficit)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67" w:type="dxa"/>
            <w:tcBorders>
              <w:top w:val="single" w:sz="2.00038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9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(5,018)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2.00038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2.00038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9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(4,098)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2.00038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(953)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54" w:type="dxa"/>
            <w:tcBorders>
              <w:top w:val="single" w:sz="2.00038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9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(4,827)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226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85" w:right="68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Retained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Surplus/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(Accumulated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2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Deficit)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6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70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(11,823)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9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(8,626)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9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(6,374)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9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(4,451)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9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(2,848)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26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6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184,623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9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183,053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9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182,415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9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183,711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9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181,909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268" w:type="dxa"/>
            <w:tcBorders>
              <w:top w:val="nil" w:sz="6" w:space="0" w:color="auto"/>
              <w:bottom w:val="single" w:sz="2.0004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67" w:type="dxa"/>
            <w:tcBorders>
              <w:top w:val="nil" w:sz="6" w:space="0" w:color="auto"/>
              <w:bottom w:val="single" w:sz="2.0004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(19,202)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single" w:sz="2.0004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(19,529)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single" w:sz="2.0004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(17,502)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single" w:sz="2.0004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(16,720)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54" w:type="dxa"/>
            <w:tcBorders>
              <w:top w:val="nil" w:sz="6" w:space="0" w:color="auto"/>
              <w:bottom w:val="single" w:sz="2.0004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(18,563)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268" w:type="dxa"/>
            <w:tcBorders>
              <w:top w:val="single" w:sz="2.000488" w:space="0" w:color="2276BC"/>
              <w:bottom w:val="single" w:sz="2.0008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67" w:type="dxa"/>
            <w:tcBorders>
              <w:top w:val="single" w:sz="2.000488" w:space="0" w:color="2276BC"/>
              <w:bottom w:val="single" w:sz="2.0008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9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165,421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2.000488" w:space="0" w:color="2276BC"/>
              <w:bottom w:val="single" w:sz="2.0008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9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163,524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2.000488" w:space="0" w:color="2276BC"/>
              <w:bottom w:val="single" w:sz="2.0008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9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164,913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2.000488" w:space="0" w:color="2276BC"/>
              <w:bottom w:val="single" w:sz="2.0008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9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166,991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54" w:type="dxa"/>
            <w:tcBorders>
              <w:top w:val="single" w:sz="2.000488" w:space="0" w:color="2276BC"/>
              <w:bottom w:val="single" w:sz="2.0008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9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163,346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268" w:type="dxa"/>
            <w:tcBorders>
              <w:top w:val="single" w:sz="2.000816" w:space="0" w:color="2276BC"/>
              <w:bottom w:val="single" w:sz="2.002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Equity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67" w:type="dxa"/>
            <w:tcBorders>
              <w:top w:val="single" w:sz="2.000816" w:space="0" w:color="2276BC"/>
              <w:bottom w:val="single" w:sz="2.002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9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165,421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2.000816" w:space="0" w:color="2276BC"/>
              <w:bottom w:val="single" w:sz="2.002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9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163,524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2.000816" w:space="0" w:color="2276BC"/>
              <w:bottom w:val="single" w:sz="2.002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9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164,913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2.000816" w:space="0" w:color="2276BC"/>
              <w:bottom w:val="single" w:sz="2.002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9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166,991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54" w:type="dxa"/>
            <w:tcBorders>
              <w:top w:val="single" w:sz="2.000816" w:space="0" w:color="2276BC"/>
              <w:bottom w:val="single" w:sz="2.002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9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163,346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43" w:after="0" w:line="240" w:lineRule="auto"/>
        <w:ind w:left="10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epa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Australian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Standa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ds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include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A-IFRS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Significant</w:t>
      </w:r>
      <w:r>
        <w:rPr>
          <w:rFonts w:ascii="Arial" w:hAnsi="Arial" w:cs="Arial" w:eastAsia="Arial"/>
          <w:sz w:val="18"/>
          <w:szCs w:val="18"/>
          <w:color w:val="2276B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Changes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Position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During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2012–13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significant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position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2012–13.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Summary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Major</w:t>
      </w:r>
      <w:r>
        <w:rPr>
          <w:rFonts w:ascii="Arial" w:hAnsi="Arial" w:cs="Arial" w:eastAsia="Arial"/>
          <w:sz w:val="18"/>
          <w:szCs w:val="18"/>
          <w:color w:val="2276BC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Changes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Factors,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which</w:t>
      </w:r>
      <w:r>
        <w:rPr>
          <w:rFonts w:ascii="Arial" w:hAnsi="Arial" w:cs="Arial" w:eastAsia="Arial"/>
          <w:sz w:val="18"/>
          <w:szCs w:val="18"/>
          <w:color w:val="2276BC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have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fected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Achievement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Operational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Objectives</w:t>
      </w:r>
      <w:r>
        <w:rPr>
          <w:rFonts w:ascii="Arial" w:hAnsi="Arial" w:cs="Arial" w:eastAsia="Arial"/>
          <w:sz w:val="18"/>
          <w:szCs w:val="18"/>
          <w:color w:val="2276B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2"/>
          <w:b/>
          <w:bCs/>
        </w:rPr>
        <w:t>ea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2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56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major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factors,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fected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achievement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operational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objectives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94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Events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Subsequent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Date,</w:t>
      </w:r>
      <w:r>
        <w:rPr>
          <w:rFonts w:ascii="Arial" w:hAnsi="Arial" w:cs="Arial" w:eastAsia="Arial"/>
          <w:sz w:val="18"/>
          <w:szCs w:val="18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which</w:t>
      </w:r>
      <w:r>
        <w:rPr>
          <w:rFonts w:ascii="Arial" w:hAnsi="Arial" w:cs="Arial" w:eastAsia="Arial"/>
          <w:sz w:val="18"/>
          <w:szCs w:val="18"/>
          <w:color w:val="2276BC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may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have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Signific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ant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fect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Operations</w:t>
      </w:r>
      <w:r>
        <w:rPr>
          <w:rFonts w:ascii="Arial" w:hAnsi="Arial" w:cs="Arial" w:eastAsia="Arial"/>
          <w:sz w:val="18"/>
          <w:szCs w:val="18"/>
          <w:color w:val="2276B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Entity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Subsequent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ears.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subsequent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fecting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operations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5" w:lineRule="auto"/>
        <w:ind w:left="101" w:right="790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REVENUE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INDIC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TORS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0001" w:type="dxa"/>
      </w:tblPr>
      <w:tblGrid/>
      <w:tr>
        <w:trPr>
          <w:trHeight w:val="316" w:hRule="exact"/>
        </w:trPr>
        <w:tc>
          <w:tcPr>
            <w:tcW w:w="6965" w:type="dxa"/>
            <w:gridSpan w:val="5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53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53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5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verage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Collection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Days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7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2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7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7" w:hRule="exact"/>
        </w:trPr>
        <w:tc>
          <w:tcPr>
            <w:tcW w:w="2510" w:type="dxa"/>
            <w:tcBorders>
              <w:top w:val="nil" w:sz="6" w:space="0" w:color="auto"/>
              <w:bottom w:val="single" w:sz="2.0000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Private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4" w:type="dxa"/>
            <w:tcBorders>
              <w:top w:val="nil" w:sz="6" w:space="0" w:color="auto"/>
              <w:bottom w:val="single" w:sz="2.00008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single" w:sz="2.00008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1" w:type="dxa"/>
            <w:tcBorders>
              <w:top w:val="nil" w:sz="6" w:space="0" w:color="auto"/>
              <w:bottom w:val="single" w:sz="2.00008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96" w:type="dxa"/>
            <w:tcBorders>
              <w:top w:val="nil" w:sz="6" w:space="0" w:color="auto"/>
              <w:bottom w:val="single" w:sz="2.00008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single" w:sz="2.0000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0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nil" w:sz="6" w:space="0" w:color="auto"/>
              <w:bottom w:val="single" w:sz="2.0000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510" w:type="dxa"/>
            <w:tcBorders>
              <w:top w:val="single" w:sz="2.000081" w:space="0" w:color="2276BC"/>
              <w:bottom w:val="single" w:sz="2.00001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5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ransport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Accident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Commission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4" w:type="dxa"/>
            <w:tcBorders>
              <w:top w:val="single" w:sz="2.000081" w:space="0" w:color="2276BC"/>
              <w:bottom w:val="single" w:sz="2.000014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single" w:sz="2.000081" w:space="0" w:color="2276BC"/>
              <w:bottom w:val="single" w:sz="2.000014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1" w:type="dxa"/>
            <w:tcBorders>
              <w:top w:val="single" w:sz="2.000081" w:space="0" w:color="2276BC"/>
              <w:bottom w:val="single" w:sz="2.000014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96" w:type="dxa"/>
            <w:tcBorders>
              <w:top w:val="single" w:sz="2.000081" w:space="0" w:color="2276BC"/>
              <w:bottom w:val="single" w:sz="2.000014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single" w:sz="2.000081" w:space="0" w:color="2276BC"/>
              <w:bottom w:val="single" w:sz="2.00001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2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single" w:sz="2.000081" w:space="0" w:color="2276BC"/>
              <w:bottom w:val="single" w:sz="2.00001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510" w:type="dxa"/>
            <w:tcBorders>
              <w:top w:val="single" w:sz="2.000014" w:space="0" w:color="2276BC"/>
              <w:bottom w:val="single" w:sz="2.0000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4"/>
              </w:rPr>
              <w:t>V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ictorian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4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orkCover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8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Authority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4" w:type="dxa"/>
            <w:tcBorders>
              <w:top w:val="single" w:sz="2.000014" w:space="0" w:color="2276BC"/>
              <w:bottom w:val="single" w:sz="2.000068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single" w:sz="2.000014" w:space="0" w:color="2276BC"/>
              <w:bottom w:val="single" w:sz="2.000068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1" w:type="dxa"/>
            <w:tcBorders>
              <w:top w:val="single" w:sz="2.000014" w:space="0" w:color="2276BC"/>
              <w:bottom w:val="single" w:sz="2.000068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96" w:type="dxa"/>
            <w:tcBorders>
              <w:top w:val="single" w:sz="2.000014" w:space="0" w:color="2276BC"/>
              <w:bottom w:val="single" w:sz="2.000068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single" w:sz="2.000014" w:space="0" w:color="2276BC"/>
              <w:bottom w:val="single" w:sz="2.0000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2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single" w:sz="2.000014" w:space="0" w:color="2276BC"/>
              <w:bottom w:val="single" w:sz="2.0000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2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510" w:type="dxa"/>
            <w:tcBorders>
              <w:top w:val="single" w:sz="2.000068" w:space="0" w:color="2276BC"/>
              <w:bottom w:val="single" w:sz="2.00002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Compensable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4" w:type="dxa"/>
            <w:tcBorders>
              <w:top w:val="single" w:sz="2.000068" w:space="0" w:color="2276BC"/>
              <w:bottom w:val="single" w:sz="2.000027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single" w:sz="2.000068" w:space="0" w:color="2276BC"/>
              <w:bottom w:val="single" w:sz="2.000027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1" w:type="dxa"/>
            <w:tcBorders>
              <w:top w:val="single" w:sz="2.000068" w:space="0" w:color="2276BC"/>
              <w:bottom w:val="single" w:sz="2.000027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96" w:type="dxa"/>
            <w:tcBorders>
              <w:top w:val="single" w:sz="2.000068" w:space="0" w:color="2276BC"/>
              <w:bottom w:val="single" w:sz="2.000027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single" w:sz="2.000068" w:space="0" w:color="2276BC"/>
              <w:bottom w:val="single" w:sz="2.00002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0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single" w:sz="2.000068" w:space="0" w:color="2276BC"/>
              <w:bottom w:val="single" w:sz="2.00002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755" w:hRule="exact"/>
        </w:trPr>
        <w:tc>
          <w:tcPr>
            <w:tcW w:w="2510" w:type="dxa"/>
            <w:tcBorders>
              <w:top w:val="single" w:sz="2.000027" w:space="0" w:color="2276BC"/>
              <w:bottom w:val="single" w:sz="2.000093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54" w:type="dxa"/>
            <w:tcBorders>
              <w:top w:val="single" w:sz="2.000027" w:space="0" w:color="2276BC"/>
              <w:bottom w:val="single" w:sz="2.00009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36" w:right="9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Under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194" w:right="9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30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8"/>
              </w:rPr>
              <w:t>Days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027" w:space="0" w:color="2276BC"/>
              <w:bottom w:val="single" w:sz="2.00009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31–60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Days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1" w:type="dxa"/>
            <w:tcBorders>
              <w:top w:val="single" w:sz="2.000027" w:space="0" w:color="2276BC"/>
              <w:bottom w:val="single" w:sz="2.00009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61–90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Days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96" w:type="dxa"/>
            <w:tcBorders>
              <w:top w:val="single" w:sz="2.000027" w:space="0" w:color="2276BC"/>
              <w:bottom w:val="single" w:sz="2.00009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Over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90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Days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027" w:space="0" w:color="2276BC"/>
              <w:bottom w:val="single" w:sz="2.00009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8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2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30/06/13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single" w:sz="2.000027" w:space="0" w:color="2276BC"/>
              <w:bottom w:val="single" w:sz="2.00009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8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2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30/06/12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66" w:hRule="exact"/>
        </w:trPr>
        <w:tc>
          <w:tcPr>
            <w:tcW w:w="2510" w:type="dxa"/>
            <w:tcBorders>
              <w:top w:val="single" w:sz="2.00009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54" w:type="dxa"/>
            <w:tcBorders>
              <w:top w:val="single" w:sz="2.00009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0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09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1" w:type="dxa"/>
            <w:tcBorders>
              <w:top w:val="single" w:sz="2.00009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96" w:type="dxa"/>
            <w:tcBorders>
              <w:top w:val="single" w:sz="2.00009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4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09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single" w:sz="2.00009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7" w:hRule="exact"/>
        </w:trPr>
        <w:tc>
          <w:tcPr>
            <w:tcW w:w="2510" w:type="dxa"/>
            <w:tcBorders>
              <w:top w:val="nil" w:sz="6" w:space="0" w:color="auto"/>
              <w:bottom w:val="single" w:sz="2.000023" w:space="0" w:color="2276BC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debtors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outstanding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3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Private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4" w:type="dxa"/>
            <w:tcBorders>
              <w:top w:val="nil" w:sz="6" w:space="0" w:color="auto"/>
              <w:bottom w:val="single" w:sz="2.000023" w:space="0" w:color="2276BC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-28" w:right="-13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June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023" w:space="0" w:color="2276BC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right="12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1" w:type="dxa"/>
            <w:tcBorders>
              <w:top w:val="nil" w:sz="6" w:space="0" w:color="auto"/>
              <w:bottom w:val="single" w:sz="2.000023" w:space="0" w:color="2276BC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96" w:type="dxa"/>
            <w:tcBorders>
              <w:top w:val="nil" w:sz="6" w:space="0" w:color="auto"/>
              <w:bottom w:val="single" w:sz="2.000023" w:space="0" w:color="2276BC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22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023" w:space="0" w:color="2276BC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2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319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nil" w:sz="6" w:space="0" w:color="auto"/>
              <w:bottom w:val="single" w:sz="2.000023" w:space="0" w:color="2276BC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2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510" w:type="dxa"/>
            <w:tcBorders>
              <w:top w:val="single" w:sz="2.000023" w:space="0" w:color="2276BC"/>
              <w:bottom w:val="single" w:sz="2.00022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4"/>
              </w:rPr>
              <w:t>V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ictorian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4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orkCover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8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Authority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4" w:type="dxa"/>
            <w:tcBorders>
              <w:top w:val="single" w:sz="2.000023" w:space="0" w:color="2276BC"/>
              <w:bottom w:val="single" w:sz="2.00022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023" w:space="0" w:color="2276BC"/>
              <w:bottom w:val="single" w:sz="2.00022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2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1" w:type="dxa"/>
            <w:tcBorders>
              <w:top w:val="single" w:sz="2.000023" w:space="0" w:color="2276BC"/>
              <w:bottom w:val="single" w:sz="2.00022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96" w:type="dxa"/>
            <w:tcBorders>
              <w:top w:val="single" w:sz="2.000023" w:space="0" w:color="2276BC"/>
              <w:bottom w:val="single" w:sz="2.00022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2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023" w:space="0" w:color="2276BC"/>
              <w:bottom w:val="single" w:sz="2.00022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0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single" w:sz="2.000023" w:space="0" w:color="2276BC"/>
              <w:bottom w:val="single" w:sz="2.00022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510" w:type="dxa"/>
            <w:tcBorders>
              <w:top w:val="single" w:sz="2.00022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Compensable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4" w:type="dxa"/>
            <w:tcBorders>
              <w:top w:val="single" w:sz="2.00022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2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2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1" w:type="dxa"/>
            <w:tcBorders>
              <w:top w:val="single" w:sz="2.00022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96" w:type="dxa"/>
            <w:tcBorders>
              <w:top w:val="single" w:sz="2.00022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2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2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0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72" w:type="dxa"/>
            <w:tcBorders>
              <w:top w:val="single" w:sz="2.00022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0" w:footer="1131" w:top="1180" w:bottom="1320" w:left="1600" w:right="320"/>
          <w:pgSz w:w="11920" w:h="16840"/>
        </w:sectPr>
      </w:pPr>
      <w:rPr/>
    </w:p>
    <w:p>
      <w:pPr>
        <w:spacing w:before="57" w:after="0" w:line="240" w:lineRule="auto"/>
        <w:ind w:left="834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34"/>
          <w:szCs w:val="34"/>
          <w:color w:val="231F20"/>
          <w:spacing w:val="-29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96"/>
          <w:b/>
          <w:bCs/>
        </w:rPr>
        <w:t>Analysis</w:t>
      </w:r>
      <w:r>
        <w:rPr>
          <w:rFonts w:ascii="Arial" w:hAnsi="Arial" w:cs="Arial" w:eastAsia="Arial"/>
          <w:sz w:val="34"/>
          <w:szCs w:val="34"/>
          <w:color w:val="231F20"/>
          <w:spacing w:val="4"/>
          <w:w w:val="96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Operating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Revenues</w:t>
      </w:r>
      <w:r>
        <w:rPr>
          <w:rFonts w:ascii="Arial" w:hAnsi="Arial" w:cs="Arial" w:eastAsia="Arial"/>
          <w:sz w:val="34"/>
          <w:szCs w:val="34"/>
          <w:color w:val="231F20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Expenses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6.692902pt;margin-top:-13.215728pt;width:85.039pt;height:.1pt;mso-position-horizontal-relative:page;mso-position-vertical-relative:paragraph;z-index:-13401" coordorigin="1134,-264" coordsize="1701,2">
            <v:shape style="position:absolute;left:1134;top:-264;width:1701;height:2" coordorigin="1134,-264" coordsize="1701,0" path="m1134,-264l2835,-264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REVENUE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2" w:lineRule="exact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position w:val="-1"/>
        </w:rPr>
        <w:t>Revenue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dinary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position w:val="-1"/>
        </w:rPr>
        <w:t>Activities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10" w:lineRule="exact"/>
        <w:jc w:val="left"/>
        <w:rPr>
          <w:sz w:val="1"/>
          <w:szCs w:val="1"/>
        </w:rPr>
      </w:pPr>
      <w:rPr/>
      <w:r>
        <w:rPr>
          <w:sz w:val="1"/>
          <w:szCs w:val="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60016" w:type="dxa"/>
      </w:tblPr>
      <w:tblGrid/>
      <w:tr>
        <w:trPr>
          <w:trHeight w:val="316" w:hRule="exact"/>
        </w:trPr>
        <w:tc>
          <w:tcPr>
            <w:tcW w:w="58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2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137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2012–13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2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2011–12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8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  <w:b/>
                <w:bCs/>
              </w:rPr>
              <w:t>Ag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eement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58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Gove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nment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Grants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49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71,020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71,117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8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6"/>
              </w:rPr>
              <w:t>Indi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6"/>
              </w:rPr>
              <w:t>ec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6"/>
              </w:rPr>
              <w:t>Contribution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4"/>
              </w:rPr>
              <w:t>Huma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5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4"/>
              </w:rPr>
              <w:t>Service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100"/>
              </w:rPr>
              <w:t>Insurances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4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9"/>
              </w:rPr>
              <w:t>(39)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175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8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4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4,614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7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4,307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5864" w:type="dxa"/>
            <w:tcBorders>
              <w:top w:val="nil" w:sz="6" w:space="0" w:color="auto"/>
              <w:bottom w:val="single" w:sz="2.00022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48" w:type="dxa"/>
            <w:tcBorders>
              <w:top w:val="nil" w:sz="6" w:space="0" w:color="auto"/>
              <w:bottom w:val="single" w:sz="2.00022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4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1,560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nil" w:sz="6" w:space="0" w:color="auto"/>
              <w:bottom w:val="single" w:sz="2.00022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7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1,757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34" w:hRule="exact"/>
        </w:trPr>
        <w:tc>
          <w:tcPr>
            <w:tcW w:w="5864" w:type="dxa"/>
            <w:tcBorders>
              <w:top w:val="single" w:sz="2.000221" w:space="0" w:color="2276BC"/>
              <w:bottom w:val="single" w:sz="2.000105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248" w:type="dxa"/>
            <w:tcBorders>
              <w:top w:val="single" w:sz="2.000221" w:space="0" w:color="2276BC"/>
              <w:bottom w:val="single" w:sz="2.00010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49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77,155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single" w:sz="2.000221" w:space="0" w:color="2276BC"/>
              <w:bottom w:val="single" w:sz="2.00010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77,356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864" w:type="dxa"/>
            <w:tcBorders>
              <w:top w:val="single" w:sz="2.00010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Community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Initiatives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48" w:type="dxa"/>
            <w:tcBorders>
              <w:top w:val="single" w:sz="2.00010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59" w:type="dxa"/>
            <w:tcBorders>
              <w:top w:val="single" w:sz="2.00010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58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Gove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nment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Grants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24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1,061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7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3,674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8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4"/>
              </w:rPr>
              <w:t>Privat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4"/>
              </w:rPr>
              <w:t>Practic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0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100"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4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7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8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Donations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Bequests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4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998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8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est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4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3,230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7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4,474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8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operty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4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271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5864" w:type="dxa"/>
            <w:tcBorders>
              <w:top w:val="nil" w:sz="6" w:space="0" w:color="auto"/>
              <w:bottom w:val="single" w:sz="2.0000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48" w:type="dxa"/>
            <w:tcBorders>
              <w:top w:val="nil" w:sz="6" w:space="0" w:color="auto"/>
              <w:bottom w:val="single" w:sz="2.0000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4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1,542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nil" w:sz="6" w:space="0" w:color="auto"/>
              <w:bottom w:val="single" w:sz="2.0000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7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1,249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4" w:hRule="exact"/>
        </w:trPr>
        <w:tc>
          <w:tcPr>
            <w:tcW w:w="5864" w:type="dxa"/>
            <w:tcBorders>
              <w:top w:val="single" w:sz="2.00008" w:space="0" w:color="2276BC"/>
              <w:bottom w:val="single" w:sz="2.000069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248" w:type="dxa"/>
            <w:tcBorders>
              <w:top w:val="single" w:sz="2.00008" w:space="0" w:color="2276BC"/>
              <w:bottom w:val="single" w:sz="2.0000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4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8,521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single" w:sz="2.00008" w:space="0" w:color="2276BC"/>
              <w:bottom w:val="single" w:sz="2.0000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11,897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864" w:type="dxa"/>
            <w:tcBorders>
              <w:top w:val="single" w:sz="2.000069" w:space="0" w:color="2276BC"/>
              <w:bottom w:val="single" w:sz="2.00010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dinary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48" w:type="dxa"/>
            <w:tcBorders>
              <w:top w:val="single" w:sz="2.000069" w:space="0" w:color="2276BC"/>
              <w:bottom w:val="single" w:sz="2.00010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49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85,676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single" w:sz="2.000069" w:space="0" w:color="2276BC"/>
              <w:bottom w:val="single" w:sz="2.00010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89,252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8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6.692898pt;margin-top:-26.287495pt;width:453.543402pt;height:.1pt;mso-position-horizontal-relative:page;mso-position-vertical-relative:paragraph;z-index:-13400" coordorigin="1134,-526" coordsize="9071,2">
            <v:shape style="position:absolute;left:1134;top:-526;width:9071;height:2" coordorigin="1134,-526" coordsize="9071,0" path="m1134,-526l10205,-526e" filled="f" stroked="t" strokeweight=".25000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EXPENSES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Expenses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dinary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Activities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60016" w:type="dxa"/>
      </w:tblPr>
      <w:tblGrid/>
      <w:tr>
        <w:trPr>
          <w:trHeight w:val="284" w:hRule="exact"/>
        </w:trPr>
        <w:tc>
          <w:tcPr>
            <w:tcW w:w="5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  <w:b/>
                <w:bCs/>
              </w:rPr>
              <w:t>Ag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eement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436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5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Salaries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Related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5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53,149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52,300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Consumables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5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16,473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16,579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5635" w:type="dxa"/>
            <w:tcBorders>
              <w:top w:val="nil" w:sz="6" w:space="0" w:color="auto"/>
              <w:bottom w:val="single" w:sz="2.00001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539" w:type="dxa"/>
            <w:tcBorders>
              <w:top w:val="nil" w:sz="6" w:space="0" w:color="auto"/>
              <w:bottom w:val="single" w:sz="2.00001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10,956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01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10,732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635" w:type="dxa"/>
            <w:tcBorders>
              <w:top w:val="single" w:sz="2.000014" w:space="0" w:color="2276BC"/>
              <w:bottom w:val="single" w:sz="2.000109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539" w:type="dxa"/>
            <w:tcBorders>
              <w:top w:val="single" w:sz="2.000014" w:space="0" w:color="2276BC"/>
              <w:bottom w:val="single" w:sz="2.0001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80,578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014" w:space="0" w:color="2276BC"/>
              <w:bottom w:val="single" w:sz="2.0001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79,611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60016" w:type="dxa"/>
      </w:tblPr>
      <w:tblGrid/>
      <w:tr>
        <w:trPr>
          <w:trHeight w:val="284" w:hRule="exact"/>
        </w:trPr>
        <w:tc>
          <w:tcPr>
            <w:tcW w:w="59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Community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Initiatives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47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59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Salaries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Related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5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703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9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Consumables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5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5924" w:type="dxa"/>
            <w:tcBorders>
              <w:top w:val="nil" w:sz="6" w:space="0" w:color="auto"/>
              <w:bottom w:val="single" w:sz="2.00003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51" w:type="dxa"/>
            <w:tcBorders>
              <w:top w:val="nil" w:sz="6" w:space="0" w:color="auto"/>
              <w:bottom w:val="single" w:sz="2.00003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9,668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03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8,655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924" w:type="dxa"/>
            <w:tcBorders>
              <w:top w:val="single" w:sz="2.000036" w:space="0" w:color="2276BC"/>
              <w:bottom w:val="single" w:sz="2.000004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251" w:type="dxa"/>
            <w:tcBorders>
              <w:top w:val="single" w:sz="2.000036" w:space="0" w:color="2276BC"/>
              <w:bottom w:val="single" w:sz="2.00000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43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10,116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036" w:space="0" w:color="2276BC"/>
              <w:bottom w:val="single" w:sz="2.00000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924" w:type="dxa"/>
            <w:tcBorders>
              <w:top w:val="single" w:sz="2.000004" w:space="0" w:color="2276BC"/>
              <w:bottom w:val="single" w:sz="2.0000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dinary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51" w:type="dxa"/>
            <w:tcBorders>
              <w:top w:val="single" w:sz="2.000004" w:space="0" w:color="2276BC"/>
              <w:bottom w:val="single" w:sz="2.0000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43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90,694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004" w:space="0" w:color="2276BC"/>
              <w:bottom w:val="single" w:sz="2.0000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89,250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924" w:type="dxa"/>
            <w:tcBorders>
              <w:top w:val="single" w:sz="2.000023" w:space="0" w:color="2276BC"/>
              <w:bottom w:val="single" w:sz="2.00001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Results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dinary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51" w:type="dxa"/>
            <w:tcBorders>
              <w:top w:val="single" w:sz="2.000023" w:space="0" w:color="2276BC"/>
              <w:bottom w:val="single" w:sz="2.00001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(5,018)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023" w:space="0" w:color="2276BC"/>
              <w:bottom w:val="single" w:sz="2.00001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pgMar w:header="0" w:footer="1131" w:top="1180" w:bottom="1320" w:left="300" w:right="1600"/>
          <w:pgSz w:w="11920" w:h="16840"/>
        </w:sectPr>
      </w:pPr>
      <w:rPr/>
    </w:p>
    <w:p>
      <w:pPr>
        <w:spacing w:before="57" w:after="0" w:line="240" w:lineRule="auto"/>
        <w:ind w:left="101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Attestations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85.039398pt;margin-top:-13.215728pt;width:85.039pt;height:.1pt;mso-position-horizontal-relative:page;mso-position-vertical-relative:paragraph;z-index:-13399" coordorigin="1701,-264" coordsize="1701,2">
            <v:shape style="position:absolute;left:1701;top:-264;width:1701;height:2" coordorigin="1701,-264" coordsize="1701,0" path="m1701,-264l3402,-264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Attestation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Data</w:t>
      </w:r>
      <w:r>
        <w:rPr>
          <w:rFonts w:ascii="Arial" w:hAnsi="Arial" w:cs="Arial" w:eastAsia="Arial"/>
          <w:sz w:val="18"/>
          <w:szCs w:val="18"/>
          <w:color w:val="2276BC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Integrity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09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Clark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certify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place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opriate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nal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ols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ocesses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eported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easonably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eflects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actual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performance.</w:t>
      </w:r>
      <w:r>
        <w:rPr>
          <w:rFonts w:ascii="Arial" w:hAnsi="Arial" w:cs="Arial" w:eastAsia="Arial"/>
          <w:sz w:val="18"/>
          <w:szCs w:val="18"/>
          <w:color w:val="231F20"/>
          <w:spacing w:val="4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critically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eviewed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ols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ocesses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2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3.326071pt;height:37.1025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6" w:after="0" w:line="255" w:lineRule="auto"/>
        <w:ind w:left="101" w:right="831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Clark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Accountable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ficer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August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Attestation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compliance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with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Ministerial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Standing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ection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4.5.5.1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Insurance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86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bes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knowledg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belief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Clark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Chie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Executiv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certif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Roya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complie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Ministeria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ectio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4.5.5.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Insurance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excep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maintenanc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egiste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contractua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indemnitie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eco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din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valuatio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basi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valuatio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self-insu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etaine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losses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Hospita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listin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materia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contractua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indemnitie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bu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esentl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assessin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completeness.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78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updating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system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assist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identification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further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indemnities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single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egister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indemnities.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132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assessment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material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self-insu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events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esently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compiling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egister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captu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7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3.326056pt;height:37.1025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1" w:after="0" w:line="255" w:lineRule="auto"/>
        <w:ind w:left="101" w:right="831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Clark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Accountable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ficer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August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Attestation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Compliance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with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Australian</w:t>
      </w:r>
      <w:r>
        <w:rPr>
          <w:rFonts w:ascii="Arial" w:hAnsi="Arial" w:cs="Arial" w:eastAsia="Arial"/>
          <w:sz w:val="18"/>
          <w:szCs w:val="18"/>
          <w:color w:val="2276BC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33"/>
          <w:b/>
          <w:bCs/>
        </w:rPr>
        <w:t>/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33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New</w:t>
      </w:r>
      <w:r>
        <w:rPr>
          <w:rFonts w:ascii="Arial" w:hAnsi="Arial" w:cs="Arial" w:eastAsia="Arial"/>
          <w:sz w:val="18"/>
          <w:szCs w:val="18"/>
          <w:color w:val="2276BC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Zealand</w:t>
      </w:r>
      <w:r>
        <w:rPr>
          <w:rFonts w:ascii="Arial" w:hAnsi="Arial" w:cs="Arial" w:eastAsia="Arial"/>
          <w:sz w:val="18"/>
          <w:szCs w:val="18"/>
          <w:color w:val="2276BC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Risk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Management</w:t>
      </w:r>
      <w:r>
        <w:rPr>
          <w:rFonts w:ascii="Arial" w:hAnsi="Arial" w:cs="Arial" w:eastAsia="Arial"/>
          <w:sz w:val="18"/>
          <w:szCs w:val="18"/>
          <w:color w:val="2276BC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Standa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76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Clark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certify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ocesses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place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consistent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AS/NZS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ISO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31000:2009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nal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system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place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enables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understand,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satisfactorily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exposu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es.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committee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verifies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assurance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ofile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critically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eviewed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last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1.855786pt;height:44.175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4" w:after="0" w:line="255" w:lineRule="auto"/>
        <w:ind w:left="101" w:right="831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Clark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Accountable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ficer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August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8"/>
          <w:b/>
          <w:bCs/>
        </w:rPr>
        <w:t>Responsible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9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Bodies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Declaration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1994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pleased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Report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Operations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ending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9.350293pt;height:47.2875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Boxall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Chai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ectors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footer="971" w:header="0" w:top="1180" w:bottom="1160" w:left="1600" w:right="320"/>
          <w:footerReference w:type="odd" r:id="rId27"/>
          <w:footerReference w:type="even" r:id="rId28"/>
          <w:pgSz w:w="11920" w:h="16840"/>
        </w:sectPr>
      </w:pPr>
      <w:rPr/>
    </w:p>
    <w:p>
      <w:pPr>
        <w:spacing w:before="57" w:after="0" w:line="240" w:lineRule="auto"/>
        <w:ind w:left="834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586.771973pt;margin-top:255.238602pt;width:8.504pt;height:77.038418pt;mso-position-horizontal-relative:page;mso-position-vertical-relative:page;z-index:-13396" coordorigin="11735,5105" coordsize="170,1541">
            <v:shape style="position:absolute;left:11735;top:6028;width:170;height:618" type="#_x0000_t75">
              <v:imagedata r:id="rId33" o:title=""/>
            </v:shape>
            <v:shape style="position:absolute;left:11735;top:5484;width:170;height:565" type="#_x0000_t75">
              <v:imagedata r:id="rId34" o:title=""/>
            </v:shape>
            <v:shape style="position:absolute;left:11735;top:5105;width:170;height:559" type="#_x0000_t75">
              <v:imagedata r:id="rId35" o:title=""/>
            </v:shape>
            <w10:wrap type="none"/>
          </v:group>
        </w:pic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Disclosu</w:t>
      </w:r>
      <w:r>
        <w:rPr>
          <w:rFonts w:ascii="Arial" w:hAnsi="Arial" w:cs="Arial" w:eastAsia="Arial"/>
          <w:sz w:val="34"/>
          <w:szCs w:val="34"/>
          <w:color w:val="231F20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4"/>
          <w:szCs w:val="34"/>
          <w:color w:val="231F20"/>
          <w:spacing w:val="-25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Index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321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6.692902pt;margin-top:-13.215728pt;width:85.039pt;height:.1pt;mso-position-horizontal-relative:page;mso-position-vertical-relative:paragraph;z-index:-13398" coordorigin="1134,-264" coordsize="1701,2">
            <v:shape style="position:absolute;left:1134;top:-264;width:1701;height:2" coordorigin="1134,-264" coordsize="1701,0" path="m1134,-264l2835,-264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eport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legislation.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index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facilitate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identification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Department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7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compliance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disclosu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2" w:lineRule="exact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  <w:position w:val="-1"/>
        </w:rPr>
        <w:t>MINISTERIAL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DIRECTIONS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0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Legislation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Requi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Page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  <w:b/>
          <w:bCs/>
        </w:rPr>
        <w:t>Refe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1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  <w:b/>
          <w:bCs/>
        </w:rPr>
        <w:t>ence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4.193001pt;margin-top:-14.191689pt;width:458.543pt;height:19.216pt;mso-position-horizontal-relative:page;mso-position-vertical-relative:paragraph;z-index:-13397" coordorigin="1084,-284" coordsize="9171,384">
            <v:group style="position:absolute;left:1134;top:-234;width:1134;height:284" coordorigin="1134,-234" coordsize="1134,284">
              <v:shape style="position:absolute;left:1134;top:-234;width:1134;height:284" coordorigin="1134,-234" coordsize="1134,284" path="m2268,-234l1134,-234,1134,50,2268,50,2268,-234e" filled="t" fillcolor="#EDEAE9" stroked="f">
                <v:path arrowok="t"/>
                <v:fill/>
              </v:shape>
            </v:group>
            <v:group style="position:absolute;left:2268;top:-234;width:6520;height:284" coordorigin="2268,-234" coordsize="6520,284">
              <v:shape style="position:absolute;left:2268;top:-234;width:6520;height:284" coordorigin="2268,-234" coordsize="6520,284" path="m8787,-234l2268,-234,2268,50,8787,50,8787,-234e" filled="t" fillcolor="#EDEAE9" stroked="f">
                <v:path arrowok="t"/>
                <v:fill/>
              </v:shape>
            </v:group>
            <v:group style="position:absolute;left:8787;top:-234;width:1417;height:284" coordorigin="8787,-234" coordsize="1417,284">
              <v:shape style="position:absolute;left:8787;top:-234;width:1417;height:284" coordorigin="8787,-234" coordsize="1417,284" path="m10205,-234l8787,-234,8787,50,10205,50,10205,-234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6"/>
        </w:rPr>
        <w:t>Charter</w:t>
      </w:r>
      <w:r>
        <w:rPr>
          <w:rFonts w:ascii="Arial" w:hAnsi="Arial" w:cs="Arial" w:eastAsia="Arial"/>
          <w:sz w:val="16"/>
          <w:szCs w:val="16"/>
          <w:color w:val="2276BC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purpose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Manner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establishment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elevant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Ministers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Objectives,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functions,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powers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duties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Natu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range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ovided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97"/>
        </w:rPr>
        <w:t>Management</w:t>
      </w:r>
      <w:r>
        <w:rPr>
          <w:rFonts w:ascii="Arial" w:hAnsi="Arial" w:cs="Arial" w:eastAsia="Arial"/>
          <w:sz w:val="16"/>
          <w:szCs w:val="16"/>
          <w:color w:val="2276BC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structu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Organisational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structu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276BC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information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Disclosu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index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Disclosu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exgratia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payments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15B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Executive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ficer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disclosu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21B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Responsible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person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executive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ficer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disclosu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69,70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Application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operation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i/>
        </w:rPr>
        <w:t>Freedom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i/>
        </w:rPr>
        <w:t>Information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Act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1982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Compliance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building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maintenance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ovisions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i/>
        </w:rPr>
        <w:t>Building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Act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1993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Details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consultancies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$10,000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Details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consultancies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$10,000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Major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changes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factors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fecting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performance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Occupational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health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safety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Operational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budgetary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objectives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performance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against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objectives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16,17,18,19,20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Significant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changes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position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Statement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availability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information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Statement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National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Competition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Policy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Subsequent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events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Summary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esults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155" w:lineRule="exact"/>
        <w:ind w:left="919" w:right="-20"/>
        <w:jc w:val="left"/>
        <w:tabs>
          <w:tab w:pos="20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  <w:position w:val="-3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22D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  <w:position w:val="-3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  <w:position w:val="-3"/>
        </w:rPr>
        <w:t>orkfo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  <w:position w:val="-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  <w:position w:val="-3"/>
        </w:rPr>
        <w:t>ce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Data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3"/>
        </w:rPr>
        <w:t>Disclosu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  <w:position w:val="-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3"/>
        </w:rPr>
        <w:t>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3"/>
        </w:rPr>
        <w:t>including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5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  <w:position w:val="-3"/>
        </w:rPr>
        <w:t>statement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  <w:position w:val="-3"/>
        </w:rPr>
        <w:t>application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3"/>
        </w:rPr>
        <w:t>employment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9" w:lineRule="exact"/>
        <w:ind w:left="2015" w:right="1118"/>
        <w:jc w:val="center"/>
        <w:tabs>
          <w:tab w:pos="85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conduct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principles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7"/>
        </w:rPr>
        <w:t>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3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25A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5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ictorian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Industry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Participation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Policy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disclosu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4.2(j)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Sign-o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equi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ements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3.4.13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Attestation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data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integrity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4.5.5.1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Attestation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data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insurance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tabs>
          <w:tab w:pos="2040" w:val="left"/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4.5.5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Attestation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Compliance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Australian/New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Zealand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Risk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Management</w:t>
      </w:r>
      <w:r>
        <w:rPr>
          <w:rFonts w:ascii="Arial" w:hAnsi="Arial" w:cs="Arial" w:eastAsia="Arial"/>
          <w:sz w:val="16"/>
          <w:szCs w:val="16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Standa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95"/>
        </w:rPr>
        <w:t>Financial</w:t>
      </w:r>
      <w:r>
        <w:rPr>
          <w:rFonts w:ascii="Arial" w:hAnsi="Arial" w:cs="Arial" w:eastAsia="Arial"/>
          <w:sz w:val="16"/>
          <w:szCs w:val="16"/>
          <w:color w:val="2276BC"/>
          <w:spacing w:val="-1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5"/>
        </w:rPr>
        <w:t>statements</w:t>
      </w:r>
      <w:r>
        <w:rPr>
          <w:rFonts w:ascii="Arial" w:hAnsi="Arial" w:cs="Arial" w:eastAsia="Arial"/>
          <w:sz w:val="16"/>
          <w:szCs w:val="16"/>
          <w:color w:val="2276BC"/>
          <w:spacing w:val="18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5"/>
        </w:rPr>
        <w:t>equi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5"/>
        </w:rPr>
        <w:t>ed</w:t>
      </w:r>
      <w:r>
        <w:rPr>
          <w:rFonts w:ascii="Arial" w:hAnsi="Arial" w:cs="Arial" w:eastAsia="Arial"/>
          <w:sz w:val="16"/>
          <w:szCs w:val="16"/>
          <w:color w:val="2276BC"/>
          <w:spacing w:val="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under</w:t>
      </w:r>
      <w:r>
        <w:rPr>
          <w:rFonts w:ascii="Arial" w:hAnsi="Arial" w:cs="Arial" w:eastAsia="Arial"/>
          <w:sz w:val="16"/>
          <w:szCs w:val="16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276B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FMA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78.896027" w:type="dxa"/>
      </w:tblPr>
      <w:tblGrid/>
      <w:tr>
        <w:trPr>
          <w:trHeight w:val="286" w:hRule="exact"/>
        </w:trPr>
        <w:tc>
          <w:tcPr>
            <w:tcW w:w="1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4.2(a)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5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Statement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changes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equity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44" w:hRule="exact"/>
        </w:trPr>
        <w:tc>
          <w:tcPr>
            <w:tcW w:w="1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4.2(b)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5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Comp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ehensive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statement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44" w:hRule="exact"/>
        </w:trPr>
        <w:tc>
          <w:tcPr>
            <w:tcW w:w="1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4.2(b)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5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Balance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sheet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02" w:hRule="exact"/>
        </w:trPr>
        <w:tc>
          <w:tcPr>
            <w:tcW w:w="1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179" w:lineRule="exact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position w:val="-1"/>
              </w:rPr>
              <w:t>SD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position w:val="-1"/>
              </w:rPr>
              <w:t>4.2(b)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65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179" w:lineRule="exact"/>
              <w:ind w:left="1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position w:val="-1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position w:val="-1"/>
              </w:rPr>
              <w:t>flow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position w:val="-1"/>
              </w:rPr>
              <w:t>statement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179" w:lineRule="exact"/>
              <w:ind w:left="1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position w:val="-1"/>
              </w:rPr>
              <w:t>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86" w:hRule="exact"/>
        </w:trPr>
        <w:tc>
          <w:tcPr>
            <w:tcW w:w="8490" w:type="dxa"/>
            <w:gridSpan w:val="3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6"/>
              </w:rPr>
              <w:t>equi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6"/>
              </w:rPr>
              <w:t>ements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under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6"/>
              </w:rPr>
              <w:t>Standing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8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6"/>
              </w:rPr>
              <w:t>Di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6"/>
              </w:rPr>
              <w:t>ections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4.2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44" w:hRule="exact"/>
        </w:trPr>
        <w:tc>
          <w:tcPr>
            <w:tcW w:w="1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4.2(a)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5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Compliance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Australian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accounting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standa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authoritative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onouncements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31,71,72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44" w:hRule="exact"/>
        </w:trPr>
        <w:tc>
          <w:tcPr>
            <w:tcW w:w="1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4.2(c)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5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Accountable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ficer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</w:rPr>
              <w:t>’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declaration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44" w:hRule="exact"/>
        </w:trPr>
        <w:tc>
          <w:tcPr>
            <w:tcW w:w="1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4.2(c)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5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Compliance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Ministerial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Di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ections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31,69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44" w:hRule="exact"/>
        </w:trPr>
        <w:tc>
          <w:tcPr>
            <w:tcW w:w="1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4.2(d)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5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Rounding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amounts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44" w:hRule="exact"/>
        </w:trPr>
        <w:tc>
          <w:tcPr>
            <w:tcW w:w="1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  <w:b/>
                <w:bCs/>
              </w:rPr>
              <w:t>Legislation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5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44" w:hRule="exact"/>
        </w:trPr>
        <w:tc>
          <w:tcPr>
            <w:tcW w:w="7532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  <w:i/>
              </w:rPr>
              <w:t>Freedom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i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  <w:i/>
              </w:rPr>
              <w:t>Information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i/>
              </w:rPr>
              <w:t>Act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i/>
              </w:rPr>
              <w:t>1982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44" w:hRule="exact"/>
        </w:trPr>
        <w:tc>
          <w:tcPr>
            <w:tcW w:w="7532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  <w:i/>
              </w:rPr>
              <w:t>Victorian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  <w:i/>
              </w:rPr>
              <w:t>Indust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5"/>
                <w:i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  <w:i/>
              </w:rPr>
              <w:t>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95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  <w:i/>
              </w:rPr>
              <w:t>Participation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95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  <w:i/>
              </w:rPr>
              <w:t>Policy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i/>
              </w:rPr>
              <w:t>Act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i/>
              </w:rPr>
              <w:t>2003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44" w:hRule="exact"/>
        </w:trPr>
        <w:tc>
          <w:tcPr>
            <w:tcW w:w="7532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  <w:i/>
              </w:rPr>
              <w:t>Building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i/>
              </w:rPr>
              <w:t>Act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i/>
              </w:rPr>
              <w:t>1993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02" w:hRule="exact"/>
        </w:trPr>
        <w:tc>
          <w:tcPr>
            <w:tcW w:w="7532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  <w:i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1"/>
                <w:w w:val="95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  <w:i/>
              </w:rPr>
              <w:t>Management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1"/>
                <w:w w:val="95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i/>
              </w:rPr>
              <w:t>Act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i/>
              </w:rPr>
              <w:t>1994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3,23,31,69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0" w:footer="971" w:top="1180" w:bottom="1320" w:left="300" w:right="1680"/>
          <w:pgSz w:w="11920" w:h="16840"/>
        </w:sectPr>
      </w:pPr>
      <w:rPr/>
    </w:p>
    <w:p>
      <w:pPr>
        <w:spacing w:before="57" w:after="0" w:line="240" w:lineRule="auto"/>
        <w:ind w:left="101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13395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right="1114"/>
                    <w:jc w:val="righ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2276BC"/>
                      <w:spacing w:val="0"/>
                      <w:w w:val="100"/>
                    </w:rPr>
                    <w:t>25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right="1114"/>
                    <w:jc w:val="righ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97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-12"/>
                      <w:w w:val="97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97"/>
                    </w:rPr>
                    <w:t>Report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9" w:after="0" w:line="240" w:lineRule="auto"/>
                    <w:ind w:right="1114"/>
                    <w:jc w:val="righ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98"/>
                    </w:rPr>
                    <w:t>2012–13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182.835342pt;width:595.276pt;height:145.690207pt;mso-position-horizontal-relative:page;mso-position-vertical-relative:page;z-index:-13394" coordorigin="0,3657" coordsize="11906,2914">
            <v:shape style="position:absolute;left:0;top:3657;width:11906;height:2914" type="#_x0000_t75">
              <v:imagedata r:id="rId38" o:title=""/>
            </v:shape>
            <v:shape style="position:absolute;left:0;top:4627;width:11906;height:1382" type="#_x0000_t75">
              <v:imagedata r:id="rId39" o:title=""/>
            </v:shape>
            <v:shape style="position:absolute;left:0;top:4717;width:11906;height:1453" type="#_x0000_t75">
              <v:imagedata r:id="rId40" o:title=""/>
            </v:shape>
            <w10:wrap type="none"/>
          </v:group>
        </w:pict>
      </w:r>
      <w:r>
        <w:rPr/>
        <w:pict>
          <v:group style="position:absolute;margin-left:85.039398pt;margin-top:41.138302pt;width:85.039pt;height:.1pt;mso-position-horizontal-relative:page;mso-position-vertical-relative:paragraph;z-index:-13393" coordorigin="1701,823" coordsize="1701,2">
            <v:shape style="position:absolute;left:1701;top:823;width:1701;height:2" coordorigin="1701,823" coordsize="1701,0" path="m1701,823l3402,823e" filled="f" stroked="t" strokeweight="5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34"/>
          <w:szCs w:val="34"/>
          <w:color w:val="FFFFFF"/>
          <w:spacing w:val="-29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1"/>
          <w:b/>
          <w:bCs/>
        </w:rPr>
        <w:t>Statements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jc w:val="left"/>
        <w:spacing w:after="0"/>
        <w:sectPr>
          <w:pgMar w:footer="1048" w:header="0" w:top="1180" w:bottom="1240" w:left="1600" w:right="320"/>
          <w:footerReference w:type="odd" r:id="rId36"/>
          <w:footerReference w:type="even" r:id="rId37"/>
          <w:pgSz w:w="11920" w:h="16840"/>
        </w:sectPr>
      </w:pPr>
      <w:rPr/>
    </w:p>
    <w:p>
      <w:pPr>
        <w:spacing w:before="57" w:after="0" w:line="240" w:lineRule="auto"/>
        <w:ind w:left="834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340.157013pt;margin-top:377.912018pt;width:.1pt;height:14.216pt;mso-position-horizontal-relative:page;mso-position-vertical-relative:page;z-index:-13391" coordorigin="6803,7558" coordsize="2,284">
            <v:shape style="position:absolute;left:6803;top:7558;width:2;height:284" coordorigin="6803,7558" coordsize="0,284" path="m6803,7558l6803,7843,6803,7558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Comp</w:t>
      </w:r>
      <w:r>
        <w:rPr>
          <w:rFonts w:ascii="Arial" w:hAnsi="Arial" w:cs="Arial" w:eastAsia="Arial"/>
          <w:sz w:val="34"/>
          <w:szCs w:val="34"/>
          <w:color w:val="231F20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ehensive</w:t>
      </w:r>
      <w:r>
        <w:rPr>
          <w:rFonts w:ascii="Arial" w:hAnsi="Arial" w:cs="Arial" w:eastAsia="Arial"/>
          <w:sz w:val="34"/>
          <w:szCs w:val="34"/>
          <w:color w:val="231F20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Operating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1"/>
          <w:b/>
          <w:bCs/>
        </w:rPr>
        <w:t>Statement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13" w:lineRule="exact"/>
        <w:ind w:left="83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56.692902pt;margin-top:35.474335pt;width:85.039pt;height:.1pt;mso-position-horizontal-relative:page;mso-position-vertical-relative:paragraph;z-index:-13392" coordorigin="1134,709" coordsize="1701,2">
            <v:shape style="position:absolute;left:1134;top:709;width:1701;height:2" coordorigin="1134,709" coordsize="1701,0" path="m1134,709l2835,709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For</w:t>
      </w:r>
      <w:r>
        <w:rPr>
          <w:rFonts w:ascii="Arial" w:hAnsi="Arial" w:cs="Arial" w:eastAsia="Arial"/>
          <w:sz w:val="28"/>
          <w:szCs w:val="28"/>
          <w:color w:val="2276BC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28"/>
          <w:szCs w:val="28"/>
          <w:color w:val="2276BC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93"/>
          <w:position w:val="-1"/>
        </w:rPr>
        <w:t>year</w:t>
      </w:r>
      <w:r>
        <w:rPr>
          <w:rFonts w:ascii="Arial" w:hAnsi="Arial" w:cs="Arial" w:eastAsia="Arial"/>
          <w:sz w:val="28"/>
          <w:szCs w:val="28"/>
          <w:color w:val="2276BC"/>
          <w:spacing w:val="5"/>
          <w:w w:val="93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ended</w:t>
      </w:r>
      <w:r>
        <w:rPr>
          <w:rFonts w:ascii="Arial" w:hAnsi="Arial" w:cs="Arial" w:eastAsia="Arial"/>
          <w:sz w:val="28"/>
          <w:szCs w:val="28"/>
          <w:color w:val="2276BC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30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June</w:t>
      </w:r>
      <w:r>
        <w:rPr>
          <w:rFonts w:ascii="Arial" w:hAnsi="Arial" w:cs="Arial" w:eastAsia="Arial"/>
          <w:sz w:val="28"/>
          <w:szCs w:val="28"/>
          <w:color w:val="2276BC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2013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60016" w:type="dxa"/>
      </w:tblPr>
      <w:tblGrid/>
      <w:tr>
        <w:trPr>
          <w:trHeight w:val="674" w:hRule="exact"/>
        </w:trPr>
        <w:tc>
          <w:tcPr>
            <w:tcW w:w="5296" w:type="dxa"/>
            <w:tcBorders>
              <w:top w:val="nil" w:sz="6" w:space="0" w:color="auto"/>
              <w:bottom w:val="single" w:sz="2.000428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551" w:type="dxa"/>
            <w:tcBorders>
              <w:top w:val="nil" w:sz="6" w:space="0" w:color="auto"/>
              <w:bottom w:val="single" w:sz="2.00042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76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single" w:sz="2.00042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6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nil" w:sz="6" w:space="0" w:color="auto"/>
              <w:bottom w:val="single" w:sz="2.00042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296" w:type="dxa"/>
            <w:tcBorders>
              <w:top w:val="single" w:sz="2.00042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single" w:sz="2.00042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64" w:right="5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single" w:sz="2.00042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1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79,753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single" w:sz="2.00042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80,461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Non-Operating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64" w:right="5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1,731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1,413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Employee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64" w:right="5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3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(51,889)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28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(50,442)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Salary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Labour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64" w:right="5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(1,486)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7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(2,562)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Consumables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64" w:right="5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3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(16,695)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28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(16,860)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Administrative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64" w:right="5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(4,311)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7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(4,517)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1" w:hRule="exact"/>
        </w:trPr>
        <w:tc>
          <w:tcPr>
            <w:tcW w:w="5296" w:type="dxa"/>
            <w:tcBorders>
              <w:top w:val="nil" w:sz="6" w:space="0" w:color="auto"/>
              <w:bottom w:val="single" w:sz="2.00043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nil" w:sz="6" w:space="0" w:color="auto"/>
              <w:bottom w:val="single" w:sz="2.00043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64" w:right="5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single" w:sz="2.00043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(7,058)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nil" w:sz="6" w:space="0" w:color="auto"/>
              <w:bottom w:val="single" w:sz="2.00043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7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(7,398)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96" w:type="dxa"/>
            <w:tcBorders>
              <w:top w:val="single" w:sz="2.000430" w:space="0" w:color="2276BC"/>
              <w:bottom w:val="single" w:sz="2.0002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Result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Befo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Specific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Items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single" w:sz="2.000430" w:space="0" w:color="2276BC"/>
              <w:bottom w:val="single" w:sz="2.000222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430" w:space="0" w:color="2276BC"/>
              <w:bottom w:val="single" w:sz="2.0002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single" w:sz="2.000430" w:space="0" w:color="2276BC"/>
              <w:bottom w:val="single" w:sz="2.0002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8" w:hRule="exact"/>
        </w:trPr>
        <w:tc>
          <w:tcPr>
            <w:tcW w:w="5296" w:type="dxa"/>
            <w:tcBorders>
              <w:top w:val="single" w:sz="2.00022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single" w:sz="2.00022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64" w:right="5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single" w:sz="2.00022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4,192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single" w:sz="2.00022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7,378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Dep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eciation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Amortisation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64" w:right="5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(8,308)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7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(7,217)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ritten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Down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91"/>
              </w:rPr>
              <w:t>V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1"/>
              </w:rPr>
              <w:t>alue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9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sold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22" w:right="47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2c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(101)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9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(25)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1" w:hRule="exact"/>
        </w:trPr>
        <w:tc>
          <w:tcPr>
            <w:tcW w:w="5296" w:type="dxa"/>
            <w:tcBorders>
              <w:top w:val="nil" w:sz="6" w:space="0" w:color="auto"/>
              <w:bottom w:val="single" w:sz="2.00010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Expenditu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using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nil" w:sz="6" w:space="0" w:color="auto"/>
              <w:bottom w:val="single" w:sz="2.00010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64" w:right="5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single" w:sz="2.00010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(846)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nil" w:sz="6" w:space="0" w:color="auto"/>
              <w:bottom w:val="single" w:sz="2.00010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(229)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2" w:hRule="exact"/>
        </w:trPr>
        <w:tc>
          <w:tcPr>
            <w:tcW w:w="5296" w:type="dxa"/>
            <w:tcBorders>
              <w:top w:val="single" w:sz="2.000104" w:space="0" w:color="2276BC"/>
              <w:bottom w:val="single" w:sz="2.00022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Result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ear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single" w:sz="2.000104" w:space="0" w:color="2276BC"/>
              <w:bottom w:val="single" w:sz="2.00022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104" w:space="0" w:color="2276BC"/>
              <w:bottom w:val="single" w:sz="2.00022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(5,018)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single" w:sz="2.000104" w:space="0" w:color="2276BC"/>
              <w:bottom w:val="single" w:sz="2.00022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96" w:type="dxa"/>
            <w:tcBorders>
              <w:top w:val="single" w:sz="2.00022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ehensive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single" w:sz="2.00022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289" w:type="dxa"/>
            <w:tcBorders>
              <w:top w:val="single" w:sz="2.00022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35" w:type="dxa"/>
            <w:tcBorders>
              <w:top w:val="single" w:sz="2.00022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739" w:hRule="exact"/>
        </w:trPr>
        <w:tc>
          <w:tcPr>
            <w:tcW w:w="52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Items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eclassified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esult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fair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value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evaluation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19" w:right="4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3,645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Items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that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may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eclassified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8"/>
                <w:b/>
                <w:bCs/>
              </w:rPr>
              <w:t>subsequently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8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to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esult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7" w:hRule="exact"/>
        </w:trPr>
        <w:tc>
          <w:tcPr>
            <w:tcW w:w="5296" w:type="dxa"/>
            <w:tcBorders>
              <w:top w:val="nil" w:sz="6" w:space="0" w:color="auto"/>
              <w:bottom w:val="single" w:sz="2.00017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fair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value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gains/(losses)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2"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vailable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Sale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0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nil" w:sz="6" w:space="0" w:color="auto"/>
              <w:bottom w:val="single" w:sz="2.00017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19" w:right="4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single" w:sz="2.00017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3,270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nil" w:sz="6" w:space="0" w:color="auto"/>
              <w:bottom w:val="single" w:sz="2.00017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7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(1,391)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4" w:hRule="exact"/>
        </w:trPr>
        <w:tc>
          <w:tcPr>
            <w:tcW w:w="5296" w:type="dxa"/>
            <w:tcBorders>
              <w:top w:val="single" w:sz="2.000176" w:space="0" w:color="2276BC"/>
              <w:bottom w:val="single" w:sz="2.0001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ehensive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single" w:sz="2.000176" w:space="0" w:color="2276BC"/>
              <w:bottom w:val="single" w:sz="2.000123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176" w:space="0" w:color="2276BC"/>
              <w:bottom w:val="single" w:sz="2.0001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6,915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single" w:sz="2.000176" w:space="0" w:color="2276BC"/>
              <w:bottom w:val="single" w:sz="2.0001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(1,391)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96" w:type="dxa"/>
            <w:tcBorders>
              <w:top w:val="single" w:sz="2.000123" w:space="0" w:color="2276BC"/>
              <w:bottom w:val="single" w:sz="2.00016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ehensive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Result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ear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51" w:type="dxa"/>
            <w:tcBorders>
              <w:top w:val="single" w:sz="2.000123" w:space="0" w:color="2276BC"/>
              <w:bottom w:val="single" w:sz="2.000167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123" w:space="0" w:color="2276BC"/>
              <w:bottom w:val="single" w:sz="2.00016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1,897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5" w:type="dxa"/>
            <w:tcBorders>
              <w:top w:val="single" w:sz="2.000123" w:space="0" w:color="2276BC"/>
              <w:bottom w:val="single" w:sz="2.00016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(1,389)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3" w:after="0" w:line="240" w:lineRule="auto"/>
        <w:ind w:left="8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340.157013pt;margin-top:-75.867676pt;width:.1pt;height:14.216pt;mso-position-horizontal-relative:page;mso-position-vertical-relative:paragraph;z-index:-13390" coordorigin="6803,-1517" coordsize="2,284">
            <v:shape style="position:absolute;left:6803;top:-1517;width:2;height:284" coordorigin="6803,-1517" coordsize="0,284" path="m6803,-1517l6803,-1233,6803,-1517e" filled="t" fillcolor="#EDEAE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6.692894pt;margin-top:-24.715872pt;width:453.543403pt;height:.1pt;mso-position-horizontal-relative:page;mso-position-vertical-relative:paragraph;z-index:-13389" coordorigin="1134,-494" coordsize="9071,2">
            <v:shape style="position:absolute;left:1134;top:-494;width:9071;height:2" coordorigin="1134,-494" coordsize="9071,0" path="m1134,-494l10205,-494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This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Statement</w:t>
      </w:r>
      <w:r>
        <w:rPr>
          <w:rFonts w:ascii="Arial" w:hAnsi="Arial" w:cs="Arial" w:eastAsia="Arial"/>
          <w:sz w:val="14"/>
          <w:szCs w:val="14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should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ead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conjunction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accompanying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notes.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048" w:top="1180" w:bottom="1320" w:left="300" w:right="1600"/>
          <w:pgSz w:w="11920" w:h="16840"/>
        </w:sectPr>
      </w:pPr>
      <w:rPr/>
    </w:p>
    <w:p>
      <w:pPr>
        <w:spacing w:before="57" w:after="0" w:line="240" w:lineRule="auto"/>
        <w:ind w:left="101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Sheet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13" w:lineRule="exact"/>
        <w:ind w:left="10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85.039398pt;margin-top:35.474335pt;width:85.039pt;height:.1pt;mso-position-horizontal-relative:page;mso-position-vertical-relative:paragraph;z-index:-13388" coordorigin="1701,709" coordsize="1701,2">
            <v:shape style="position:absolute;left:1701;top:709;width:1701;height:2" coordorigin="1701,709" coordsize="1701,0" path="m1701,709l3402,709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For</w:t>
      </w:r>
      <w:r>
        <w:rPr>
          <w:rFonts w:ascii="Arial" w:hAnsi="Arial" w:cs="Arial" w:eastAsia="Arial"/>
          <w:sz w:val="28"/>
          <w:szCs w:val="28"/>
          <w:color w:val="2276BC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28"/>
          <w:szCs w:val="28"/>
          <w:color w:val="2276BC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93"/>
          <w:position w:val="-1"/>
        </w:rPr>
        <w:t>year</w:t>
      </w:r>
      <w:r>
        <w:rPr>
          <w:rFonts w:ascii="Arial" w:hAnsi="Arial" w:cs="Arial" w:eastAsia="Arial"/>
          <w:sz w:val="28"/>
          <w:szCs w:val="28"/>
          <w:color w:val="2276BC"/>
          <w:spacing w:val="5"/>
          <w:w w:val="93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ended</w:t>
      </w:r>
      <w:r>
        <w:rPr>
          <w:rFonts w:ascii="Arial" w:hAnsi="Arial" w:cs="Arial" w:eastAsia="Arial"/>
          <w:sz w:val="28"/>
          <w:szCs w:val="28"/>
          <w:color w:val="2276BC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30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June</w:t>
      </w:r>
      <w:r>
        <w:rPr>
          <w:rFonts w:ascii="Arial" w:hAnsi="Arial" w:cs="Arial" w:eastAsia="Arial"/>
          <w:sz w:val="28"/>
          <w:szCs w:val="28"/>
          <w:color w:val="2276BC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2013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0001" w:type="dxa"/>
      </w:tblPr>
      <w:tblGrid/>
      <w:tr>
        <w:trPr>
          <w:trHeight w:val="671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1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6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Equivalents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2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1,028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1,149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Investments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69,391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67,223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Inventories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575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4897" w:type="dxa"/>
            <w:tcBorders>
              <w:top w:val="nil" w:sz="6" w:space="0" w:color="auto"/>
              <w:bottom w:val="single" w:sz="2.00027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single" w:sz="2.00027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single" w:sz="2.00027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1,128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single" w:sz="2.00027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2" w:hRule="exact"/>
        </w:trPr>
        <w:tc>
          <w:tcPr>
            <w:tcW w:w="4897" w:type="dxa"/>
            <w:tcBorders>
              <w:top w:val="single" w:sz="2.000275" w:space="0" w:color="2276BC"/>
              <w:bottom w:val="single" w:sz="2.0000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single" w:sz="2.000275" w:space="0" w:color="2276BC"/>
              <w:bottom w:val="single" w:sz="2.000023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275" w:space="0" w:color="2276BC"/>
              <w:bottom w:val="single" w:sz="2.0000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75,336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single" w:sz="2.000275" w:space="0" w:color="2276BC"/>
              <w:bottom w:val="single" w:sz="2.0000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71,536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single" w:sz="2.0000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Non-Cur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single" w:sz="2.0000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289" w:type="dxa"/>
            <w:tcBorders>
              <w:top w:val="single" w:sz="2.0000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41" w:type="dxa"/>
            <w:tcBorders>
              <w:top w:val="single" w:sz="2.0000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2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475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678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Investments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1,734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2,722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opert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5"/>
              </w:rPr>
              <w:t>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,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Plant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Equipment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104,119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27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105,511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Intangible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1,994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1,606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4897" w:type="dxa"/>
            <w:tcBorders>
              <w:top w:val="nil" w:sz="6" w:space="0" w:color="auto"/>
              <w:bottom w:val="single" w:sz="2.00015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Investment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operties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single" w:sz="2.00015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single" w:sz="2.00015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965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single" w:sz="2.00015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single" w:sz="2.000156" w:space="0" w:color="2276BC"/>
              <w:bottom w:val="single" w:sz="2.0001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Non-Cur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single" w:sz="2.000156" w:space="0" w:color="2276BC"/>
              <w:bottom w:val="single" w:sz="2.000142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156" w:space="0" w:color="2276BC"/>
              <w:bottom w:val="single" w:sz="2.0001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109,287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single" w:sz="2.000156" w:space="0" w:color="2276BC"/>
              <w:bottom w:val="single" w:sz="2.0001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7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111,517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2" w:hRule="exact"/>
        </w:trPr>
        <w:tc>
          <w:tcPr>
            <w:tcW w:w="4897" w:type="dxa"/>
            <w:tcBorders>
              <w:top w:val="single" w:sz="2.000142" w:space="0" w:color="2276BC"/>
              <w:bottom w:val="single" w:sz="2.00018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single" w:sz="2.000142" w:space="0" w:color="2276BC"/>
              <w:bottom w:val="single" w:sz="2.000183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142" w:space="0" w:color="2276BC"/>
              <w:bottom w:val="single" w:sz="2.00018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184,623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single" w:sz="2.000142" w:space="0" w:color="2276BC"/>
              <w:bottom w:val="single" w:sz="2.00018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7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183,053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single" w:sz="2.00018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single" w:sz="2.00018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289" w:type="dxa"/>
            <w:tcBorders>
              <w:top w:val="single" w:sz="2.00018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41" w:type="dxa"/>
            <w:tcBorders>
              <w:top w:val="single" w:sz="2.00018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Payables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2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3,879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4,466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ovisions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11,443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11,371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4897" w:type="dxa"/>
            <w:tcBorders>
              <w:top w:val="nil" w:sz="6" w:space="0" w:color="auto"/>
              <w:bottom w:val="single" w:sz="2.00020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single" w:sz="2.00020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single" w:sz="2.00020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single" w:sz="2.00020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2" w:hRule="exact"/>
        </w:trPr>
        <w:tc>
          <w:tcPr>
            <w:tcW w:w="4897" w:type="dxa"/>
            <w:tcBorders>
              <w:top w:val="single" w:sz="2.000201" w:space="0" w:color="2276BC"/>
              <w:bottom w:val="single" w:sz="2.00003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single" w:sz="2.000201" w:space="0" w:color="2276BC"/>
              <w:bottom w:val="single" w:sz="2.000037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201" w:space="0" w:color="2276BC"/>
              <w:bottom w:val="single" w:sz="2.00003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16,494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single" w:sz="2.000201" w:space="0" w:color="2276BC"/>
              <w:bottom w:val="single" w:sz="2.00003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17,105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single" w:sz="2.00003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Non-Cur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single" w:sz="2.00003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289" w:type="dxa"/>
            <w:tcBorders>
              <w:top w:val="single" w:sz="2.00003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41" w:type="dxa"/>
            <w:tcBorders>
              <w:top w:val="single" w:sz="2.00003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7" w:hRule="exact"/>
        </w:trPr>
        <w:tc>
          <w:tcPr>
            <w:tcW w:w="4897" w:type="dxa"/>
            <w:tcBorders>
              <w:top w:val="nil" w:sz="6" w:space="0" w:color="auto"/>
              <w:bottom w:val="single" w:sz="2.00002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ovisions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single" w:sz="2.00002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2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single" w:sz="2.00002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2,708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single" w:sz="2.00002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2,424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single" w:sz="2.000029" w:space="0" w:color="2276BC"/>
              <w:bottom w:val="single" w:sz="2.0001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Non-Cur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single" w:sz="2.000029" w:space="0" w:color="2276BC"/>
              <w:bottom w:val="single" w:sz="2.000134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029" w:space="0" w:color="2276BC"/>
              <w:bottom w:val="single" w:sz="2.0001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2,708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single" w:sz="2.000029" w:space="0" w:color="2276BC"/>
              <w:bottom w:val="single" w:sz="2.0001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2,424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single" w:sz="2.000134" w:space="0" w:color="2276BC"/>
              <w:bottom w:val="single" w:sz="2.0000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single" w:sz="2.000134" w:space="0" w:color="2276BC"/>
              <w:bottom w:val="single" w:sz="2.000055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134" w:space="0" w:color="2276BC"/>
              <w:bottom w:val="single" w:sz="2.0000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19,202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single" w:sz="2.000134" w:space="0" w:color="2276BC"/>
              <w:bottom w:val="single" w:sz="2.0000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19,529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2" w:hRule="exact"/>
        </w:trPr>
        <w:tc>
          <w:tcPr>
            <w:tcW w:w="4897" w:type="dxa"/>
            <w:tcBorders>
              <w:top w:val="single" w:sz="2.000055" w:space="0" w:color="2276BC"/>
              <w:bottom w:val="single" w:sz="2.00010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single" w:sz="2.000055" w:space="0" w:color="2276BC"/>
              <w:bottom w:val="single" w:sz="2.000108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055" w:space="0" w:color="2276BC"/>
              <w:bottom w:val="single" w:sz="2.00010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165,421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single" w:sz="2.000055" w:space="0" w:color="2276BC"/>
              <w:bottom w:val="single" w:sz="2.00010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7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163,524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single" w:sz="2.00010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Equity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single" w:sz="2.00010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289" w:type="dxa"/>
            <w:tcBorders>
              <w:top w:val="single" w:sz="2.00010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41" w:type="dxa"/>
            <w:tcBorders>
              <w:top w:val="single" w:sz="2.00010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opert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5"/>
              </w:rPr>
              <w:t>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,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Plant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Equipment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8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Revaluation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2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16a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66,107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62,462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2"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vailable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Sale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Revaluation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2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16a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6,497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3,227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General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5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16a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18,809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23,939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Restricted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9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Specific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16a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34,263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30,954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Contributed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0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16b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51,568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51,568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4897" w:type="dxa"/>
            <w:tcBorders>
              <w:top w:val="nil" w:sz="6" w:space="0" w:color="auto"/>
              <w:bottom w:val="single" w:sz="2.00001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8"/>
              </w:rPr>
              <w:t>Accumulated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8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Surpluses/(Deficits)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single" w:sz="2.00001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16c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single" w:sz="2.00001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(11,823)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nil" w:sz="6" w:space="0" w:color="auto"/>
              <w:bottom w:val="single" w:sz="2.00001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(8,626)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897" w:type="dxa"/>
            <w:tcBorders>
              <w:top w:val="single" w:sz="2.000018" w:space="0" w:color="2276BC"/>
              <w:bottom w:val="single" w:sz="2.00003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Equity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single" w:sz="2.000018" w:space="0" w:color="2276BC"/>
              <w:bottom w:val="single" w:sz="2.00003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20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16d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single" w:sz="2.000018" w:space="0" w:color="2276BC"/>
              <w:bottom w:val="single" w:sz="2.00003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165,421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1" w:type="dxa"/>
            <w:tcBorders>
              <w:top w:val="single" w:sz="2.000018" w:space="0" w:color="2276BC"/>
              <w:bottom w:val="single" w:sz="2.00003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7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163,524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4897" w:type="dxa"/>
            <w:tcBorders>
              <w:top w:val="single" w:sz="2.00003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Commitments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single" w:sz="2.00003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2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single" w:sz="2.00003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41" w:type="dxa"/>
            <w:tcBorders>
              <w:top w:val="single" w:sz="2.00003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22" w:hRule="exact"/>
        </w:trPr>
        <w:tc>
          <w:tcPr>
            <w:tcW w:w="4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Contingent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0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Contingent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This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Statement</w:t>
      </w:r>
      <w:r>
        <w:rPr>
          <w:rFonts w:ascii="Arial" w:hAnsi="Arial" w:cs="Arial" w:eastAsia="Arial"/>
          <w:sz w:val="14"/>
          <w:szCs w:val="14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should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ead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conjunction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accompanying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notes.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Mar w:footer="971" w:header="0" w:top="1180" w:bottom="1160" w:left="1600" w:right="320"/>
          <w:footerReference w:type="odd" r:id="rId41"/>
          <w:footerReference w:type="even" r:id="rId42"/>
          <w:pgSz w:w="11920" w:h="16840"/>
        </w:sectPr>
      </w:pPr>
      <w:rPr/>
    </w:p>
    <w:p>
      <w:pPr>
        <w:spacing w:before="57" w:after="0" w:line="240" w:lineRule="auto"/>
        <w:ind w:left="834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Statement</w:t>
      </w:r>
      <w:r>
        <w:rPr>
          <w:rFonts w:ascii="Arial" w:hAnsi="Arial" w:cs="Arial" w:eastAsia="Arial"/>
          <w:sz w:val="34"/>
          <w:szCs w:val="34"/>
          <w:color w:val="231F20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Changes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34"/>
          <w:szCs w:val="34"/>
          <w:color w:val="231F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Equity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13" w:lineRule="exact"/>
        <w:ind w:left="83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56.692902pt;margin-top:35.474335pt;width:85.039pt;height:.1pt;mso-position-horizontal-relative:page;mso-position-vertical-relative:paragraph;z-index:-13387" coordorigin="1134,709" coordsize="1701,2">
            <v:shape style="position:absolute;left:1134;top:709;width:1701;height:2" coordorigin="1134,709" coordsize="1701,0" path="m1134,709l2835,709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For</w:t>
      </w:r>
      <w:r>
        <w:rPr>
          <w:rFonts w:ascii="Arial" w:hAnsi="Arial" w:cs="Arial" w:eastAsia="Arial"/>
          <w:sz w:val="28"/>
          <w:szCs w:val="28"/>
          <w:color w:val="2276BC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28"/>
          <w:szCs w:val="28"/>
          <w:color w:val="2276BC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93"/>
          <w:position w:val="-1"/>
        </w:rPr>
        <w:t>year</w:t>
      </w:r>
      <w:r>
        <w:rPr>
          <w:rFonts w:ascii="Arial" w:hAnsi="Arial" w:cs="Arial" w:eastAsia="Arial"/>
          <w:sz w:val="28"/>
          <w:szCs w:val="28"/>
          <w:color w:val="2276BC"/>
          <w:spacing w:val="5"/>
          <w:w w:val="93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ended</w:t>
      </w:r>
      <w:r>
        <w:rPr>
          <w:rFonts w:ascii="Arial" w:hAnsi="Arial" w:cs="Arial" w:eastAsia="Arial"/>
          <w:sz w:val="28"/>
          <w:szCs w:val="28"/>
          <w:color w:val="2276BC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30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June</w:t>
      </w:r>
      <w:r>
        <w:rPr>
          <w:rFonts w:ascii="Arial" w:hAnsi="Arial" w:cs="Arial" w:eastAsia="Arial"/>
          <w:sz w:val="28"/>
          <w:szCs w:val="28"/>
          <w:color w:val="2276BC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2013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57727" w:type="dxa"/>
      </w:tblPr>
      <w:tblGrid/>
      <w:tr>
        <w:trPr>
          <w:trHeight w:val="1309" w:hRule="exact"/>
        </w:trPr>
        <w:tc>
          <w:tcPr>
            <w:tcW w:w="1701" w:type="dxa"/>
            <w:vMerge w:val="restart"/>
            <w:tcBorders>
              <w:top w:val="single" w:sz="40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581" w:type="dxa"/>
            <w:tcBorders>
              <w:top w:val="nil" w:sz="6" w:space="0" w:color="auto"/>
              <w:bottom w:val="single" w:sz="2.001127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31" w:type="dxa"/>
            <w:tcBorders>
              <w:top w:val="nil" w:sz="6" w:space="0" w:color="auto"/>
              <w:bottom w:val="single" w:sz="2.00112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180" w:lineRule="exact"/>
              <w:ind w:left="74" w:right="71" w:firstLine="19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w w:val="98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98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opert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2"/>
                <w:w w:val="102"/>
              </w:rPr>
              <w:t>y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Plant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4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Equipment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9"/>
              </w:rPr>
              <w:t>Revaluation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9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27" w:type="dxa"/>
            <w:tcBorders>
              <w:top w:val="nil" w:sz="6" w:space="0" w:color="auto"/>
              <w:bottom w:val="single" w:sz="2.00112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180" w:lineRule="exact"/>
              <w:ind w:left="262" w:right="78" w:firstLine="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9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9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9"/>
              </w:rPr>
              <w:t>Asset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9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97"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9"/>
              </w:rPr>
              <w:t>vailable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9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7"/>
              </w:rPr>
              <w:t>Sale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78" w:lineRule="exact"/>
              <w:ind w:right="7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9"/>
              </w:rPr>
              <w:t>Revaluation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right="7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93" w:type="dxa"/>
            <w:tcBorders>
              <w:top w:val="nil" w:sz="6" w:space="0" w:color="auto"/>
              <w:bottom w:val="single" w:sz="2.00112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180" w:lineRule="exact"/>
              <w:ind w:left="70" w:right="77" w:firstLine="4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7"/>
              </w:rPr>
              <w:t>General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22" w:type="dxa"/>
            <w:tcBorders>
              <w:top w:val="nil" w:sz="6" w:space="0" w:color="auto"/>
              <w:bottom w:val="single" w:sz="2.00112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180" w:lineRule="exact"/>
              <w:ind w:left="203" w:right="73" w:firstLine="-13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Restricted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Specific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6" w:type="dxa"/>
            <w:tcBorders>
              <w:top w:val="nil" w:sz="6" w:space="0" w:color="auto"/>
              <w:bottom w:val="single" w:sz="2.00112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180" w:lineRule="exact"/>
              <w:ind w:left="319" w:right="39" w:firstLine="-22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Contributions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owners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8" w:type="dxa"/>
            <w:tcBorders>
              <w:top w:val="nil" w:sz="6" w:space="0" w:color="auto"/>
              <w:bottom w:val="single" w:sz="2.00112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180" w:lineRule="exact"/>
              <w:ind w:left="237" w:right="69" w:firstLine="-17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Accumulated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Surpluses/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7"/>
              </w:rPr>
              <w:t>(Deficits)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2" w:type="dxa"/>
            <w:tcBorders>
              <w:top w:val="nil" w:sz="6" w:space="0" w:color="auto"/>
              <w:bottom w:val="single" w:sz="2.00112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3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8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1701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581" w:type="dxa"/>
            <w:tcBorders>
              <w:top w:val="single" w:sz="2.00112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9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31" w:type="dxa"/>
            <w:tcBorders>
              <w:top w:val="single" w:sz="2.00112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3"/>
              </w:rPr>
              <w:t>$'000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27" w:type="dxa"/>
            <w:tcBorders>
              <w:top w:val="single" w:sz="2.00112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3"/>
              </w:rPr>
              <w:t>$'000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93" w:type="dxa"/>
            <w:tcBorders>
              <w:top w:val="single" w:sz="2.00112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9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3"/>
              </w:rPr>
              <w:t>$'000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22" w:type="dxa"/>
            <w:tcBorders>
              <w:top w:val="single" w:sz="2.00112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3"/>
              </w:rPr>
              <w:t>$'000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6" w:type="dxa"/>
            <w:tcBorders>
              <w:top w:val="single" w:sz="2.00112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5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8" w:type="dxa"/>
            <w:tcBorders>
              <w:top w:val="single" w:sz="2.00112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2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3"/>
              </w:rPr>
              <w:t>$'000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2" w:type="dxa"/>
            <w:tcBorders>
              <w:top w:val="single" w:sz="2.00112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3"/>
              </w:rPr>
              <w:t>$'000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2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Balance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4"/>
                <w:b/>
                <w:bCs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July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2011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2" w:after="0" w:line="240" w:lineRule="auto"/>
              <w:ind w:left="45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62,462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2" w:after="0" w:line="240" w:lineRule="auto"/>
              <w:ind w:left="5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4,618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9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2" w:after="0" w:line="240" w:lineRule="auto"/>
              <w:ind w:left="2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22,372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2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2" w:after="0" w:line="240" w:lineRule="auto"/>
              <w:ind w:left="3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30,267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2" w:after="0" w:line="240" w:lineRule="auto"/>
              <w:ind w:left="5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51,568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2" w:after="0" w:line="240" w:lineRule="auto"/>
              <w:ind w:left="5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(6,374)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2" w:after="0" w:line="240" w:lineRule="auto"/>
              <w:ind w:left="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164,913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85" w:right="8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esult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year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estated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2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9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85" w:right="9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comp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ehensive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year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16a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(1,391)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9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2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9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(1,391)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84" w:hRule="exact"/>
        </w:trPr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85" w:right="31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3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ransfer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6"/>
              </w:rPr>
              <w:t>(f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8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om)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General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16a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29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1,567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2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2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1,567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84" w:hRule="exact"/>
        </w:trPr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85" w:right="282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3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ransfer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Restricted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Specific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16a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2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687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687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51" w:hRule="exact"/>
        </w:trPr>
        <w:tc>
          <w:tcPr>
            <w:tcW w:w="1701" w:type="dxa"/>
            <w:tcBorders>
              <w:top w:val="nil" w:sz="6" w:space="0" w:color="auto"/>
              <w:bottom w:val="single" w:sz="2.00071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85" w:right="9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3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ransfer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8"/>
              </w:rPr>
              <w:t>Accumulated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8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nil" w:sz="6" w:space="0" w:color="auto"/>
              <w:bottom w:val="single" w:sz="2.00071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</w:rPr>
              <w:t>16a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7"/>
              </w:rPr>
              <w:t>c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31" w:type="dxa"/>
            <w:tcBorders>
              <w:top w:val="nil" w:sz="6" w:space="0" w:color="auto"/>
              <w:bottom w:val="single" w:sz="2.00071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27" w:type="dxa"/>
            <w:tcBorders>
              <w:top w:val="nil" w:sz="6" w:space="0" w:color="auto"/>
              <w:bottom w:val="single" w:sz="2.00071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3" w:type="dxa"/>
            <w:tcBorders>
              <w:top w:val="nil" w:sz="6" w:space="0" w:color="auto"/>
              <w:bottom w:val="single" w:sz="2.00071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22" w:type="dxa"/>
            <w:tcBorders>
              <w:top w:val="nil" w:sz="6" w:space="0" w:color="auto"/>
              <w:bottom w:val="single" w:sz="2.00071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6" w:type="dxa"/>
            <w:tcBorders>
              <w:top w:val="nil" w:sz="6" w:space="0" w:color="auto"/>
              <w:bottom w:val="single" w:sz="2.00071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8" w:type="dxa"/>
            <w:tcBorders>
              <w:top w:val="nil" w:sz="6" w:space="0" w:color="auto"/>
              <w:bottom w:val="single" w:sz="2.00071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5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(2,254)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2" w:type="dxa"/>
            <w:tcBorders>
              <w:top w:val="nil" w:sz="6" w:space="0" w:color="auto"/>
              <w:bottom w:val="single" w:sz="2.00071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9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(2,254)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1701" w:type="dxa"/>
            <w:tcBorders>
              <w:top w:val="single" w:sz="2.000711" w:space="0" w:color="2276BC"/>
              <w:bottom w:val="single" w:sz="2.00013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Balance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4"/>
                <w:b/>
                <w:bCs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June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single" w:sz="2.000711" w:space="0" w:color="2276BC"/>
              <w:bottom w:val="single" w:sz="2.000139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31" w:type="dxa"/>
            <w:tcBorders>
              <w:top w:val="single" w:sz="2.000711" w:space="0" w:color="2276BC"/>
              <w:bottom w:val="single" w:sz="2.00013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62,462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27" w:type="dxa"/>
            <w:tcBorders>
              <w:top w:val="single" w:sz="2.000711" w:space="0" w:color="2276BC"/>
              <w:bottom w:val="single" w:sz="2.00013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3,227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93" w:type="dxa"/>
            <w:tcBorders>
              <w:top w:val="single" w:sz="2.000711" w:space="0" w:color="2276BC"/>
              <w:bottom w:val="single" w:sz="2.00013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23,939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22" w:type="dxa"/>
            <w:tcBorders>
              <w:top w:val="single" w:sz="2.000711" w:space="0" w:color="2276BC"/>
              <w:bottom w:val="single" w:sz="2.00013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30,954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6" w:type="dxa"/>
            <w:tcBorders>
              <w:top w:val="single" w:sz="2.000711" w:space="0" w:color="2276BC"/>
              <w:bottom w:val="single" w:sz="2.00013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51,568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8" w:type="dxa"/>
            <w:tcBorders>
              <w:top w:val="single" w:sz="2.000711" w:space="0" w:color="2276BC"/>
              <w:bottom w:val="single" w:sz="2.00013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(8,626)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2" w:type="dxa"/>
            <w:tcBorders>
              <w:top w:val="single" w:sz="2.000711" w:space="0" w:color="2276BC"/>
              <w:bottom w:val="single" w:sz="2.00013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163,524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8" w:hRule="exact"/>
        </w:trPr>
        <w:tc>
          <w:tcPr>
            <w:tcW w:w="1701" w:type="dxa"/>
            <w:tcBorders>
              <w:top w:val="single" w:sz="2.00013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esult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year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single" w:sz="2.00013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31" w:type="dxa"/>
            <w:tcBorders>
              <w:top w:val="single" w:sz="2.00013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27" w:type="dxa"/>
            <w:tcBorders>
              <w:top w:val="single" w:sz="2.00013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3" w:type="dxa"/>
            <w:tcBorders>
              <w:top w:val="single" w:sz="2.00013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22" w:type="dxa"/>
            <w:tcBorders>
              <w:top w:val="single" w:sz="2.00013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6" w:type="dxa"/>
            <w:tcBorders>
              <w:top w:val="single" w:sz="2.00013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8" w:type="dxa"/>
            <w:tcBorders>
              <w:top w:val="single" w:sz="2.00013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5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(5,018)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2" w:type="dxa"/>
            <w:tcBorders>
              <w:top w:val="single" w:sz="2.00013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9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(5,018)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85" w:right="9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comp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ehensive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year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16a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3,270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9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2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2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3,270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84" w:hRule="exact"/>
        </w:trPr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85" w:right="65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Revaluation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ement/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(Dec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ements)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3,645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2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2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3,645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84" w:hRule="exact"/>
        </w:trPr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85" w:right="31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3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ransfer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6"/>
              </w:rPr>
              <w:t>(f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8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om)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General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16a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21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(5,130)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2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9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(5,130)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84" w:hRule="exact"/>
        </w:trPr>
        <w:tc>
          <w:tcPr>
            <w:tcW w:w="17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85" w:right="282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3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ransfer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Restricted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Specific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16a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2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3,309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2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3,309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51" w:hRule="exact"/>
        </w:trPr>
        <w:tc>
          <w:tcPr>
            <w:tcW w:w="1701" w:type="dxa"/>
            <w:tcBorders>
              <w:top w:val="nil" w:sz="6" w:space="0" w:color="auto"/>
              <w:bottom w:val="single" w:sz="2.00064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85" w:right="9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3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ransfer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8"/>
              </w:rPr>
              <w:t>Accumulated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8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Surplus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nil" w:sz="6" w:space="0" w:color="auto"/>
              <w:bottom w:val="single" w:sz="2.00064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</w:rPr>
              <w:t>16a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7"/>
              </w:rPr>
              <w:t>c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31" w:type="dxa"/>
            <w:tcBorders>
              <w:top w:val="nil" w:sz="6" w:space="0" w:color="auto"/>
              <w:bottom w:val="single" w:sz="2.000645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27" w:type="dxa"/>
            <w:tcBorders>
              <w:top w:val="nil" w:sz="6" w:space="0" w:color="auto"/>
              <w:bottom w:val="single" w:sz="2.000645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3" w:type="dxa"/>
            <w:tcBorders>
              <w:top w:val="nil" w:sz="6" w:space="0" w:color="auto"/>
              <w:bottom w:val="single" w:sz="2.000645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22" w:type="dxa"/>
            <w:tcBorders>
              <w:top w:val="nil" w:sz="6" w:space="0" w:color="auto"/>
              <w:bottom w:val="single" w:sz="2.000645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6" w:type="dxa"/>
            <w:tcBorders>
              <w:top w:val="nil" w:sz="6" w:space="0" w:color="auto"/>
              <w:bottom w:val="single" w:sz="2.000645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8" w:type="dxa"/>
            <w:tcBorders>
              <w:top w:val="nil" w:sz="6" w:space="0" w:color="auto"/>
              <w:bottom w:val="single" w:sz="2.00064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2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1,821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2" w:type="dxa"/>
            <w:tcBorders>
              <w:top w:val="nil" w:sz="6" w:space="0" w:color="auto"/>
              <w:bottom w:val="single" w:sz="2.00064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2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1,821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1701" w:type="dxa"/>
            <w:tcBorders>
              <w:top w:val="single" w:sz="2.000645" w:space="0" w:color="2276BC"/>
              <w:bottom w:val="single" w:sz="2.00039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Balance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4"/>
                <w:b/>
                <w:bCs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June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581" w:type="dxa"/>
            <w:tcBorders>
              <w:top w:val="single" w:sz="2.000645" w:space="0" w:color="2276BC"/>
              <w:bottom w:val="single" w:sz="2.000399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31" w:type="dxa"/>
            <w:tcBorders>
              <w:top w:val="single" w:sz="2.000645" w:space="0" w:color="2276BC"/>
              <w:bottom w:val="single" w:sz="2.00039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66,107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27" w:type="dxa"/>
            <w:tcBorders>
              <w:top w:val="single" w:sz="2.000645" w:space="0" w:color="2276BC"/>
              <w:bottom w:val="single" w:sz="2.00039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6,497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93" w:type="dxa"/>
            <w:tcBorders>
              <w:top w:val="single" w:sz="2.000645" w:space="0" w:color="2276BC"/>
              <w:bottom w:val="single" w:sz="2.00039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18,809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22" w:type="dxa"/>
            <w:tcBorders>
              <w:top w:val="single" w:sz="2.000645" w:space="0" w:color="2276BC"/>
              <w:bottom w:val="single" w:sz="2.00039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34,263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6" w:type="dxa"/>
            <w:tcBorders>
              <w:top w:val="single" w:sz="2.000645" w:space="0" w:color="2276BC"/>
              <w:bottom w:val="single" w:sz="2.00039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51,568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8" w:type="dxa"/>
            <w:tcBorders>
              <w:top w:val="single" w:sz="2.000645" w:space="0" w:color="2276BC"/>
              <w:bottom w:val="single" w:sz="2.00039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(11,823)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2" w:type="dxa"/>
            <w:tcBorders>
              <w:top w:val="single" w:sz="2.000645" w:space="0" w:color="2276BC"/>
              <w:bottom w:val="single" w:sz="2.00039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165,421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43" w:after="0" w:line="240" w:lineRule="auto"/>
        <w:ind w:left="8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This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Statement</w:t>
      </w:r>
      <w:r>
        <w:rPr>
          <w:rFonts w:ascii="Arial" w:hAnsi="Arial" w:cs="Arial" w:eastAsia="Arial"/>
          <w:sz w:val="14"/>
          <w:szCs w:val="14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should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ead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conjunction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accompanying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notes.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971" w:top="1180" w:bottom="1320" w:left="300" w:right="1600"/>
          <w:pgSz w:w="11920" w:h="16840"/>
        </w:sectPr>
      </w:pPr>
      <w:rPr/>
    </w:p>
    <w:p>
      <w:pPr>
        <w:spacing w:before="57" w:after="0" w:line="240" w:lineRule="auto"/>
        <w:ind w:left="101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Cash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Flow</w:t>
      </w:r>
      <w:r>
        <w:rPr>
          <w:rFonts w:ascii="Arial" w:hAnsi="Arial" w:cs="Arial" w:eastAsia="Arial"/>
          <w:sz w:val="34"/>
          <w:szCs w:val="34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1"/>
          <w:b/>
          <w:bCs/>
        </w:rPr>
        <w:t>Statement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13" w:lineRule="exact"/>
        <w:ind w:left="10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85.039398pt;margin-top:35.474335pt;width:85.039pt;height:.1pt;mso-position-horizontal-relative:page;mso-position-vertical-relative:paragraph;z-index:-13386" coordorigin="1701,709" coordsize="1701,2">
            <v:shape style="position:absolute;left:1701;top:709;width:1701;height:2" coordorigin="1701,709" coordsize="1701,0" path="m1701,709l3402,709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For</w:t>
      </w:r>
      <w:r>
        <w:rPr>
          <w:rFonts w:ascii="Arial" w:hAnsi="Arial" w:cs="Arial" w:eastAsia="Arial"/>
          <w:sz w:val="28"/>
          <w:szCs w:val="28"/>
          <w:color w:val="2276BC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28"/>
          <w:szCs w:val="28"/>
          <w:color w:val="2276BC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93"/>
          <w:position w:val="-1"/>
        </w:rPr>
        <w:t>year</w:t>
      </w:r>
      <w:r>
        <w:rPr>
          <w:rFonts w:ascii="Arial" w:hAnsi="Arial" w:cs="Arial" w:eastAsia="Arial"/>
          <w:sz w:val="28"/>
          <w:szCs w:val="28"/>
          <w:color w:val="2276BC"/>
          <w:spacing w:val="5"/>
          <w:w w:val="93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ended</w:t>
      </w:r>
      <w:r>
        <w:rPr>
          <w:rFonts w:ascii="Arial" w:hAnsi="Arial" w:cs="Arial" w:eastAsia="Arial"/>
          <w:sz w:val="28"/>
          <w:szCs w:val="28"/>
          <w:color w:val="2276BC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30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June</w:t>
      </w:r>
      <w:r>
        <w:rPr>
          <w:rFonts w:ascii="Arial" w:hAnsi="Arial" w:cs="Arial" w:eastAsia="Arial"/>
          <w:sz w:val="28"/>
          <w:szCs w:val="28"/>
          <w:color w:val="2276BC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276BC"/>
          <w:spacing w:val="0"/>
          <w:w w:val="100"/>
          <w:position w:val="-1"/>
        </w:rPr>
        <w:t>2013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0001" w:type="dxa"/>
      </w:tblPr>
      <w:tblGrid/>
      <w:tr>
        <w:trPr>
          <w:trHeight w:val="671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7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5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5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Flows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Grants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Gove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71,223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71,658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Received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4,699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4,596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Private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Practice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4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Received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1,187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1,264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Donations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Bequests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Received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859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GST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Received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om/(paid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9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to)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1"/>
                <w:w w:val="100"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2,515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2,893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Inte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est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Received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Dividend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Received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273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9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operty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Rental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9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5359" w:type="dxa"/>
            <w:tcBorders>
              <w:top w:val="nil" w:sz="6" w:space="0" w:color="auto"/>
              <w:bottom w:val="single" w:sz="2.00032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Receipts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single" w:sz="2.000328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single" w:sz="2.00032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2,292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single" w:sz="2.00032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2,278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single" w:sz="2.000328" w:space="0" w:color="2276BC"/>
              <w:bottom w:val="single" w:sz="2.00003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Receipts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single" w:sz="2.000328" w:space="0" w:color="2276BC"/>
              <w:bottom w:val="single" w:sz="2.000030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328" w:space="0" w:color="2276BC"/>
              <w:bottom w:val="single" w:sz="2.00003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84,506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single" w:sz="2.000328" w:space="0" w:color="2276BC"/>
              <w:bottom w:val="single" w:sz="2.00003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85,401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359" w:type="dxa"/>
            <w:tcBorders>
              <w:top w:val="single" w:sz="2.00003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Employee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Paid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single" w:sz="2.00003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03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4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(51,889)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single" w:sz="2.00003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9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(47,737)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Salary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Labour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3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(1,486)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(3,398)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5359" w:type="dxa"/>
            <w:tcBorders>
              <w:top w:val="nil" w:sz="6" w:space="0" w:color="auto"/>
              <w:bottom w:val="single" w:sz="2.0002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Payments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Consumables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single" w:sz="2.000242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single" w:sz="2.0002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4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(31,786)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single" w:sz="2.0002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29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(31,576)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single" w:sz="2.000242" w:space="0" w:color="2276BC"/>
              <w:bottom w:val="single" w:sz="2.00008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Payments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single" w:sz="2.000242" w:space="0" w:color="2276BC"/>
              <w:bottom w:val="single" w:sz="2.000083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242" w:space="0" w:color="2276BC"/>
              <w:bottom w:val="single" w:sz="2.00008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3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(85,161)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single" w:sz="2.000242" w:space="0" w:color="2276BC"/>
              <w:bottom w:val="single" w:sz="2.00008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7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(82,711)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single" w:sz="2.000083" w:space="0" w:color="2276BC"/>
              <w:bottom w:val="single" w:sz="2.0002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Generated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Operations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single" w:sz="2.000083" w:space="0" w:color="2276BC"/>
              <w:bottom w:val="single" w:sz="2.000216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083" w:space="0" w:color="2276BC"/>
              <w:bottom w:val="single" w:sz="2.0002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(655)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single" w:sz="2.000083" w:space="0" w:color="2276BC"/>
              <w:bottom w:val="single" w:sz="2.0002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2,690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8" w:hRule="exact"/>
        </w:trPr>
        <w:tc>
          <w:tcPr>
            <w:tcW w:w="5359" w:type="dxa"/>
            <w:tcBorders>
              <w:top w:val="single" w:sz="2.00021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Grants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Gove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single" w:sz="2.00021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21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1,061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single" w:sz="2.00021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5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3,670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1" w:hRule="exact"/>
        </w:trPr>
        <w:tc>
          <w:tcPr>
            <w:tcW w:w="5359" w:type="dxa"/>
            <w:tcBorders>
              <w:top w:val="nil" w:sz="6" w:space="0" w:color="auto"/>
              <w:bottom w:val="single" w:sz="2.00001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Receipts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single" w:sz="2.00001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single" w:sz="2.00001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3,131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single" w:sz="2.00001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3,298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2" w:hRule="exact"/>
        </w:trPr>
        <w:tc>
          <w:tcPr>
            <w:tcW w:w="5359" w:type="dxa"/>
            <w:tcBorders>
              <w:top w:val="single" w:sz="2.000011" w:space="0" w:color="2276BC"/>
              <w:bottom w:val="single" w:sz="2.00020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Inflow/(Outflow)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single" w:sz="2.000011" w:space="0" w:color="2276BC"/>
              <w:bottom w:val="single" w:sz="2.00020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56" w:right="46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single" w:sz="2.000011" w:space="0" w:color="2276BC"/>
              <w:bottom w:val="single" w:sz="2.00020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3,537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single" w:sz="2.000011" w:space="0" w:color="2276BC"/>
              <w:bottom w:val="single" w:sz="2.00020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9,658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single" w:sz="2.00020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Flows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Investing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single" w:sz="2.00020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289" w:type="dxa"/>
            <w:tcBorders>
              <w:top w:val="single" w:sz="2.00020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44" w:type="dxa"/>
            <w:tcBorders>
              <w:top w:val="single" w:sz="2.00020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chase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Investments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25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(3,843)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Payments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Non-Financial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3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(4,038)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(4,969)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oceeds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sale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Non-Financial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9" w:right="46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2c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5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5359" w:type="dxa"/>
            <w:tcBorders>
              <w:top w:val="nil" w:sz="6" w:space="0" w:color="auto"/>
              <w:bottom w:val="single" w:sz="2.0000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oceeds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sale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Investments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single" w:sz="2.000055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single" w:sz="2.0000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2,090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single" w:sz="2.0000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single" w:sz="2.000055" w:space="0" w:color="2276BC"/>
              <w:bottom w:val="single" w:sz="2.00010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Inflow/(Outflow)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Investing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single" w:sz="2.000055" w:space="0" w:color="2276BC"/>
              <w:bottom w:val="single" w:sz="2.000108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055" w:space="0" w:color="2276BC"/>
              <w:bottom w:val="single" w:sz="2.00010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1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(1,943)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single" w:sz="2.000055" w:space="0" w:color="2276BC"/>
              <w:bottom w:val="single" w:sz="2.00010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(8,802)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4" w:hRule="exact"/>
        </w:trPr>
        <w:tc>
          <w:tcPr>
            <w:tcW w:w="5359" w:type="dxa"/>
            <w:tcBorders>
              <w:top w:val="single" w:sz="2.000108" w:space="0" w:color="2276BC"/>
              <w:bottom w:val="single" w:sz="2.00018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Flows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single" w:sz="2.000108" w:space="0" w:color="2276BC"/>
              <w:bottom w:val="single" w:sz="2.000182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108" w:space="0" w:color="2276BC"/>
              <w:bottom w:val="single" w:sz="2.00018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25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single" w:sz="2.000108" w:space="0" w:color="2276BC"/>
              <w:bottom w:val="single" w:sz="2.00018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single" w:sz="2.000182" w:space="0" w:color="2276BC"/>
              <w:bottom w:val="single" w:sz="2.0001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Inflow/(Outflow)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single" w:sz="2.000182" w:space="0" w:color="2276BC"/>
              <w:bottom w:val="single" w:sz="2.000116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182" w:space="0" w:color="2276BC"/>
              <w:bottom w:val="single" w:sz="2.0001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5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single" w:sz="2.000182" w:space="0" w:color="2276BC"/>
              <w:bottom w:val="single" w:sz="2.0001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359" w:type="dxa"/>
            <w:tcBorders>
              <w:top w:val="single" w:sz="2.00011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Inc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ease/(Dec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ease)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8"/>
                <w:b/>
                <w:bCs/>
              </w:rPr>
              <w:t>Equivalents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8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Held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single" w:sz="2.00011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single" w:sz="2.00011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1,594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single" w:sz="2.00011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9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5359" w:type="dxa"/>
            <w:tcBorders>
              <w:top w:val="nil" w:sz="6" w:space="0" w:color="auto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Equivalents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Beginning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ear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nil" w:sz="6" w:space="0" w:color="auto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9" w:type="dxa"/>
            <w:tcBorders>
              <w:top w:val="nil" w:sz="6" w:space="0" w:color="auto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nil" w:sz="6" w:space="0" w:color="auto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9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783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359" w:type="dxa"/>
            <w:tcBorders>
              <w:top w:val="single" w:sz="2.00009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8"/>
                <w:b/>
                <w:bCs/>
              </w:rPr>
              <w:t>Equivalents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8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ear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79" w:type="dxa"/>
            <w:tcBorders>
              <w:top w:val="single" w:sz="2.00009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01" w:right="50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89" w:type="dxa"/>
            <w:tcBorders>
              <w:top w:val="single" w:sz="2.00009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3,233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44" w:type="dxa"/>
            <w:tcBorders>
              <w:top w:val="single" w:sz="2.00009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3" w:after="0" w:line="240" w:lineRule="auto"/>
        <w:ind w:left="10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This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Statement</w:t>
      </w:r>
      <w:r>
        <w:rPr>
          <w:rFonts w:ascii="Arial" w:hAnsi="Arial" w:cs="Arial" w:eastAsia="Arial"/>
          <w:sz w:val="14"/>
          <w:szCs w:val="14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should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ead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conjunction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accompanying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notes.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29"/>
          <w:pgMar w:footer="1131" w:header="0" w:top="1180" w:bottom="1320" w:left="1600" w:right="320"/>
          <w:footerReference w:type="odd" r:id="rId43"/>
          <w:pgSz w:w="11920" w:h="16840"/>
        </w:sectPr>
      </w:pPr>
      <w:rPr/>
    </w:p>
    <w:p>
      <w:pPr>
        <w:spacing w:before="78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22.263126pt;width:453.543pt;height:.1pt;mso-position-horizontal-relative:page;mso-position-vertical-relative:paragraph;z-index:-13385" coordorigin="1134,445" coordsize="9071,2">
            <v:shape style="position:absolute;left:1134;top:445;width:9071;height:2" coordorigin="1134,445" coordsize="9071,0" path="m1134,445l10205,445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Summary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significant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accounting</w:t>
      </w:r>
      <w:r>
        <w:rPr>
          <w:rFonts w:ascii="Arial" w:hAnsi="Arial" w:cs="Arial" w:eastAsia="Arial"/>
          <w:sz w:val="26"/>
          <w:szCs w:val="26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policies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31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19pt;width:453.543pt;height:.1pt;mso-position-horizontal-relative:page;mso-position-vertical-relative:paragraph;z-index:-13384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Revenue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44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74pt;width:453.543pt;height:.1pt;mso-position-horizontal-relative:page;mso-position-vertical-relative:paragraph;z-index:-13383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2a: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3"/>
        </w:rPr>
        <w:t>Analysis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3"/>
        </w:rPr>
        <w:t>Revenue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Sou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45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46pt;width:453.543pt;height:.1pt;mso-position-horizontal-relative:page;mso-position-vertical-relative:paragraph;z-index:-13382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2b: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3"/>
        </w:rPr>
        <w:t>Patient</w:t>
      </w:r>
      <w:r>
        <w:rPr>
          <w:rFonts w:ascii="Arial" w:hAnsi="Arial" w:cs="Arial" w:eastAsia="Arial"/>
          <w:sz w:val="26"/>
          <w:szCs w:val="26"/>
          <w:color w:val="FFFFFF"/>
          <w:spacing w:val="21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3"/>
        </w:rPr>
        <w:t>Fees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Raised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47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40pt;width:453.543pt;height:.1pt;mso-position-horizontal-relative:page;mso-position-vertical-relative:paragraph;z-index:-13381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2c: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Net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3"/>
        </w:rPr>
        <w:t>Gain/(Loss)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Disposal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Non-Financial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Assets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47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32pt;width:453.543pt;height:.1pt;mso-position-horizontal-relative:page;mso-position-vertical-relative:paragraph;z-index:-13380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3: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Expenses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48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67pt;width:453.543pt;height:.1pt;mso-position-horizontal-relative:page;mso-position-vertical-relative:paragraph;z-index:-13379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3a: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3"/>
        </w:rPr>
        <w:t>Analysis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Expenses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Sou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49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3b: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3"/>
        </w:rPr>
        <w:t>Analysis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Expenses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Inte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9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nally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Managed</w:t>
      </w:r>
      <w:r>
        <w:rPr>
          <w:rFonts w:ascii="Arial" w:hAnsi="Arial" w:cs="Arial" w:eastAsia="Arial"/>
          <w:sz w:val="26"/>
          <w:szCs w:val="26"/>
          <w:color w:val="FFFFFF"/>
          <w:spacing w:val="37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80" w:lineRule="exact"/>
        <w:ind w:left="116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Restricted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Specific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Purpose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Funds</w:t>
      </w:r>
      <w:r>
        <w:rPr>
          <w:rFonts w:ascii="Arial" w:hAnsi="Arial" w:cs="Arial" w:eastAsia="Arial"/>
          <w:sz w:val="26"/>
          <w:szCs w:val="26"/>
          <w:color w:val="FFFFFF"/>
          <w:spacing w:val="-4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Services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80" w:lineRule="exact"/>
        <w:ind w:left="116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7.41453pt;width:453.543pt;height:.1pt;mso-position-horizontal-relative:page;mso-position-vertical-relative:paragraph;z-index:-13378" coordorigin="1134,348" coordsize="9071,2">
            <v:shape style="position:absolute;left:1134;top:348;width:9071;height:2" coordorigin="1134,348" coordsize="9071,0" path="m1134,348l10205,348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Supported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by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Hospital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7"/>
        </w:rPr>
        <w:t>Community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9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Initiatives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51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32pt;width:453.543pt;height:.1pt;mso-position-horizontal-relative:page;mso-position-vertical-relative:paragraph;z-index:-13377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4: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Dep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eciation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Amortisation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51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25pt;width:453.543pt;height:.1pt;mso-position-horizontal-relative:page;mso-position-vertical-relative:paragraph;z-index:-13376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Cash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Cash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Equivalents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51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19pt;width:453.543pt;height:.1pt;mso-position-horizontal-relative:page;mso-position-vertical-relative:paragraph;z-index:-13375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6: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Receivables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52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052pt;width:453.543pt;height:.1pt;mso-position-horizontal-relative:page;mso-position-vertical-relative:paragraph;z-index:-13374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7: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Investments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Other</w:t>
      </w:r>
      <w:r>
        <w:rPr>
          <w:rFonts w:ascii="Arial" w:hAnsi="Arial" w:cs="Arial" w:eastAsia="Arial"/>
          <w:sz w:val="26"/>
          <w:szCs w:val="26"/>
          <w:color w:val="FFFFFF"/>
          <w:spacing w:val="-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3"/>
        </w:rPr>
        <w:t>Financial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Assets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53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46pt;width:453.543pt;height:.1pt;mso-position-horizontal-relative:page;mso-position-vertical-relative:paragraph;z-index:-13373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8: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Inventories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53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40pt;width:453.543pt;height:.1pt;mso-position-horizontal-relative:page;mso-position-vertical-relative:paragraph;z-index:-13372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9: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Other</w:t>
      </w:r>
      <w:r>
        <w:rPr>
          <w:rFonts w:ascii="Arial" w:hAnsi="Arial" w:cs="Arial" w:eastAsia="Arial"/>
          <w:sz w:val="26"/>
          <w:szCs w:val="26"/>
          <w:color w:val="FFFFFF"/>
          <w:spacing w:val="-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Assets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53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42pt;width:453.543pt;height:.1pt;mso-position-horizontal-relative:page;mso-position-vertical-relative:paragraph;z-index:-13371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10: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5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opert</w:t>
      </w:r>
      <w:r>
        <w:rPr>
          <w:rFonts w:ascii="Arial" w:hAnsi="Arial" w:cs="Arial" w:eastAsia="Arial"/>
          <w:sz w:val="26"/>
          <w:szCs w:val="26"/>
          <w:color w:val="FFFFFF"/>
          <w:spacing w:val="-23"/>
          <w:w w:val="95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,</w:t>
      </w:r>
      <w:r>
        <w:rPr>
          <w:rFonts w:ascii="Arial" w:hAnsi="Arial" w:cs="Arial" w:eastAsia="Arial"/>
          <w:sz w:val="26"/>
          <w:szCs w:val="26"/>
          <w:color w:val="FFFFFF"/>
          <w:spacing w:val="23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Plant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Equipment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54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34pt;width:453.543pt;height:.1pt;mso-position-horizontal-relative:page;mso-position-vertical-relative:paragraph;z-index:-13370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11: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Intangible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Assets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56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59pt;width:453.543pt;height:.1pt;mso-position-horizontal-relative:page;mso-position-vertical-relative:paragraph;z-index:-13369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12: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Investment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operties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56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61pt;width:453.543pt;height:.1pt;mso-position-horizontal-relative:page;mso-position-vertical-relative:paragraph;z-index:-13368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13: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Payables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57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55pt;width:453.543pt;height:.1pt;mso-position-horizontal-relative:page;mso-position-vertical-relative:paragraph;z-index:-13367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14: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ovisions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58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058pt;width:453.543pt;height:.1pt;mso-position-horizontal-relative:page;mso-position-vertical-relative:paragraph;z-index:-13366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15: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Other</w:t>
      </w:r>
      <w:r>
        <w:rPr>
          <w:rFonts w:ascii="Arial" w:hAnsi="Arial" w:cs="Arial" w:eastAsia="Arial"/>
          <w:sz w:val="26"/>
          <w:szCs w:val="26"/>
          <w:color w:val="FFFFFF"/>
          <w:spacing w:val="-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Liabilities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59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52pt;width:453.543pt;height:.1pt;mso-position-horizontal-relative:page;mso-position-vertical-relative:paragraph;z-index:-13365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16: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Equity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59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17: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Reconciliation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Net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Result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22"/>
          <w:w w:val="92"/>
        </w:rPr>
        <w:t>Y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2"/>
        </w:rPr>
        <w:t>ear</w:t>
      </w:r>
      <w:r>
        <w:rPr>
          <w:rFonts w:ascii="Arial" w:hAnsi="Arial" w:cs="Arial" w:eastAsia="Arial"/>
          <w:sz w:val="26"/>
          <w:szCs w:val="26"/>
          <w:color w:val="FFFFFF"/>
          <w:spacing w:val="6"/>
          <w:w w:val="92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to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80" w:lineRule="exact"/>
        <w:ind w:left="1159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7.414515pt;width:453.543pt;height:.1pt;mso-position-horizontal-relative:page;mso-position-vertical-relative:paragraph;z-index:-13364" coordorigin="1134,348" coordsize="9071,2">
            <v:shape style="position:absolute;left:1134;top:348;width:9071;height:2" coordorigin="1134,348" coordsize="9071,0" path="m1134,348l10205,348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Net</w:t>
      </w:r>
      <w:r>
        <w:rPr>
          <w:rFonts w:ascii="Arial" w:hAnsi="Arial" w:cs="Arial" w:eastAsia="Arial"/>
          <w:sz w:val="26"/>
          <w:szCs w:val="26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Cash</w:t>
      </w:r>
      <w:r>
        <w:rPr>
          <w:rFonts w:ascii="Arial" w:hAnsi="Arial" w:cs="Arial" w:eastAsia="Arial"/>
          <w:sz w:val="26"/>
          <w:szCs w:val="26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Inflow/(Outflow)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om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Operating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Activities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60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48pt;width:453.543pt;height:.1pt;mso-position-horizontal-relative:page;mso-position-vertical-relative:paragraph;z-index:-13363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18: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3"/>
        </w:rPr>
        <w:t>Financial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Instruments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61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42pt;width:453.543pt;height:.1pt;mso-position-horizontal-relative:page;mso-position-vertical-relative:paragraph;z-index:-13362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19: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Commitments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68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5pt;width:453.543pt;height:.1pt;mso-position-horizontal-relative:page;mso-position-vertical-relative:paragraph;z-index:-13361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20: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Contingent</w:t>
      </w:r>
      <w:r>
        <w:rPr>
          <w:rFonts w:ascii="Arial" w:hAnsi="Arial" w:cs="Arial" w:eastAsia="Arial"/>
          <w:sz w:val="26"/>
          <w:szCs w:val="26"/>
          <w:color w:val="FFFFFF"/>
          <w:spacing w:val="15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Assets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7"/>
        </w:rPr>
        <w:t>Contingent</w:t>
      </w:r>
      <w:r>
        <w:rPr>
          <w:rFonts w:ascii="Arial" w:hAnsi="Arial" w:cs="Arial" w:eastAsia="Arial"/>
          <w:sz w:val="26"/>
          <w:szCs w:val="26"/>
          <w:color w:val="FFFFFF"/>
          <w:spacing w:val="2"/>
          <w:w w:val="9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Liabilities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68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52pt;width:453.543pt;height:.1pt;mso-position-horizontal-relative:page;mso-position-vertical-relative:paragraph;z-index:-13360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21: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6"/>
        </w:rPr>
        <w:t>Operating</w:t>
      </w:r>
      <w:r>
        <w:rPr>
          <w:rFonts w:ascii="Arial" w:hAnsi="Arial" w:cs="Arial" w:eastAsia="Arial"/>
          <w:sz w:val="26"/>
          <w:szCs w:val="26"/>
          <w:color w:val="FFFFFF"/>
          <w:spacing w:val="3"/>
          <w:w w:val="96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Segments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68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46pt;width:453.543pt;height:.1pt;mso-position-horizontal-relative:page;mso-position-vertical-relative:paragraph;z-index:-13359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22a:</w:t>
      </w:r>
      <w:r>
        <w:rPr>
          <w:rFonts w:ascii="Arial" w:hAnsi="Arial" w:cs="Arial" w:eastAsia="Arial"/>
          <w:sz w:val="26"/>
          <w:szCs w:val="2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Responsible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Persons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Disclosu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69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48pt;width:453.543pt;height:.1pt;mso-position-horizontal-relative:page;mso-position-vertical-relative:paragraph;z-index:-13358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22b: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Executive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94"/>
        </w:rPr>
        <w:t>f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ficer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Disclosu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70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15pt;width:453.543pt;height:.1pt;mso-position-horizontal-relative:page;mso-position-vertical-relative:paragraph;z-index:-13357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23: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Remuneration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6"/>
          <w:szCs w:val="2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Auditors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70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" w:right="-20"/>
        <w:jc w:val="left"/>
        <w:tabs>
          <w:tab w:pos="886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56.692902pt;margin-top:18.363045pt;width:453.543pt;height:.1pt;mso-position-horizontal-relative:page;mso-position-vertical-relative:paragraph;z-index:-13356" coordorigin="1134,367" coordsize="9071,2">
            <v:shape style="position:absolute;left:1134;top:367;width:9071;height:2" coordorigin="1134,367" coordsize="9071,0" path="m1134,367l10205,367e" filled="f" stroked="t" strokeweight="1pt" strokecolor="#FFFFF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Note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24: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4"/>
        </w:rPr>
        <w:t>Events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occuring</w:t>
      </w:r>
      <w:r>
        <w:rPr>
          <w:rFonts w:ascii="Arial" w:hAnsi="Arial" w:cs="Arial" w:eastAsia="Arial"/>
          <w:sz w:val="26"/>
          <w:szCs w:val="26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after</w:t>
      </w:r>
      <w:r>
        <w:rPr>
          <w:rFonts w:ascii="Arial" w:hAnsi="Arial" w:cs="Arial" w:eastAsia="Arial"/>
          <w:sz w:val="26"/>
          <w:szCs w:val="26"/>
          <w:color w:val="FFFFFF"/>
          <w:spacing w:val="-2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Balance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95"/>
        </w:rPr>
        <w:t>Sheet</w:t>
      </w:r>
      <w:r>
        <w:rPr>
          <w:rFonts w:ascii="Arial" w:hAnsi="Arial" w:cs="Arial" w:eastAsia="Arial"/>
          <w:sz w:val="26"/>
          <w:szCs w:val="2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Date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70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112" w:top="980" w:bottom="280" w:left="1020" w:right="1620"/>
          <w:footerReference w:type="even" r:id="rId44"/>
          <w:pgSz w:w="11920" w:h="16840"/>
        </w:sectPr>
      </w:pPr>
      <w:rPr/>
    </w:p>
    <w:p>
      <w:pPr>
        <w:spacing w:before="69" w:after="0" w:line="336" w:lineRule="exact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1: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  <w:position w:val="-1"/>
        </w:rPr>
        <w:t>Summary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6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  <w:position w:val="-1"/>
        </w:rPr>
        <w:t>significant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accounting</w:t>
      </w:r>
      <w:r>
        <w:rPr>
          <w:rFonts w:ascii="Arial" w:hAnsi="Arial" w:cs="Arial" w:eastAsia="Arial"/>
          <w:sz w:val="30"/>
          <w:szCs w:val="30"/>
          <w:color w:val="2276BC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policies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NumType w:start="31"/>
          <w:pgMar w:footer="1131" w:header="0" w:top="980" w:bottom="1320" w:left="1600" w:right="320"/>
          <w:footerReference w:type="odd" r:id="rId45"/>
          <w:footerReference w:type="even" r:id="rId46"/>
          <w:pgSz w:w="11920" w:h="16840"/>
        </w:sectPr>
      </w:pPr>
      <w:rPr/>
    </w:p>
    <w:p>
      <w:pPr>
        <w:spacing w:before="38" w:after="0" w:line="255" w:lineRule="auto"/>
        <w:ind w:left="101" w:right="5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audited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general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(“The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Hospital”)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ending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eport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users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information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Services’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stewa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dship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esou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entrusted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(a)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Statement</w:t>
      </w:r>
      <w:r>
        <w:rPr>
          <w:rFonts w:ascii="Arial" w:hAnsi="Arial" w:cs="Arial" w:eastAsia="Arial"/>
          <w:sz w:val="18"/>
          <w:szCs w:val="18"/>
          <w:color w:val="2276BC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Compliance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2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general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1994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applicable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Australian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Standa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ds</w:t>
      </w:r>
      <w:r>
        <w:rPr>
          <w:rFonts w:ascii="Arial" w:hAnsi="Arial" w:cs="Arial" w:eastAsia="Arial"/>
          <w:sz w:val="18"/>
          <w:szCs w:val="18"/>
          <w:color w:val="231F20"/>
          <w:spacing w:val="3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(AASs)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issued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-4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Australian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Standa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(AASB).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manner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consistent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AASB101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i/>
        </w:rPr>
        <w:t>Presentation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3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comply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Reporting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ections</w:t>
      </w:r>
      <w:r>
        <w:rPr>
          <w:rFonts w:ascii="Arial" w:hAnsi="Arial" w:cs="Arial" w:eastAsia="Arial"/>
          <w:sz w:val="18"/>
          <w:szCs w:val="18"/>
          <w:color w:val="231F20"/>
          <w:spacing w:val="4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(FRDs)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issued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Department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easury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Finance,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Standing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ections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(SDs)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authorised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Minister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36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not-for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entity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efo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applies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additional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AUS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paragraphs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applicable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“not-fo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ofit”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AASs.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authorised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issue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August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(b)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Basis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Accounting</w:t>
      </w:r>
      <w:r>
        <w:rPr>
          <w:rFonts w:ascii="Arial" w:hAnsi="Arial" w:cs="Arial" w:eastAsia="Arial"/>
          <w:sz w:val="18"/>
          <w:szCs w:val="18"/>
          <w:color w:val="2276BC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eparation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w w:val="102"/>
          <w:b/>
          <w:bCs/>
        </w:rPr>
        <w:t>Measu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2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1"/>
          <w:b/>
          <w:bCs/>
        </w:rPr>
        <w:t>ement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-4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policies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selected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applied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manner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esulting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information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satisfies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concepts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elevance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eliabilit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eby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ensuring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substance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underlying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transactions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events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eported.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-2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policies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below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applied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eparing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43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comparative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information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2012.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2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going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basis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statements.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2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Australian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dollars,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functional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esentation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ency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3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statements,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except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information,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accrual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accounting.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accrual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basis,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items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liabilities,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satisfy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definitions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ecognition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criteria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items,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elate,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ega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dless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eceived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paid.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55" w:lineRule="auto"/>
        <w:ind w:right="762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historical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convention,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except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subsequent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55" w:lineRule="auto"/>
        <w:ind w:left="227" w:right="97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acquisition,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evalued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evaluation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subsequent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accumulated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eciation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subsequent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losses.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Revaluations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227" w:right="82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eassessed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ficient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egularity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materially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fer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22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4" w:lineRule="auto"/>
        <w:ind w:left="227" w:right="1264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operties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ecognition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227" w:right="854" w:firstLine="-22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vailable-fo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-sale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investments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movements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eflected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equity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until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ecognised;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4" w:lineRule="auto"/>
        <w:ind w:left="227" w:right="1064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land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generally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eciated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eplacement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53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Historical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consideration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given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exchange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77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application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AASs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make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judgments,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estimates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assumptions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values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eadily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appa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ces.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estimates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associated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assumptions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ofessional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judgements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derived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historical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experience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various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factors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believed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easonable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cumstances.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Actual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esults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fer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estimates.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84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estimates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underlying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assumptions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eviewed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ongoing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basis.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Revisions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estimates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estimate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evision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fects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evision,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evision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fects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periods.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Judgements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assumptions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application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AASs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significant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fects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78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estimates,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material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adjustments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subsequent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elate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to: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227" w:right="1027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land,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buildings,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infrastructu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equipment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efer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1(i));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superannuation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expense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efer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1(f));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54" w:lineRule="auto"/>
        <w:ind w:left="227" w:right="818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actuarial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assumptions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ovisions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likely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tenu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existing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leave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claims,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salary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movements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discount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efer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1(j)).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4516" w:space="240"/>
            <w:col w:w="5244"/>
          </w:cols>
        </w:sectPr>
      </w:pPr>
      <w:rPr/>
    </w:p>
    <w:p>
      <w:pPr>
        <w:spacing w:before="87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(c)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Reporting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Entity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56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include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olled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principal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288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Gisbo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3002.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14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description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natu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operations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principal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included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eport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operations,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statements.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Objectives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funding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8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objective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quality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life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ictorians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caring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senses.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Roya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Hospita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edominantly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funde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accrua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base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gran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fundin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ovision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outputs.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6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(d)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Scope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esentation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1"/>
          <w:b/>
          <w:bCs/>
        </w:rPr>
        <w:t>Statements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Fund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Accounting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7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operates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basis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maintains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funds: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Operating,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Specific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Capital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Funds.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Capital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Specific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Funds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include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unspent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donations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eceipts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fund-raising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conducted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solely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Supported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b/>
          <w:bCs/>
        </w:rPr>
        <w:t>Ag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  <w:b/>
          <w:bCs/>
        </w:rPr>
        <w:t>eement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Supported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Initiatives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vices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Supported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Health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vices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Agreement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(HSA)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substantially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funded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-4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Department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funded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Commonwealth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patients,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vices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Supported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i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Initiatives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1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(H&amp;CI)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funded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own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initiatives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and/or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Commonwealth.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Operating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b/>
          <w:bCs/>
        </w:rPr>
        <w:t>Statement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ehensiv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Operatin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Statemen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include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subtota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entitle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‘Ne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Resul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Befo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Capita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Specific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Items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enhanc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understandin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performanc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subtota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eport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esul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excludin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item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suc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capita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grants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eceive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ovide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charge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eciation,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expenditu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usin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capita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purpos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incom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item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unusua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natu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suc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specific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incom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expenses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exclusio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item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mad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enhanc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matchin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incom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expense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facilitat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comparabilit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consistenc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esult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betwee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Publi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‘Ne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Resul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Befo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Capita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Specific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Items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managemen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Departmen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Healt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ictoria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nmen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ongoin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performanc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Healt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Services.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Capita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specifi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items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exclude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sub-total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comprise: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7" w:after="0" w:line="254" w:lineRule="auto"/>
        <w:ind w:left="227" w:right="101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Capital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4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grants,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donations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bequests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eceived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acquiring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works,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equipment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intangible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donations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equipment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efer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(e)).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ecognition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evenue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intention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ovider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evenue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evenue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4" w:lineRule="auto"/>
        <w:ind w:left="227" w:right="374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Specific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income/expense,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items,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material: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17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−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2276BC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evaluation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ements/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45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7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−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2276BC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Diminution/impairment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investments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7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−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2276BC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Restructuring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operations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(disagg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egation/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45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agg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egation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Services)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7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−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2276BC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Litigation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settlements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7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−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2276BC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found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7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−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2276BC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Reversals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ovisions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454" w:right="330" w:firstLine="-28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−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2276BC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oluntary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policies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(which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standa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45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authoritative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onouncement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Australian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45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Standa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4" w:lineRule="auto"/>
        <w:ind w:left="227" w:right="467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includes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losses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(and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eversal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evious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losses),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3"/>
        </w:rPr>
        <w:t>(h)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5"/>
        </w:rPr>
        <w:t>(i)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eciation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amortisation,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described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22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</w:rPr>
        <w:t>(f)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eceived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charge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efer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22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1"/>
        </w:rPr>
        <w:t>(e)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6"/>
        </w:rPr>
        <w:t>(f))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4" w:lineRule="auto"/>
        <w:ind w:left="227" w:right="51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Expenditu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usin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capita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purpos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incom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expenditu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eithe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fall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belo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capitalisatio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eshol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doesn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ecognitio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criteri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efo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doe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esul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ecognitio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balanc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sheet,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fundin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expenditu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capital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purpos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income.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Sheet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37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categorised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either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(non-cur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expected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ecove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ed/settled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3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period),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disclosed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elevant.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Equity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9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equity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econciliations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non-owner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owner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equity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opening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beginning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closing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period.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shows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separately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esult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131" w:top="1080" w:bottom="1320" w:left="300" w:right="1600"/>
          <w:pgSz w:w="11920" w:h="16840"/>
          <w:cols w:num="2" w:equalWidth="0">
            <w:col w:w="5232" w:space="257"/>
            <w:col w:w="4531"/>
          </w:cols>
        </w:sectPr>
      </w:pPr>
      <w:rPr/>
    </w:p>
    <w:p>
      <w:pPr>
        <w:spacing w:before="87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Flow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b/>
          <w:bCs/>
        </w:rPr>
        <w:t>Statement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flows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ding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whether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arise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operating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activities,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investing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activities,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activities.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classification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consistent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AASB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107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Flows.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flow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esentation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purposes,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equivalents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includes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bank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drafts,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included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owings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sheet.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Rounding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2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show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exp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nea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$1,00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unles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otherwis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stated.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Minor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epancies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tables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totals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sum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components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ounding.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Comparative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Information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9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necessar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evious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figu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eclassified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facilitate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comparisons.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(e)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Income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transactions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AASB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118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36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Revenue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extent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obable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flow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eliably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Unea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ned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eported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eceived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advance.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-4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disclosed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evenue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applicable,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etu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allowances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duties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taxes.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conditions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attached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grant,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ecognition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grant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evenue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defer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until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conditions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satisfied.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Grants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ransfers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b/>
          <w:bCs/>
        </w:rPr>
        <w:t>Income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(other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owners)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3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AASB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1004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Contributions,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grants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transfers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(other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owners)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gains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underlying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espective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whether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conditions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imposed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contributions.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7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defer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advance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obligation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epay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obligation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eliably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ect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Department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b/>
          <w:bCs/>
        </w:rPr>
        <w:t>Health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4" w:lineRule="auto"/>
        <w:ind w:left="328" w:right="142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Insurance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evenue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Department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Health.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328" w:right="163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Leave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(LSL)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Revenue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upon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finalisation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movements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LSL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arrangements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opolitan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Aged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Division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cular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05/2013.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7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Patient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Fees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3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Patient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evenue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invoices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raised.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Private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Practice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Fees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03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Private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practice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evenue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invoices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raised.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Revenue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Comme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cial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Activities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23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Revenue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comme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cial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private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pharmacy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sales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invoices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raised.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Donations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Bequests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99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Donations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bequests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evenue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eceived.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donations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special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opriated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surplus,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specific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estricted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surplus.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Dividend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Revenue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82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Dividend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evenue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right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eceive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payment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established.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Revenue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01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evenue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oportionate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basis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takes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fective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yield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Investments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00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gain/loss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ealised.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00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eceived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charge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nominal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consideration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7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Resou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eceive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charg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nominal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consideratio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ecognise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fai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valu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transfe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obtain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cont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espectiv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whethe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estriction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condition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impose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unles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eceive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another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Healt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Servic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agenc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consequenc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estructurin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administrativ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arrangements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latte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case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suc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transfe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ecognise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Contribution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only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ecognise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fai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valu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eliabl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determined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woul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hav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chase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eceive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donation.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(f)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Expense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Recognition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31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Expenses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eported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elate.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Goods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Sold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7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goods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sold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item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occurs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transferring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item/s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inventories.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131" w:top="1080" w:bottom="1320" w:left="1600" w:right="320"/>
          <w:pgSz w:w="11920" w:h="16840"/>
          <w:cols w:num="2" w:equalWidth="0">
            <w:col w:w="4516" w:space="240"/>
            <w:col w:w="5244"/>
          </w:cols>
        </w:sectPr>
      </w:pPr>
      <w:rPr/>
    </w:p>
    <w:p>
      <w:pPr>
        <w:spacing w:before="87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Expenses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expenses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include: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ages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salaries;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leave;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Sick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leave;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leave;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54" w:lineRule="auto"/>
        <w:ind w:left="1061" w:right="432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Superannuation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eported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ently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depending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upon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whether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employees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members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defined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defined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Defined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Contribution</w:t>
      </w:r>
      <w:r>
        <w:rPr>
          <w:rFonts w:ascii="Arial" w:hAnsi="Arial" w:cs="Arial" w:eastAsia="Arial"/>
          <w:sz w:val="18"/>
          <w:szCs w:val="18"/>
          <w:color w:val="2276BC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Superannuation</w:t>
      </w:r>
      <w:r>
        <w:rPr>
          <w:rFonts w:ascii="Arial" w:hAnsi="Arial" w:cs="Arial" w:eastAsia="Arial"/>
          <w:sz w:val="18"/>
          <w:szCs w:val="18"/>
          <w:color w:val="2276BC"/>
          <w:spacing w:val="-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Plans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-3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elation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defined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(i.e.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accumulation)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superannuation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plans,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associated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simply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employer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paid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payable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employees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members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period.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defined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superannuation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expensed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Defined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Benefit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Superannuation</w:t>
      </w:r>
      <w:r>
        <w:rPr>
          <w:rFonts w:ascii="Arial" w:hAnsi="Arial" w:cs="Arial" w:eastAsia="Arial"/>
          <w:sz w:val="18"/>
          <w:szCs w:val="18"/>
          <w:color w:val="2276BC"/>
          <w:spacing w:val="-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Plans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charged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Operating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defined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superannuation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superannuation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834" w:right="25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Superannuation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rules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upon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actuarial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advice.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76" w:lineRule="exact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-3"/>
        </w:rPr>
        <w:t>Employees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3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position w:val="-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-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position w:val="-3"/>
        </w:rPr>
        <w:t>entitled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3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-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3"/>
        </w:rPr>
        <w:t>eceive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7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w w:val="101"/>
          <w:b/>
          <w:bCs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eciation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2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infrastructu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buildings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plan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equipment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non-financia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physica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hav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finite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usefu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live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eciate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(i.e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exclude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investmen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operties)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eciatio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begins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availabl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whic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locatio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conditio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necessar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capable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operatin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manne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intende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management.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5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Intangible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oduced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finite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lives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eciated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transactions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systematic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basis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useful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life.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eciation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generally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calculated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straight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line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basis,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allocates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estimated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esidual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estimated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useful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life.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Estimates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emaining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useful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lives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eciation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method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eviewed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least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annuall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adjustments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opriate.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eciation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charge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funded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Department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Health.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7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excess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$1,000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capitalised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eciation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eciable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allocate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estimated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useful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lives.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4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table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indicates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expected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useful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lives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eciation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charges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94" w:right="-20"/>
        <w:jc w:val="left"/>
        <w:tabs>
          <w:tab w:pos="38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289.464478pt;margin-top:11.755919pt;width:212.598308pt;height:.1pt;mso-position-horizontal-relative:page;mso-position-vertical-relative:paragraph;z-index:-13350" coordorigin="5789,235" coordsize="4252,2">
            <v:shape style="position:absolute;left:5789;top:235;width:4252;height:2" coordorigin="5789,235" coordsize="4252,0" path="m5789,235l10041,235e" filled="f" stroked="t" strokeweight=".25001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5" w:right="-20"/>
        <w:jc w:val="left"/>
        <w:tabs>
          <w:tab w:pos="1720" w:val="left"/>
          <w:tab w:pos="31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Buildings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Up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131" w:top="1080" w:bottom="1320" w:left="300" w:right="1600"/>
          <w:pgSz w:w="11920" w:h="16840"/>
          <w:cols w:num="2" w:equalWidth="0">
            <w:col w:w="5158" w:space="331"/>
            <w:col w:w="4531"/>
          </w:cols>
        </w:sectPr>
      </w:pPr>
      <w:rPr/>
    </w:p>
    <w:p>
      <w:pPr>
        <w:spacing w:before="44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superannuation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contributes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defined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defined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plans.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defined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benefit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plan(s)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final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average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salar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1" w:lineRule="exact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position w:val="-1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name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-1"/>
        </w:rPr>
        <w:t>details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major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employee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65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Plant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Equipment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Medical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Equipment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60" w:lineRule="auto"/>
        <w:ind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Computers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Communication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5" w:lineRule="exact"/>
        <w:ind w:right="-20"/>
        <w:jc w:val="left"/>
        <w:tabs>
          <w:tab w:pos="1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5–20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5–20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3–10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3–10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3–10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3–10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  <w:cols w:num="3" w:equalWidth="0">
            <w:col w:w="5125" w:space="449"/>
            <w:col w:w="1088" w:space="818"/>
            <w:col w:w="2540"/>
          </w:cols>
        </w:sectPr>
      </w:pPr>
      <w:rPr/>
    </w:p>
    <w:p>
      <w:pPr>
        <w:spacing w:before="15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superannuation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follows: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97"/>
        </w:rPr>
        <w:t>Contributions</w:t>
      </w:r>
      <w:r>
        <w:rPr>
          <w:rFonts w:ascii="Arial" w:hAnsi="Arial" w:cs="Arial" w:eastAsia="Arial"/>
          <w:sz w:val="16"/>
          <w:szCs w:val="16"/>
          <w:color w:val="2276BC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Paid</w:t>
      </w:r>
      <w:r>
        <w:rPr>
          <w:rFonts w:ascii="Arial" w:hAnsi="Arial" w:cs="Arial" w:eastAsia="Arial"/>
          <w:sz w:val="16"/>
          <w:szCs w:val="16"/>
          <w:color w:val="2276BC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7"/>
        </w:rPr>
        <w:t>or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2.55592pt;width:215.433202pt;height:.1pt;mso-position-horizontal-relative:page;mso-position-vertical-relative:paragraph;z-index:-13353" coordorigin="1134,251" coordsize="4309,2">
            <v:shape style="position:absolute;left:1134;top:251;width:4309;height:2" coordorigin="1134,251" coordsize="4309,0" path="m1134,251l5443,251e" filled="f" stroked="t" strokeweight=".25001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4"/>
        </w:rPr>
        <w:t>Payable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276B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276B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3"/>
        </w:rPr>
        <w:t>year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4" w:after="0" w:line="240" w:lineRule="auto"/>
        <w:ind w:left="85" w:right="-20"/>
        <w:jc w:val="left"/>
        <w:tabs>
          <w:tab w:pos="1980" w:val="left"/>
          <w:tab w:pos="3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Fu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nitu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Fitting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3–15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3–15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5" w:right="-20"/>
        <w:jc w:val="left"/>
        <w:tabs>
          <w:tab w:pos="1840" w:val="left"/>
          <w:tab w:pos="32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Motor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ehicles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5" w:lineRule="auto"/>
        <w:ind w:right="29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Please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note: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estimated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useful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lives,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esidual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eciation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method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eviewed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  <w:cols w:num="2" w:equalWidth="0">
            <w:col w:w="5058" w:space="431"/>
            <w:col w:w="4531"/>
          </w:cols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87" w:right="1222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3001pt;margin-top:11.756121pt;width:215.433pt;height:14.216pt;mso-position-horizontal-relative:page;mso-position-vertical-relative:paragraph;z-index:-13355" coordorigin="1134,235" coordsize="4309,284">
            <v:shape style="position:absolute;left:1134;top:235;width:4309;height:284" coordorigin="1134,235" coordsize="4309,284" path="m5443,235l1134,235,1134,519,5443,519,5443,235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5"/>
        </w:rPr>
        <w:t>Fund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Defined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benefit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plans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2" w:after="0" w:line="240" w:lineRule="auto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2" w:after="0" w:line="240" w:lineRule="auto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55" w:lineRule="auto"/>
        <w:ind w:right="3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adjustments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opriate.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0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part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-1"/>
        </w:rPr>
        <w:t>buildings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-1"/>
        </w:rPr>
        <w:t>valuation,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-1"/>
        </w:rPr>
        <w:t>building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-1"/>
        </w:rPr>
        <w:t>values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  <w:cols w:num="4" w:equalWidth="0">
            <w:col w:w="2543" w:space="980"/>
            <w:col w:w="401" w:space="733"/>
            <w:col w:w="401" w:space="431"/>
            <w:col w:w="4531"/>
          </w:cols>
        </w:sectPr>
      </w:pPr>
      <w:rPr/>
    </w:p>
    <w:p>
      <w:pPr>
        <w:spacing w:before="0" w:after="0" w:line="165" w:lineRule="exact"/>
        <w:ind w:left="919" w:right="-64"/>
        <w:jc w:val="left"/>
        <w:tabs>
          <w:tab w:pos="3640" w:val="left"/>
          <w:tab w:pos="47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3001pt;margin-top:10.801881pt;width:215.433pt;height:14.216pt;mso-position-horizontal-relative:page;mso-position-vertical-relative:paragraph;z-index:-13354" coordorigin="1134,216" coordsize="4309,284">
            <v:shape style="position:absolute;left:1134;top:216;width:4309;height:284" coordorigin="1134,216" coordsize="4309,284" path="m5443,216l1134,216,1134,500,5443,500,5443,216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Super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Pty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Ltd</w:t>
      </w:r>
      <w:r>
        <w:rPr>
          <w:rFonts w:ascii="Arial" w:hAnsi="Arial" w:cs="Arial" w:eastAsia="Arial"/>
          <w:sz w:val="16"/>
          <w:szCs w:val="16"/>
          <w:color w:val="231F20"/>
          <w:spacing w:val="-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173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178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Defined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contribution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plans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64"/>
        <w:jc w:val="left"/>
        <w:tabs>
          <w:tab w:pos="3520" w:val="left"/>
          <w:tab w:pos="46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Super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Pty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Ltd</w:t>
      </w:r>
      <w:r>
        <w:rPr>
          <w:rFonts w:ascii="Arial" w:hAnsi="Arial" w:cs="Arial" w:eastAsia="Arial"/>
          <w:sz w:val="16"/>
          <w:szCs w:val="16"/>
          <w:color w:val="231F20"/>
          <w:spacing w:val="-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2,932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2,742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64"/>
        <w:jc w:val="left"/>
        <w:tabs>
          <w:tab w:pos="3640" w:val="left"/>
          <w:tab w:pos="47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Hesta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845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780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64"/>
        <w:jc w:val="left"/>
        <w:tabs>
          <w:tab w:pos="3640" w:val="left"/>
          <w:tab w:pos="47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03pt;width:215.433202pt;height:.1pt;mso-position-horizontal-relative:page;mso-position-vertical-relative:paragraph;z-index:-13352" coordorigin="1134,235" coordsize="4309,2">
            <v:shape style="position:absolute;left:1134;top:235;width:4309;height:2" coordorigin="1134,235" coordsize="4309,0" path="m1134,235l5443,235e" filled="f" stroked="t" strokeweight=".25000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277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64"/>
        <w:jc w:val="left"/>
        <w:tabs>
          <w:tab w:pos="3520" w:val="left"/>
          <w:tab w:pos="46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12pt;width:215.433202pt;height:.1pt;mso-position-horizontal-relative:page;mso-position-vertical-relative:paragraph;z-index:-13351" coordorigin="1134,235" coordsize="4309,2">
            <v:shape style="position:absolute;left:1134;top:235;width:4309;height:2" coordorigin="1134,235" coordsize="4309,0" path="m1134,235l5443,235e" filled="f" stroked="t" strokeweight=".25000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4,172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3,977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55" w:lineRule="auto"/>
        <w:ind w:right="278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separated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components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component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assessed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useful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life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above.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59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Intangible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oduced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finite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lives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eciated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transactions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systematic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basis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useful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life.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Amortisation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9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Amortisatio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allocate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intangibl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non-p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oduced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finit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usefu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live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systemati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(typically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straight-line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basi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usefu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life.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Amortisatio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begin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availabl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use,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locatio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condition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necessar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capabl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operatin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manne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intende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consumptio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intangibl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non-p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oduce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finit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usefu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live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classifie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amortisation.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  <w:cols w:num="2" w:equalWidth="0">
            <w:col w:w="5058" w:space="431"/>
            <w:col w:w="4531"/>
          </w:cols>
        </w:sectPr>
      </w:pPr>
      <w:rPr/>
    </w:p>
    <w:p>
      <w:pPr>
        <w:spacing w:before="87" w:after="0" w:line="255" w:lineRule="auto"/>
        <w:ind w:left="101" w:right="-1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amortisation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amortisation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method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intangible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finite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useful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life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eviewed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least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period.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addition,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assessment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determine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whether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indicators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intangible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ed.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tested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whether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exceeds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ecoverable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Intangibl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indefinit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usefu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live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amortised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teste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impairmen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annuall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wheneve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indicatio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impai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usefu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live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intangibl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bein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amortise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eviewe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perio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determine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whethe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event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ci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cumstance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continu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suppor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indefinit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usefu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lif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assessmen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addition,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Hospita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test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intangibl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indefinit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useful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live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impairmen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comparin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ecoverabl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carryin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amount: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Annually;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54" w:lineRule="auto"/>
        <w:ind w:left="328" w:right="317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whenever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indication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intangible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excess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ecoverable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29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Intangible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finite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useful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lives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amortised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(2012: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3-5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years).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operating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expenses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operating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expenses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generally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day-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to-day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running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normal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operations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include: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Supplies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consumables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3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Supplies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ed.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inventories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distribution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distributed.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Bad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doubtful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debts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Refer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5"/>
        </w:rPr>
        <w:t>(j)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60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esou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ovided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charge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nominal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consideration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11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Contribution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esou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ovide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charg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nomina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consideratio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ecognise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thei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fai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transfe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obtain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cont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ove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them,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espectiv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whethe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estriction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condition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-4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impose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ove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unles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eceived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anothe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agenc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consequenc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estructuring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administrativ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arrangements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latte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case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suc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transfe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wil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ecognise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carryin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value.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eliably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determined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chased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donated.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7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(g)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comp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ehensive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income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96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change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volume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esult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transactions.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gain/(loss)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15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gain/(loss)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includes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ealised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un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ealised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gains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losses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follows: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77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Revaluation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  <w:b/>
          <w:bCs/>
        </w:rPr>
        <w:t>gains/(losses)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93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Refer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1(i)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Revaluations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Disposal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7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gain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disposal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disposal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determined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93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deducting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oceeds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gain/(loss)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instruments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gain/(loss)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includes: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227" w:right="1238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ealised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un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ealised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gains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losses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evaluations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227" w:right="827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eversal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amortised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efer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9"/>
        </w:rPr>
        <w:t>(i));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227" w:right="1168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disposals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ecognition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liabilities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Revaluations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value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Refer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(h)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4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instruments.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14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  <w:b/>
          <w:bCs/>
        </w:rPr>
        <w:t>gains/(losses)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income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gains/(losses)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include: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227" w:right="797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evaluation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leave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22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rates;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4" w:lineRule="auto"/>
        <w:ind w:left="227" w:right="801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transfer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eserves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accumulated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surplus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esult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disposal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eclassification.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(h)</w:t>
      </w:r>
      <w:r>
        <w:rPr>
          <w:rFonts w:ascii="Arial" w:hAnsi="Arial" w:cs="Arial" w:eastAsia="Arial"/>
          <w:sz w:val="18"/>
          <w:szCs w:val="18"/>
          <w:color w:val="2276BC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Instruments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80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aris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one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entit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liabilit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equit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instrumen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anothe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entit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natu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certai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aris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unde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statut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rathe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contract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liabilitie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definitio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13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esentation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example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statutory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eceivable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arisin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taxes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penaltie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1"/>
        </w:rPr>
        <w:t>do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definitio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aris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unde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contract.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footer="751" w:header="0" w:top="1080" w:bottom="940" w:left="1600" w:right="320"/>
          <w:footerReference w:type="odd" r:id="rId47"/>
          <w:footerReference w:type="even" r:id="rId48"/>
          <w:pgSz w:w="11920" w:h="16840"/>
          <w:cols w:num="2" w:equalWidth="0">
            <w:col w:w="4507" w:space="250"/>
            <w:col w:w="5243"/>
          </w:cols>
        </w:sectPr>
      </w:pPr>
      <w:rPr/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8" w:after="0" w:line="255" w:lineRule="auto"/>
        <w:ind w:left="4756" w:right="97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elevant,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disclosu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purposes,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distinction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meet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definition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AASB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132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4756" w:right="-20"/>
        <w:jc w:val="left"/>
        <w:tabs>
          <w:tab w:pos="8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35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87" w:after="0" w:line="255" w:lineRule="auto"/>
        <w:ind w:left="834" w:right="49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efers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unless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otherwise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7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Categories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non-derivative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assets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liabilities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fair</w:t>
      </w:r>
      <w:r>
        <w:rPr>
          <w:rFonts w:ascii="Arial" w:hAnsi="Arial" w:cs="Arial" w:eastAsia="Arial"/>
          <w:sz w:val="18"/>
          <w:szCs w:val="18"/>
          <w:color w:val="2276BC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value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2"/>
          <w:i/>
        </w:rPr>
        <w:t>through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2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profit</w:t>
      </w:r>
      <w:r>
        <w:rPr>
          <w:rFonts w:ascii="Arial" w:hAnsi="Arial" w:cs="Arial" w:eastAsia="Arial"/>
          <w:sz w:val="18"/>
          <w:szCs w:val="18"/>
          <w:color w:val="2276BC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or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loss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834" w:right="-4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categorised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trade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trading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designated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upon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initial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ecognition.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designated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basis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834" w:right="20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entity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performance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evaluated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documented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strategies.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13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initially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attributable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transaction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Subsequentl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esult.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Loans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eceivables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Loans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eceivables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fixed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determinable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payments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quoted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market.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initially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plus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ectly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attributable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transaction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costs.</w:t>
      </w:r>
      <w:r>
        <w:rPr>
          <w:rFonts w:ascii="Arial" w:hAnsi="Arial" w:cs="Arial" w:eastAsia="Arial"/>
          <w:sz w:val="18"/>
          <w:szCs w:val="18"/>
          <w:color w:val="231F20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Subsequent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initial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ement,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loans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eceivables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amortised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fective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method,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impairment.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9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Loans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eceivables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category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includes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deposits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efer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4"/>
        </w:rPr>
        <w:t>1(i)),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term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deposits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maturity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eater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months,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trade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eceivables,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loans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eceivables,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eceivables.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Held-to-maturity</w:t>
      </w:r>
      <w:r>
        <w:rPr>
          <w:rFonts w:ascii="Arial" w:hAnsi="Arial" w:cs="Arial" w:eastAsia="Arial"/>
          <w:sz w:val="18"/>
          <w:szCs w:val="18"/>
          <w:color w:val="2276BC"/>
          <w:spacing w:val="3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investments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15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positive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ability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nominated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maturit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maturit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maturity</w:t>
      </w:r>
      <w:r>
        <w:rPr>
          <w:rFonts w:ascii="Arial" w:hAnsi="Arial" w:cs="Arial" w:eastAsia="Arial"/>
          <w:sz w:val="18"/>
          <w:szCs w:val="18"/>
          <w:color w:val="231F20"/>
          <w:spacing w:val="4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initially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plus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ectly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attributable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transaction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costs.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Subsequent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ecognition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maturity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amortised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6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fective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method,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makes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limited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classification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because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eclassification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insignificant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maturity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investments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close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maturit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esult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whole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category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eclassified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available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sale.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evented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classifying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securities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maturity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two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40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maturity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category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certain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term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deposits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securities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entity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intends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hold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maturit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7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Available-fo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-sale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assets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vailable-fo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-sale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designated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available-fo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-sale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category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asset.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initially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value.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Subsequent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initial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ecognition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gains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losses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arising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‘other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until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disposed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determined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cumulative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gain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eviously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equity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included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esult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34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period.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determined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manner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described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18.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liabilities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amortised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3"/>
          <w:i/>
        </w:rPr>
        <w:t>cost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9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initially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originated.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initially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plus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ectly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attributable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transaction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costs.</w:t>
      </w:r>
      <w:r>
        <w:rPr>
          <w:rFonts w:ascii="Arial" w:hAnsi="Arial" w:cs="Arial" w:eastAsia="Arial"/>
          <w:sz w:val="18"/>
          <w:szCs w:val="18"/>
          <w:color w:val="231F20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Subsequent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ecognition,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amortised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ence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edemption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est-bearing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liabilit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fective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method.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amortised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include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payables,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deposits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advances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eceived,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est-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bearing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arrangements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designated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(i)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Equivalents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equivalents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comprise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hand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bank,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deposits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call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highly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liquid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original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maturity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less,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meeting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short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term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commitments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rather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purposes,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eadily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convertible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known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insignificant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Receivables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Receivables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consist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227" w:right="377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eceivables,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mainly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debtors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elation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goods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loans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parties,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accrued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income;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4" w:lineRule="auto"/>
        <w:ind w:left="227" w:right="241" w:firstLine="-22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Statutory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eceivables,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edominantly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owing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input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ecoverable.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Receivables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categorised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loans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eceivables.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Statutory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eceivables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similarly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eceivables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(except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impairment),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because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arise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51" w:top="1080" w:bottom="1320" w:left="300" w:right="1600"/>
          <w:pgSz w:w="11920" w:h="16840"/>
          <w:cols w:num="2" w:equalWidth="0">
            <w:col w:w="5250" w:space="240"/>
            <w:col w:w="4530"/>
          </w:cols>
        </w:sectPr>
      </w:pPr>
      <w:rPr/>
    </w:p>
    <w:p>
      <w:pPr>
        <w:spacing w:before="87" w:after="0" w:line="255" w:lineRule="auto"/>
        <w:ind w:left="101" w:right="15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rade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debtors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carried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nominal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settlement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days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ecognition.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Collectability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eviewed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ongoing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basis,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known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uncollectible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written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f.</w:t>
      </w:r>
      <w:r>
        <w:rPr>
          <w:rFonts w:ascii="Arial" w:hAnsi="Arial" w:cs="Arial" w:eastAsia="Arial"/>
          <w:sz w:val="18"/>
          <w:szCs w:val="18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ovision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doubtful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objective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evidence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collected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written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identified.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3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Investments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trade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chase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whose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terms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delivery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timeframe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established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ned,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initially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transaction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categories: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Loans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eceivables;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vailable-fo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-sale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-3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classifies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ed.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determines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classification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initial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16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assesses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sheet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whether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11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except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eview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impairment.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Inventories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3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Inventories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include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goods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operty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either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sale,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consumption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distribution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nominal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dinary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course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business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operations.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25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Inventories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distribution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adjusted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potential.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inventories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lower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ealisable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4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base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assessin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servic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potential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inventorie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hel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distributio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includ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eplacemen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technica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functional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obsolescence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echnica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obsolescenc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occur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stil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function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som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task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originall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acqui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bu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longe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matche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existing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technologies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Functiona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obsolescenc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occur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11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longe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function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firs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acqui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7" w:after="0" w:line="255" w:lineRule="auto"/>
        <w:ind w:right="858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assigned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land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(undeveloped,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development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developed)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low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volume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inventory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items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specific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identification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basis.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Inventories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nominal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76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considerations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eplacement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acquisition.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9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inventory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basis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weighted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average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04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Sale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78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disposal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elated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eated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ecove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transaction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rather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continuing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use.</w:t>
      </w:r>
      <w:r>
        <w:rPr>
          <w:rFonts w:ascii="Arial" w:hAnsi="Arial" w:cs="Arial" w:eastAsia="Arial"/>
          <w:sz w:val="18"/>
          <w:szCs w:val="18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condition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ega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highly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obable,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(or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disposal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88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oup)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expected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completed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classification,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available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immediate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condition.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84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(including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disposal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oups)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eated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lower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sell,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eciation.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opert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Plant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Equipment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9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initially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subsequently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evalued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accumulated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eciation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impairment.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nominal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acquisition.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8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own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Land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ega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operty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highest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best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consideration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78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legal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constructive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estrictions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imposed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announcements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elation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intended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Theo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etical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opportunities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available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elation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asset(s)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taken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until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virtually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certain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estrictions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longer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8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Land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b/>
          <w:bCs/>
          <w:i/>
        </w:rPr>
        <w:t>Buildings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initially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subsequently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accumulated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eciation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impairment.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82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Plant,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Equipment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  <w:i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ehicles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initially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subsequently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accumulated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eciation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impairment.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eciated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historical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generally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easonable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oxy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because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short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lives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83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Restrictive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Natu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Cultural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Heritage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own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Land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Infrastructu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Assets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13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hold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cultural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heritage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own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land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infrastructu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37"/>
          <w:pgMar w:footer="1131" w:header="0" w:top="1080" w:bottom="1320" w:left="1600" w:right="320"/>
          <w:footerReference w:type="odd" r:id="rId49"/>
          <w:footerReference w:type="even" r:id="rId50"/>
          <w:pgSz w:w="11920" w:h="16840"/>
          <w:cols w:num="2" w:equalWidth="0">
            <w:col w:w="4519" w:space="238"/>
            <w:col w:w="5243"/>
          </w:cols>
        </w:sectPr>
      </w:pPr>
      <w:rPr/>
    </w:p>
    <w:p>
      <w:pPr>
        <w:spacing w:before="87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deemed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worthy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eservation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because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social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rather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natu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means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certain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limitations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estrictions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imposed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and/or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disposal.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Revaluations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-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evalued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103D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evaluation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ocess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normally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occurs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least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five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years,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upon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Classification,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occur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equently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assessments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indicate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material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values.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Independent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valuers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834" w:right="12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conduct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scheduled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evaluations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interim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evaluations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determined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FRDs.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Revaluation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834" w:right="-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ements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arise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ences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-1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Revaluation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ements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ectly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evaluation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surplus,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except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extent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ement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everses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evaluation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same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eviously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esult,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ement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esult.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-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Revaluation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ements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immediately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esult,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except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extent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exists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evaluation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surplus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same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debited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ectly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evaluation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surplus.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Revaluation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eases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evaluation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dec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eases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elating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individual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against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another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fset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classes.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24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Revaluation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surplus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transfer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accumulated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ecognition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18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103D,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assessed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determine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whether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evaluation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efer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additional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details).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Intangible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17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Intangible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identifiable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non-monetary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without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substance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patents,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trademarks,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computer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softwa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development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(whe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applicable).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-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Intangible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initially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Subsequentl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intangible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finite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useful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lives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carried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less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accumulated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amortisation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accumulated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losses.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subsequent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acquisition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capitalised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expected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additional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flow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7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operties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2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operties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operties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entals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eciation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both.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operties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exclude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operties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meet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delivery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objectives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ictoria.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operties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initially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subsequent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acquisition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capitalised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obable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excess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originally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assessed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performance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flow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7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Subsequent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ecognition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operties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evalued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value,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determined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annuall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arise.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operties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neither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eciated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tested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impairment.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2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Rental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evenue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leasing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operties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Operating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eceivable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straight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basis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lease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term.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epayments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28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epayments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payments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advance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eceipt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goods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expenditu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covering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term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extending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beyond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Disposal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2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gain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Operating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passed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buyer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determined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deducting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oceeds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6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Apart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intangible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indefinite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useful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lives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(and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intangible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available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use),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non-financial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assessed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annually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indications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impairment,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except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inventories;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arising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construction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sale;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operties.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8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indication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impairment,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tested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whether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exceeds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possible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ecoverable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amount.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exceeds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ecoverable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ence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written-o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except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extent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write-down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debited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evaluation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surplus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applicable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same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class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131" w:top="1080" w:bottom="1320" w:left="300" w:right="1600"/>
          <w:pgSz w:w="11920" w:h="16840"/>
          <w:cols w:num="2" w:equalWidth="0">
            <w:col w:w="5239" w:space="250"/>
            <w:col w:w="4531"/>
          </w:cols>
        </w:sectPr>
      </w:pPr>
      <w:rPr/>
    </w:p>
    <w:p>
      <w:pPr>
        <w:spacing w:before="87" w:after="0" w:line="255" w:lineRule="auto"/>
        <w:ind w:left="101" w:right="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indication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change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estimate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ecoverable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since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last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shall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eased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ecoverable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eversal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occurs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extent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exceed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determined,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eciation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amortisation,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prior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deeme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even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destructio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economi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benefit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arisin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-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wil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eplace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unles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specifi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decision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contrar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ecoverabl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highe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dep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eciated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eplacemen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fai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valu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les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sell.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Recoverabl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amoun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hel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primaril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generate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inflow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highe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valu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flow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expecte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obtaine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fai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valu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les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sell.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7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assesses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whether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objective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evidence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except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12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eview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impairment.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-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Receivables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assessed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doubtful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egular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basis.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conside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written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allowances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doubtful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eceivables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expensed.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written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mutual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consent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allowance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doubtful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‘other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income’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esult.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14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allowance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ence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estimated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flows,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discounted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fective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1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equity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educed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price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price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months,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eated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der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determine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opriate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portfolio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obtained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best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available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estimated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eputable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institution.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against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valuation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methodologies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issuer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2013.</w:t>
      </w:r>
      <w:r>
        <w:rPr>
          <w:rFonts w:ascii="Arial" w:hAnsi="Arial" w:cs="Arial" w:eastAsia="Arial"/>
          <w:sz w:val="18"/>
          <w:szCs w:val="18"/>
          <w:color w:val="231F20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methodologies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critiqued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conside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consistent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standa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techniques.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7" w:after="0" w:line="255" w:lineRule="auto"/>
        <w:ind w:right="778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assessing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(non-contractual)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instruments,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ofessional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judgement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applied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assessing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materiality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estimates,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averages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computational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methods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AASB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136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Impairment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Gain/(Loss)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Instruments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gain/(loss)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includes: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227" w:right="867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ealised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un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ealised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gains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losses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evaluations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designated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ofit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-trading;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4" w:lineRule="auto"/>
        <w:ind w:left="227" w:right="1067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eversal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amortised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cost;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disposals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0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8"/>
          <w:i/>
        </w:rPr>
        <w:t>Revaluations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98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Instruments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Fair</w:t>
      </w:r>
      <w:r>
        <w:rPr>
          <w:rFonts w:ascii="Arial" w:hAnsi="Arial" w:cs="Arial" w:eastAsia="Arial"/>
          <w:sz w:val="18"/>
          <w:szCs w:val="18"/>
          <w:color w:val="2276BC"/>
          <w:spacing w:val="-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i/>
        </w:rPr>
        <w:t>V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alue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evaluatio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gain/(loss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fai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valu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exclude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dividend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(j)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Liabilities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Payables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Payables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consist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227" w:right="763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payables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consist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edominantly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payable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esenting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goods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prior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227" w:right="80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unpaid,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arise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becomes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obliged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make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payments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chase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goods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services.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normal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terms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payable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usually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days.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4" w:lineRule="auto"/>
        <w:ind w:left="227" w:right="988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payables,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goods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fringe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payables.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8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payables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initially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3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subsequently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carried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amortised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payables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similarly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payables,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included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category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amortised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because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arise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ovisions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77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ovisions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obligation,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sacrifice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obable,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ovision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eliabl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84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ovision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estimate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consideration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settle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obligation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taking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uncertainties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ounding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obligation.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ovision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flows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estimated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settle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obligation,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flows,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discount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eflects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money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specific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ovision.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131" w:top="1080" w:bottom="1320" w:left="1600" w:right="320"/>
          <w:pgSz w:w="11920" w:h="16840"/>
          <w:cols w:num="2" w:equalWidth="0">
            <w:col w:w="4517" w:space="239"/>
            <w:col w:w="5244"/>
          </w:cols>
        </w:sectPr>
      </w:pPr>
      <w:rPr/>
    </w:p>
    <w:p>
      <w:pPr>
        <w:spacing w:before="87" w:after="0" w:line="255" w:lineRule="auto"/>
        <w:ind w:left="834" w:right="15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settle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ovision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expected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eceived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834" w:right="-2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eceivable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virtually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certain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ecovery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eceived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eceivable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eliabl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Benefits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ovision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arises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accruing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employees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wages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salaries,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leave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leave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ende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ages</w:t>
      </w:r>
      <w:r>
        <w:rPr>
          <w:rFonts w:ascii="Arial" w:hAnsi="Arial" w:cs="Arial" w:eastAsia="Arial"/>
          <w:sz w:val="18"/>
          <w:szCs w:val="18"/>
          <w:color w:val="2276BC"/>
          <w:spacing w:val="-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i/>
        </w:rPr>
        <w:t>Salaries,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Annual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i/>
        </w:rPr>
        <w:t>Leave,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Sick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Leave</w:t>
      </w:r>
      <w:r>
        <w:rPr>
          <w:rFonts w:ascii="Arial" w:hAnsi="Arial" w:cs="Arial" w:eastAsia="Arial"/>
          <w:sz w:val="18"/>
          <w:szCs w:val="18"/>
          <w:color w:val="2276BC"/>
          <w:spacing w:val="-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Accrued</w:t>
      </w:r>
      <w:r>
        <w:rPr>
          <w:rFonts w:ascii="Arial" w:hAnsi="Arial" w:cs="Arial" w:eastAsia="Arial"/>
          <w:sz w:val="18"/>
          <w:szCs w:val="18"/>
          <w:color w:val="2276BC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5"/>
          <w:i/>
        </w:rPr>
        <w:t>Days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1"/>
          <w:i/>
        </w:rPr>
        <w:t>Off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wages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salaries,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including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non-monetary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benefits,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annual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leave,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accumulating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sick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leave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accrued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days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expected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settled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834" w:right="2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ovision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nominal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4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expected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settled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-2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ovision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liabilities,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expected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paid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settled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emuneration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expected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apply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settlement.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Long</w:t>
      </w:r>
      <w:r>
        <w:rPr>
          <w:rFonts w:ascii="Arial" w:hAnsi="Arial" w:cs="Arial" w:eastAsia="Arial"/>
          <w:sz w:val="18"/>
          <w:szCs w:val="18"/>
          <w:color w:val="2276BC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Se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vice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Leave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13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leave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(LSL)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ovision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benefits.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-4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Liability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Unconditional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LSL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2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continuou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service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disclose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notes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liabilit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Hospita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doe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expec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settl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liabilit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month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becaus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wil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hav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unconditiona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righ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defe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settlemen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entitlemen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shoul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employe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tak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leav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months.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72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components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LSL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1061" w:right="-41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component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expect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settle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months;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1061" w:right="9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nominal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component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expects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settle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Liability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Conditional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LSL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esenting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continuous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service)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disclosed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liabilit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1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unconditional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right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defer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settlement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entitlement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until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completed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equisite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service.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Conditional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LSL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value.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25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Consideration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given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expected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wage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salary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levels,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experience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departu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service.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Expected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payments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discounted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Commonwealth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guaranteed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securities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Australia.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7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mination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Benefits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9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9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ermination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payable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employment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terminated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befo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normal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eti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ement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accepts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voluntary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edundancy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exchange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benefits.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6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termination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detailed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termination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developed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valid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expectation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raised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employees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fected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terminations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carried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out.</w:t>
      </w:r>
      <w:r>
        <w:rPr>
          <w:rFonts w:ascii="Arial" w:hAnsi="Arial" w:cs="Arial" w:eastAsia="Arial"/>
          <w:sz w:val="18"/>
          <w:szCs w:val="18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termination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editors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unless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timing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payments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uncertain,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ovision.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b/>
          <w:bCs/>
        </w:rPr>
        <w:t>On-Costs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58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benefit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on-costs,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workers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compensation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superannuation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separately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ovisions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employee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benefits.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Superannuation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Liabilities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6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ecognise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unfunded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defined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benefit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liability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superannuation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plans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because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legal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constructive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obligation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benefits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elating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employees;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obligation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superannuation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fall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due.</w:t>
      </w:r>
      <w:r>
        <w:rPr>
          <w:rFonts w:ascii="Arial" w:hAnsi="Arial" w:cs="Arial" w:eastAsia="Arial"/>
          <w:sz w:val="18"/>
          <w:szCs w:val="18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Department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easury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32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administers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discloses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defined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benefit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statements.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(k)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Leases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1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leas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righ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perio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tim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exchang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payment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Lease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classifie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thei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inceptio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eithe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operatin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financ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lease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based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economi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substanc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ag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eemen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eflec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ewa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incidenta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ownership.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2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Lease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opert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plan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equipmen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classifie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financ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lease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wheneve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term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leas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transfer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substantiall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ewa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ownershi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lessee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lease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classifie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operatin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leases.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Operating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Leases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7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Rental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operating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leases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straight-line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basis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term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lease.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(l)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Equity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Contributed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b/>
          <w:bCs/>
        </w:rPr>
        <w:t>Capital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Consistent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Australian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Interp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etation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20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1038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Owners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Wholly-Owned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Entities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FRD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119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Owners,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opriations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additions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designated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contributed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capital.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transfers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natu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contributions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distributions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designated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eated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contributed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capital.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27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opert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Plant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Equipment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Revaluation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Surplus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evaluation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surplus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ements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ements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evaluation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physical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131" w:top="1080" w:bottom="1320" w:left="300" w:right="1600"/>
          <w:pgSz w:w="11920" w:h="16840"/>
          <w:cols w:num="2" w:equalWidth="0">
            <w:col w:w="5232" w:space="257"/>
            <w:col w:w="4531"/>
          </w:cols>
        </w:sectPr>
      </w:pPr>
      <w:rPr/>
    </w:p>
    <w:p>
      <w:pPr>
        <w:spacing w:before="87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vailable-fo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-Sale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Revaluation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Surplus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available-fo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-sal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evaluatio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surplu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arise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evaluatio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available-fo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-sal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evalue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sol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portio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surplu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elate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fectively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ealised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ecognise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Operatin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evalue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impai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portio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surplu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whic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elate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asse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ecognise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ehensive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Operatin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Statement.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Restricted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Specific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Surplus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6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estricted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specific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surplus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established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possession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title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etion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amend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vary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estriction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and/or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condition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underlying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eceived.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(m)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1"/>
          <w:b/>
          <w:bCs/>
        </w:rPr>
        <w:t>Commitments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-1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Commitments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expenditu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operating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commitments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arising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contracts.</w:t>
      </w:r>
      <w:r>
        <w:rPr>
          <w:rFonts w:ascii="Arial" w:hAnsi="Arial" w:cs="Arial" w:eastAsia="Arial"/>
          <w:sz w:val="18"/>
          <w:szCs w:val="18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commitments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disclosed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way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efer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20)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nominal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inclusive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goods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(“GST”)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payable.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addition,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conside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opriate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additional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information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users,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significant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individual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ojects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stated.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expenditu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cease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disclosed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commitments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once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elated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sheet.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-3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(n)</w:t>
      </w:r>
      <w:r>
        <w:rPr>
          <w:rFonts w:ascii="Arial" w:hAnsi="Arial" w:cs="Arial" w:eastAsia="Arial"/>
          <w:sz w:val="18"/>
          <w:szCs w:val="18"/>
          <w:color w:val="2276BC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Contingent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contingent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liabilities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Contingen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contingen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liabilitie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ecognise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balanc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sheet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disclose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way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quantifiable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nomina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value.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Contingen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contingen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liabilitie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esented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inclusiv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GS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eceivabl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payabl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espectivel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(o)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Goods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2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ax</w:t>
      </w:r>
      <w:r>
        <w:rPr>
          <w:rFonts w:ascii="Arial" w:hAnsi="Arial" w:cs="Arial" w:eastAsia="Arial"/>
          <w:sz w:val="18"/>
          <w:szCs w:val="18"/>
          <w:color w:val="2276BC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(“GST”)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7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associated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unless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GST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ecoverable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taxation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authorit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acquisition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expense.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7" w:after="0" w:line="255" w:lineRule="auto"/>
        <w:ind w:right="93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Receivables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payables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inclusive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eceivable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payable.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ecoverable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payable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taxation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78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authority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included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eceivables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payables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sheet.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0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flows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oss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basis.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components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flows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arising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investing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ecoverable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om,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payable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taxation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authorit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operating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7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Commitments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expenditu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contingent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oss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basis.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(p)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Events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after</w:t>
      </w:r>
      <w:r>
        <w:rPr>
          <w:rFonts w:ascii="Arial" w:hAnsi="Arial" w:cs="Arial" w:eastAsia="Arial"/>
          <w:sz w:val="18"/>
          <w:szCs w:val="18"/>
          <w:color w:val="2276BC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Reporting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Period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84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liabilities,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expenses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arise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transactions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past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events.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Adjustments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events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occur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befo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authorised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issue,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events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information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conditions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existed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period.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disclosu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events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authorised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issue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events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conditions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ose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material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impact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esults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subsequent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34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(q)</w:t>
      </w:r>
      <w:r>
        <w:rPr>
          <w:rFonts w:ascii="Arial" w:hAnsi="Arial" w:cs="Arial" w:eastAsia="Arial"/>
          <w:sz w:val="18"/>
          <w:szCs w:val="18"/>
          <w:color w:val="2276BC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5"/>
          <w:b/>
          <w:bCs/>
        </w:rPr>
        <w:t>AASs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95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issued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that</w:t>
      </w:r>
      <w:r>
        <w:rPr>
          <w:rFonts w:ascii="Arial" w:hAnsi="Arial" w:cs="Arial" w:eastAsia="Arial"/>
          <w:sz w:val="18"/>
          <w:szCs w:val="18"/>
          <w:color w:val="2276BC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276BC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not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yet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2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2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fective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Certain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Australian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standa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interp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etations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published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mandatory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9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standa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interp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etations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issued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AASB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fective.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become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fective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first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commencing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operative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detailed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belo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intend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adopt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standa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earl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131" w:top="1080" w:bottom="1320" w:left="1600" w:right="320"/>
          <w:pgSz w:w="11920" w:h="16840"/>
          <w:cols w:num="2" w:equalWidth="0">
            <w:col w:w="4513" w:space="244"/>
            <w:col w:w="5243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56.692894pt;margin-top:676.693115pt;width:452.543403pt;height:.1pt;mso-position-horizontal-relative:page;mso-position-vertical-relative:page;z-index:-13349" coordorigin="1134,13534" coordsize="9051,2">
            <v:shape style="position:absolute;left:1134;top:13534;width:9051;height:2" coordorigin="1134,13534" coordsize="9051,0" path="m1134,13534l10185,13534e" filled="f" stroked="t" strokeweight=".250001pt" strokecolor="#2276BC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5788" w:type="dxa"/>
      </w:tblPr>
      <w:tblGrid/>
      <w:tr>
        <w:trPr>
          <w:trHeight w:val="674" w:hRule="exact"/>
        </w:trPr>
        <w:tc>
          <w:tcPr>
            <w:tcW w:w="2235" w:type="dxa"/>
            <w:tcBorders>
              <w:top w:val="single" w:sz="2.000009" w:space="0" w:color="2276BC"/>
              <w:bottom w:val="single" w:sz="2.0002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55" w:lineRule="auto"/>
              <w:ind w:left="80" w:right="93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276BC"/>
                <w:spacing w:val="4"/>
                <w:b/>
                <w:bCs/>
              </w:rPr>
              <w:t>Standa</w:t>
            </w:r>
            <w:r>
              <w:rPr>
                <w:rFonts w:ascii="Arial" w:hAnsi="Arial" w:cs="Arial" w:eastAsia="Arial"/>
                <w:sz w:val="18"/>
                <w:szCs w:val="18"/>
                <w:color w:val="2276BC"/>
                <w:spacing w:val="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276BC"/>
                <w:spacing w:val="4"/>
                <w:w w:val="110"/>
                <w:b/>
                <w:bCs/>
              </w:rPr>
              <w:t>d/</w:t>
            </w:r>
            <w:r>
              <w:rPr>
                <w:rFonts w:ascii="Arial" w:hAnsi="Arial" w:cs="Arial" w:eastAsia="Arial"/>
                <w:sz w:val="18"/>
                <w:szCs w:val="18"/>
                <w:color w:val="2276BC"/>
                <w:spacing w:val="4"/>
                <w:w w:val="11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276BC"/>
                <w:spacing w:val="0"/>
                <w:w w:val="101"/>
                <w:b/>
                <w:bCs/>
              </w:rPr>
              <w:t>Interp</w:t>
            </w:r>
            <w:r>
              <w:rPr>
                <w:rFonts w:ascii="Arial" w:hAnsi="Arial" w:cs="Arial" w:eastAsia="Arial"/>
                <w:sz w:val="18"/>
                <w:szCs w:val="18"/>
                <w:color w:val="2276BC"/>
                <w:spacing w:val="-3"/>
                <w:w w:val="101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276BC"/>
                <w:spacing w:val="0"/>
                <w:w w:val="101"/>
                <w:b/>
                <w:bCs/>
              </w:rPr>
              <w:t>etation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60" w:type="dxa"/>
            <w:tcBorders>
              <w:top w:val="single" w:sz="2.000009" w:space="0" w:color="2276BC"/>
              <w:bottom w:val="single" w:sz="2.0002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08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276BC"/>
                <w:spacing w:val="4"/>
                <w:w w:val="100"/>
                <w:b/>
                <w:bCs/>
              </w:rPr>
              <w:t>Summary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78" w:type="dxa"/>
            <w:tcBorders>
              <w:top w:val="single" w:sz="2.000009" w:space="0" w:color="2276BC"/>
              <w:bottom w:val="single" w:sz="2.0002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60" w:lineRule="auto"/>
              <w:ind w:left="111" w:right="4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  <w:b/>
                <w:bCs/>
              </w:rPr>
              <w:t>Applicabl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  <w:b/>
                <w:bCs/>
              </w:rPr>
              <w:t>fo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  <w:b/>
                <w:bCs/>
              </w:rPr>
              <w:t>annual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4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  <w:b/>
                <w:bCs/>
              </w:rPr>
              <w:t>eportin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  <w:b/>
                <w:bCs/>
              </w:rPr>
              <w:t>period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  <w:b/>
                <w:bCs/>
              </w:rPr>
              <w:t>beginning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  <w:b/>
                <w:bCs/>
              </w:rPr>
              <w:t>endin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  <w:b/>
                <w:bCs/>
              </w:rPr>
              <w:t>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78" w:type="dxa"/>
            <w:tcBorders>
              <w:top w:val="single" w:sz="2.000009" w:space="0" w:color="2276BC"/>
              <w:bottom w:val="single" w:sz="2.0002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60" w:lineRule="auto"/>
              <w:ind w:left="95" w:right="67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  <w:b/>
                <w:bCs/>
              </w:rPr>
              <w:t>Impact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1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  <w:b/>
                <w:bCs/>
              </w:rPr>
              <w:t>on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  <w:b/>
                <w:bCs/>
              </w:rPr>
              <w:t>statements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483" w:hRule="exact"/>
        </w:trPr>
        <w:tc>
          <w:tcPr>
            <w:tcW w:w="2235" w:type="dxa"/>
            <w:tcBorders>
              <w:top w:val="single" w:sz="2.000234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55" w:lineRule="auto"/>
              <w:ind w:left="80" w:right="26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1053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Application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2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2"/>
              </w:rPr>
              <w:t>iers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Australian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Accounting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Standa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ds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60" w:type="dxa"/>
            <w:tcBorders>
              <w:top w:val="single" w:sz="2.000234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55" w:lineRule="auto"/>
              <w:ind w:left="108" w:right="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4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4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4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Standa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4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establishes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3"/>
              </w:rPr>
              <w:t>di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3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3"/>
              </w:rPr>
              <w:t>fe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3"/>
              </w:rPr>
              <w:t>ential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9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financial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eporting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framework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consisting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two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tiers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eporting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equi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eparing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6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general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purpose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statements.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78" w:type="dxa"/>
            <w:tcBorders>
              <w:top w:val="single" w:sz="2.000234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July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78" w:type="dxa"/>
            <w:tcBorders>
              <w:top w:val="single" w:sz="2.000234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55" w:lineRule="auto"/>
              <w:ind w:left="95" w:right="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4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ictorian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Gove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nment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cur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ently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considering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0" w:after="0" w:line="255" w:lineRule="auto"/>
              <w:ind w:left="95" w:right="2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impacts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Reduced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Disclosu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Requi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ements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89"/>
              </w:rPr>
              <w:t>(RDRs)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89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certain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sector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entities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has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not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decided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3"/>
              </w:rPr>
              <w:t>RDRs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implemented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4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ictorian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secto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7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640" w:hRule="exact"/>
        </w:trPr>
        <w:tc>
          <w:tcPr>
            <w:tcW w:w="2235" w:type="dxa"/>
            <w:tcBorders>
              <w:top w:val="single" w:sz="2.000009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1"/>
              </w:rPr>
              <w:t>2010-2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13" w:after="0" w:line="255" w:lineRule="auto"/>
              <w:ind w:left="80" w:right="5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Amendments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Australian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Accounting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Standa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ds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arising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Reduced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Disclosu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Requi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ements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60" w:type="dxa"/>
            <w:tcBorders>
              <w:top w:val="single" w:sz="2.000009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55" w:lineRule="auto"/>
              <w:ind w:left="108" w:right="20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4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4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4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Standa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4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makes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amendments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many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Australian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Accounting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Standa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ds,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including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Interp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etations,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2"/>
              </w:rPr>
              <w:t>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int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oduce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educed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disclosu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equi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onouncements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application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certain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types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entities.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78" w:type="dxa"/>
            <w:tcBorders>
              <w:top w:val="single" w:sz="2.000009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July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78" w:type="dxa"/>
            <w:tcBorders>
              <w:top w:val="single" w:sz="2.000009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55" w:lineRule="auto"/>
              <w:ind w:left="95" w:right="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4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ictorian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Gove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nment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cur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ently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considering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0" w:after="0" w:line="255" w:lineRule="auto"/>
              <w:ind w:left="95" w:right="2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impacts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Reduced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Disclosu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Requi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ements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89"/>
              </w:rPr>
              <w:t>(RDRs)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89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certain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sector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entities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has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not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decided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3"/>
              </w:rPr>
              <w:t>RDRs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implemented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4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ictorian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secto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7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860" w:hRule="exact"/>
        </w:trPr>
        <w:tc>
          <w:tcPr>
            <w:tcW w:w="2235" w:type="dxa"/>
            <w:tcBorders>
              <w:top w:val="single" w:sz="2.000009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1"/>
              </w:rPr>
              <w:t>2011-11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13" w:after="0" w:line="240" w:lineRule="auto"/>
              <w:ind w:left="8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7"/>
              </w:rPr>
              <w:t>Amendment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AAS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13" w:after="0" w:line="255" w:lineRule="auto"/>
              <w:ind w:left="80" w:right="18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119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(September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2011)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arising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Reduced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Disclosu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Requi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ements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60" w:type="dxa"/>
            <w:tcBorders>
              <w:top w:val="single" w:sz="2.000009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55" w:lineRule="auto"/>
              <w:ind w:left="108" w:right="37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4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4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4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Standa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4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makes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amendments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AASB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0" w:after="0" w:line="255" w:lineRule="auto"/>
              <w:ind w:left="108" w:right="1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119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Employee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Benefits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(September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2011),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2"/>
              </w:rPr>
              <w:t>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incorporate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educed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disclosu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equi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into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Standa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3"/>
              </w:rPr>
              <w:t>entities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5"/>
                <w:w w:val="9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3"/>
              </w:rPr>
              <w:t>applying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4"/>
                <w:w w:val="9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3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3"/>
              </w:rPr>
              <w:t>ier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9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equi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eparing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general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purpose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financial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statements.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78" w:type="dxa"/>
            <w:tcBorders>
              <w:top w:val="single" w:sz="2.000009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July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78" w:type="dxa"/>
            <w:tcBorders>
              <w:top w:val="single" w:sz="2.000009" w:space="0" w:color="2276BC"/>
              <w:bottom w:val="single" w:sz="2.0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55" w:lineRule="auto"/>
              <w:ind w:left="95" w:right="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4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ictorian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Gove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nment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cur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ently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considering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0" w:after="0" w:line="255" w:lineRule="auto"/>
              <w:ind w:left="95" w:right="2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impacts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Reduced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Disclosu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Requi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ements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89"/>
              </w:rPr>
              <w:t>(RDRs)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89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has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not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decided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3"/>
              </w:rPr>
              <w:t>RDRs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5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implemented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13" w:after="0" w:line="240" w:lineRule="auto"/>
              <w:ind w:left="95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4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ictorian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secto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7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3530" w:hRule="exact"/>
        </w:trPr>
        <w:tc>
          <w:tcPr>
            <w:tcW w:w="2235" w:type="dxa"/>
            <w:tcBorders>
              <w:top w:val="single" w:sz="2.00000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55" w:lineRule="auto"/>
              <w:ind w:left="80" w:right="17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2012-1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Amendments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2"/>
              </w:rPr>
              <w:t>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Australian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Accounting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Standa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ds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8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0"/>
              </w:rPr>
              <w:t>Fair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0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alue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Measu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ement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Reduced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Disclosu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Requi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[AASB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3,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AASB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7,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AASB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13,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AASB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140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AASB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13" w:after="0" w:line="240" w:lineRule="auto"/>
              <w:ind w:left="8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141]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60" w:type="dxa"/>
            <w:tcBorders>
              <w:top w:val="single" w:sz="2.00000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55" w:lineRule="auto"/>
              <w:ind w:left="108" w:right="17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4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4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4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amending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27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Standa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escribes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8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educed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disclosu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equi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number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Australian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Accounting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Standa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ds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0" w:after="0" w:line="255" w:lineRule="auto"/>
              <w:ind w:left="108" w:right="13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consequence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issuance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AASB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13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Fair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9"/>
                <w:w w:val="91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1"/>
              </w:rPr>
              <w:t>alue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Measu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ement.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78" w:type="dxa"/>
            <w:tcBorders>
              <w:top w:val="single" w:sz="2.00000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July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78" w:type="dxa"/>
            <w:tcBorders>
              <w:top w:val="single" w:sz="2.00000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55" w:lineRule="auto"/>
              <w:ind w:left="95" w:right="18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4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ictorian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whole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gove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nment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2"/>
              </w:rPr>
              <w:t>general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6"/>
                <w:w w:val="9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2"/>
              </w:rPr>
              <w:t>gove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2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2"/>
              </w:rPr>
              <w:t>nment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2"/>
              </w:rPr>
              <w:t>(GG)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sector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subject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ier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5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eporting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equi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ements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13" w:after="0" w:line="240" w:lineRule="auto"/>
              <w:ind w:left="95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0"/>
              </w:rPr>
              <w:t>(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0"/>
              </w:rPr>
              <w:t>efer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9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AASB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1053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13" w:after="0" w:line="255" w:lineRule="auto"/>
              <w:ind w:left="95" w:right="15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Application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4"/>
                <w:w w:val="92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2"/>
              </w:rPr>
              <w:t>iers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4"/>
              </w:rPr>
              <w:t>Australian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Accounting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Standa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ds),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educed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disclosu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6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equi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ements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7"/>
              </w:rPr>
              <w:t>included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5"/>
              </w:rPr>
              <w:t>AASB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1"/>
              </w:rPr>
              <w:t>2012-1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not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fect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financial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eporting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ictorian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whole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gove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3"/>
                <w:w w:val="96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96"/>
              </w:rPr>
              <w:t>nment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7"/>
                <w:w w:val="9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GG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secto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-17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color w:val="231F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NumType w:start="42"/>
          <w:pgMar w:footer="931" w:header="112" w:top="1020" w:bottom="1120" w:left="300" w:right="1620"/>
          <w:footerReference w:type="even" r:id="rId51"/>
          <w:footerReference w:type="odd" r:id="rId52"/>
          <w:pgSz w:w="11920" w:h="16840"/>
        </w:sectPr>
      </w:pPr>
      <w:rPr/>
    </w:p>
    <w:p>
      <w:pPr>
        <w:spacing w:before="87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4"/>
          <w:w w:val="92"/>
          <w:b/>
          <w:bCs/>
        </w:rPr>
        <w:t>(</w:t>
      </w:r>
      <w:r>
        <w:rPr>
          <w:rFonts w:ascii="Arial" w:hAnsi="Arial" w:cs="Arial" w:eastAsia="Arial"/>
          <w:sz w:val="18"/>
          <w:szCs w:val="18"/>
          <w:color w:val="2276BC"/>
          <w:spacing w:val="4"/>
          <w:w w:val="92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2"/>
          <w:b/>
          <w:bCs/>
        </w:rPr>
        <w:t>)</w:t>
      </w:r>
      <w:r>
        <w:rPr>
          <w:rFonts w:ascii="Arial" w:hAnsi="Arial" w:cs="Arial" w:eastAsia="Arial"/>
          <w:sz w:val="18"/>
          <w:szCs w:val="18"/>
          <w:color w:val="2276BC"/>
          <w:spacing w:val="-2"/>
          <w:w w:val="9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Category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oups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568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Hospita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use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followin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categor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oups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eportin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evious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years.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61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Patient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(Admitted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Patients)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evenue/expenditu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admitted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patient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delive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546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standing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facilities,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hearing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ophthalmic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aids.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58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(Outpatients)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evenue/expenditu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type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outpatient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delive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555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outpatient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clinics,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standing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facilities,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outpatient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clinics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specialising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ophthalmic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aids.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59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Department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(EDS)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evenue/expenditu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emergency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department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available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charge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patients.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52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excluded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Australian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b/>
          <w:bCs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eement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b/>
          <w:bCs/>
        </w:rPr>
        <w:t>(AHCA)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(Other)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comprises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evenue/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expenditu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separately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classified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above,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including: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Public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including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Kooris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01" w:right="541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liaison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ficers,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immunisation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eening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Drugs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counselling,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clinical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education,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Disability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including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aids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equipment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flexible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packages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people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disabilit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ograms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various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support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services.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Community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Initiatives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falls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category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oup.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112" w:footer="931" w:top="1080" w:bottom="1320" w:left="1600" w:right="320"/>
          <w:pgSz w:w="11920" w:h="1684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340.157013pt;margin-top:264.785004pt;width:.1pt;height:14.216pt;mso-position-horizontal-relative:page;mso-position-vertical-relative:page;z-index:-13348" coordorigin="6803,5296" coordsize="2,284">
            <v:shape style="position:absolute;left:6803;top:5296;width:2;height:284" coordorigin="6803,5296" coordsize="0,284" path="m6803,5296l6803,5580,6803,5296e" filled="t" fillcolor="#EDEAE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40.157013pt;margin-top:313.10202pt;width:.1pt;height:14.216pt;mso-position-horizontal-relative:page;mso-position-vertical-relative:page;z-index:-13347" coordorigin="6803,6262" coordsize="2,284">
            <v:shape style="position:absolute;left:6803;top:6262;width:2;height:284" coordorigin="6803,6262" coordsize="0,284" path="m6803,6262l6803,6546,6803,6262e" filled="t" fillcolor="#EDEAE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40.157013pt;margin-top:526.598999pt;width:.1pt;height:14.216pt;mso-position-horizontal-relative:page;mso-position-vertical-relative:page;z-index:-13346" coordorigin="6803,10532" coordsize="2,284">
            <v:shape style="position:absolute;left:6803;top:10532;width:2;height:284" coordorigin="6803,10532" coordsize="0,284" path="m6803,10532l6803,10816,6803,10532e" filled="t" fillcolor="#EDEAE9" stroked="f">
              <v:path arrowok="t"/>
              <v:fill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93.858032" w:type="dxa"/>
      </w:tblPr>
      <w:tblGrid/>
      <w:tr>
        <w:trPr>
          <w:trHeight w:val="787" w:hRule="exact"/>
        </w:trPr>
        <w:tc>
          <w:tcPr>
            <w:tcW w:w="25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4" w:after="0" w:line="240" w:lineRule="auto"/>
              <w:ind w:left="40" w:right="-2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Pr/>
            <w:r>
              <w:rPr>
                <w:rFonts w:ascii="Arial" w:hAnsi="Arial" w:cs="Arial" w:eastAsia="Arial"/>
                <w:sz w:val="30"/>
                <w:szCs w:val="30"/>
                <w:color w:val="2276BC"/>
                <w:spacing w:val="0"/>
                <w:w w:val="100"/>
                <w:b/>
                <w:bCs/>
              </w:rPr>
              <w:t>Note</w:t>
            </w:r>
            <w:r>
              <w:rPr>
                <w:rFonts w:ascii="Arial" w:hAnsi="Arial" w:cs="Arial" w:eastAsia="Arial"/>
                <w:sz w:val="30"/>
                <w:szCs w:val="30"/>
                <w:color w:val="2276BC"/>
                <w:spacing w:val="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30"/>
                <w:szCs w:val="30"/>
                <w:color w:val="2276BC"/>
                <w:spacing w:val="0"/>
                <w:w w:val="100"/>
                <w:b/>
                <w:bCs/>
              </w:rPr>
              <w:t>2:</w:t>
            </w:r>
            <w:r>
              <w:rPr>
                <w:rFonts w:ascii="Arial" w:hAnsi="Arial" w:cs="Arial" w:eastAsia="Arial"/>
                <w:sz w:val="30"/>
                <w:szCs w:val="30"/>
                <w:color w:val="2276BC"/>
                <w:spacing w:val="-1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30"/>
                <w:szCs w:val="30"/>
                <w:color w:val="2276BC"/>
                <w:spacing w:val="0"/>
                <w:w w:val="100"/>
              </w:rPr>
              <w:t>Revenue</w:t>
            </w:r>
            <w:r>
              <w:rPr>
                <w:rFonts w:ascii="Arial" w:hAnsi="Arial" w:cs="Arial" w:eastAsia="Arial"/>
                <w:sz w:val="30"/>
                <w:szCs w:val="30"/>
                <w:color w:val="000000"/>
                <w:spacing w:val="0"/>
                <w:w w:val="100"/>
              </w:rPr>
            </w:r>
          </w:p>
        </w:tc>
        <w:tc>
          <w:tcPr>
            <w:tcW w:w="1039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HSA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HSA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3"/>
              </w:rPr>
              <w:t>H&amp;CI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3"/>
              </w:rPr>
              <w:t>H&amp;CI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7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4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7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4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36" w:hRule="exact"/>
        </w:trPr>
        <w:tc>
          <w:tcPr>
            <w:tcW w:w="25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39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2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801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3421" w:type="dxa"/>
            <w:gridSpan w:val="3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2801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Gove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nment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Grants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3421" w:type="dxa"/>
            <w:gridSpan w:val="3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2801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Department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20,809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3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65,714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421" w:type="dxa"/>
            <w:gridSpan w:val="3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87" w:right="-20"/>
              <w:jc w:val="left"/>
              <w:tabs>
                <w:tab w:pos="2020" w:val="left"/>
                <w:tab w:pos="272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20,809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3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65,714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801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4"/>
              </w:rPr>
              <w:t>V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4"/>
              </w:rPr>
              <w:t>ictoria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4"/>
              </w:rPr>
              <w:t>Healt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4"/>
              </w:rPr>
              <w:t>Fundin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Pool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47,167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421" w:type="dxa"/>
            <w:gridSpan w:val="3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87" w:right="-20"/>
              <w:jc w:val="left"/>
              <w:tabs>
                <w:tab w:pos="2020" w:val="left"/>
                <w:tab w:pos="272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47,167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801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State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Gove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nment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(Other)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9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571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421" w:type="dxa"/>
            <w:gridSpan w:val="3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87" w:right="-20"/>
              <w:jc w:val="left"/>
              <w:tabs>
                <w:tab w:pos="2020" w:val="left"/>
                <w:tab w:pos="314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571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801" w:type="dxa"/>
            <w:gridSpan w:val="2"/>
            <w:tcBorders>
              <w:top w:val="nil" w:sz="6" w:space="0" w:color="auto"/>
              <w:bottom w:val="single" w:sz="2.0009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nil" w:sz="6" w:space="0" w:color="auto"/>
              <w:bottom w:val="single" w:sz="2.0009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3,247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single" w:sz="2.0009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3,670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421" w:type="dxa"/>
            <w:gridSpan w:val="3"/>
            <w:tcBorders>
              <w:top w:val="nil" w:sz="6" w:space="0" w:color="auto"/>
              <w:bottom w:val="single" w:sz="2.0009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87" w:right="-20"/>
              <w:jc w:val="left"/>
              <w:tabs>
                <w:tab w:pos="2020" w:val="left"/>
                <w:tab w:pos="280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3,247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single" w:sz="2.0009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3,670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801" w:type="dxa"/>
            <w:gridSpan w:val="2"/>
            <w:tcBorders>
              <w:top w:val="single" w:sz="2.000949" w:space="0" w:color="2276BC"/>
              <w:bottom w:val="single" w:sz="2.0007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Gove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Grants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2.000949" w:space="0" w:color="2276BC"/>
              <w:bottom w:val="single" w:sz="2.0007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71,223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single" w:sz="2.000949" w:space="0" w:color="2276BC"/>
              <w:bottom w:val="single" w:sz="2.0007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3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69,955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421" w:type="dxa"/>
            <w:gridSpan w:val="3"/>
            <w:tcBorders>
              <w:top w:val="single" w:sz="2.000949" w:space="0" w:color="2276BC"/>
              <w:bottom w:val="single" w:sz="2.0007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81" w:right="-20"/>
              <w:jc w:val="left"/>
              <w:tabs>
                <w:tab w:pos="2000" w:val="left"/>
                <w:tab w:pos="272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71,223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single" w:sz="2.000949" w:space="0" w:color="2276BC"/>
              <w:bottom w:val="single" w:sz="2.0007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3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69,955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95" w:hRule="exact"/>
        </w:trPr>
        <w:tc>
          <w:tcPr>
            <w:tcW w:w="9111" w:type="dxa"/>
            <w:gridSpan w:val="8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Indi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ect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Contributions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Department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7" w:hRule="exact"/>
        </w:trPr>
        <w:tc>
          <w:tcPr>
            <w:tcW w:w="2527" w:type="dxa"/>
            <w:tcBorders>
              <w:top w:val="nil" w:sz="6" w:space="0" w:color="auto"/>
              <w:bottom w:val="single" w:sz="2.0011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Insurance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nil" w:sz="6" w:space="0" w:color="auto"/>
              <w:bottom w:val="single" w:sz="2.001168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nil" w:sz="6" w:space="0" w:color="auto"/>
              <w:bottom w:val="single" w:sz="2.0011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2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(242)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single" w:sz="2.0011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2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1,336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11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single" w:sz="2.0011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8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11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8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(242)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single" w:sz="2.0011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1,336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95" w:hRule="exact"/>
        </w:trPr>
        <w:tc>
          <w:tcPr>
            <w:tcW w:w="2527" w:type="dxa"/>
            <w:tcBorders>
              <w:top w:val="single" w:sz="2.001168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60" w:lineRule="auto"/>
              <w:ind w:left="125" w:right="27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Indi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ect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Contributions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Department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single" w:sz="2.001168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single" w:sz="2.001168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(242)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single" w:sz="2.001168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1,336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1168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single" w:sz="2.001168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8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1168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6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(242)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single" w:sz="2.001168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1,336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527" w:type="dxa"/>
            <w:tcBorders>
              <w:top w:val="single" w:sz="2.0003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single" w:sz="2.0003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765" w:type="dxa"/>
            <w:tcBorders>
              <w:top w:val="single" w:sz="2.0003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12" w:type="dxa"/>
            <w:tcBorders>
              <w:top w:val="single" w:sz="2.0003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03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53" w:type="dxa"/>
            <w:tcBorders>
              <w:top w:val="single" w:sz="2.0003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03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12" w:type="dxa"/>
            <w:tcBorders>
              <w:top w:val="single" w:sz="2.0003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7" w:hRule="exact"/>
        </w:trPr>
        <w:tc>
          <w:tcPr>
            <w:tcW w:w="2527" w:type="dxa"/>
            <w:tcBorders>
              <w:top w:val="nil" w:sz="6" w:space="0" w:color="auto"/>
              <w:bottom w:val="single" w:sz="2.0001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8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efer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2b)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nil" w:sz="6" w:space="0" w:color="auto"/>
              <w:bottom w:val="single" w:sz="2.000172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nil" w:sz="6" w:space="0" w:color="auto"/>
              <w:bottom w:val="single" w:sz="2.0001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4,614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single" w:sz="2.0001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2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4,307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1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single" w:sz="2.0001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1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4,699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single" w:sz="2.0001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4,607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95" w:hRule="exact"/>
        </w:trPr>
        <w:tc>
          <w:tcPr>
            <w:tcW w:w="2527" w:type="dxa"/>
            <w:tcBorders>
              <w:top w:val="single" w:sz="2.000172" w:space="0" w:color="2276BC"/>
              <w:bottom w:val="single" w:sz="2.0009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single" w:sz="2.000172" w:space="0" w:color="2276BC"/>
              <w:bottom w:val="single" w:sz="2.000984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single" w:sz="2.000172" w:space="0" w:color="2276BC"/>
              <w:bottom w:val="single" w:sz="2.0009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4,614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single" w:sz="2.000172" w:space="0" w:color="2276BC"/>
              <w:bottom w:val="single" w:sz="2.0009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4,307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172" w:space="0" w:color="2276BC"/>
              <w:bottom w:val="single" w:sz="2.0009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single" w:sz="2.000172" w:space="0" w:color="2276BC"/>
              <w:bottom w:val="single" w:sz="2.0009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172" w:space="0" w:color="2276BC"/>
              <w:bottom w:val="single" w:sz="2.0009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4,699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single" w:sz="2.000172" w:space="0" w:color="2276BC"/>
              <w:bottom w:val="single" w:sz="2.0009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4,607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527" w:type="dxa"/>
            <w:tcBorders>
              <w:top w:val="single" w:sz="2.00098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  <w:b/>
                <w:bCs/>
              </w:rPr>
              <w:t>Business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Units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single" w:sz="2.00098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765" w:type="dxa"/>
            <w:tcBorders>
              <w:top w:val="single" w:sz="2.00098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12" w:type="dxa"/>
            <w:tcBorders>
              <w:top w:val="single" w:sz="2.00098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098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53" w:type="dxa"/>
            <w:tcBorders>
              <w:top w:val="single" w:sz="2.00098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098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12" w:type="dxa"/>
            <w:tcBorders>
              <w:top w:val="single" w:sz="2.00098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7" w:hRule="exact"/>
        </w:trPr>
        <w:tc>
          <w:tcPr>
            <w:tcW w:w="2527" w:type="dxa"/>
            <w:tcBorders>
              <w:top w:val="nil" w:sz="6" w:space="0" w:color="auto"/>
              <w:bottom w:val="single" w:sz="2.0002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Resea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nil" w:sz="6" w:space="0" w:color="auto"/>
              <w:bottom w:val="single" w:sz="2.00029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nil" w:sz="6" w:space="0" w:color="auto"/>
              <w:bottom w:val="single" w:sz="2.0002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9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single" w:sz="2.0002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2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single" w:sz="2.0002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2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single" w:sz="2.0002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2527" w:type="dxa"/>
            <w:tcBorders>
              <w:top w:val="single" w:sz="2.000291" w:space="0" w:color="2276BC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Comme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Specific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Funds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single" w:sz="2.000291" w:space="0" w:color="2276BC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single" w:sz="2.000291" w:space="0" w:color="2276BC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9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single" w:sz="2.000291" w:space="0" w:color="2276BC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91" w:space="0" w:color="2276BC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single" w:sz="2.000291" w:space="0" w:color="2276BC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91" w:space="0" w:color="2276BC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single" w:sz="2.000291" w:space="0" w:color="2276BC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2527" w:type="dxa"/>
            <w:tcBorders>
              <w:top w:val="single" w:sz="2.0004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Donations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Bequests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single" w:sz="2.0004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single" w:sz="2.0004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9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single" w:sz="2.0004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4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859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single" w:sz="2.0004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998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4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859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single" w:sz="2.00045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84" w:hRule="exact"/>
        </w:trPr>
        <w:tc>
          <w:tcPr>
            <w:tcW w:w="25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125" w:right="47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8"/>
              </w:rPr>
              <w:t>Recoupment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8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Private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Practice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Use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Facilities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7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1,187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1,264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2527" w:type="dxa"/>
            <w:tcBorders>
              <w:top w:val="nil" w:sz="6" w:space="0" w:color="auto"/>
              <w:bottom w:val="single" w:sz="2.00042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nil" w:sz="6" w:space="0" w:color="auto"/>
              <w:bottom w:val="single" w:sz="2.000424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nil" w:sz="6" w:space="0" w:color="auto"/>
              <w:bottom w:val="single" w:sz="2.00042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1,130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single" w:sz="2.00042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1,456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42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single" w:sz="2.00042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667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42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1,885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single" w:sz="2.00042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2,123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2527" w:type="dxa"/>
            <w:tcBorders>
              <w:top w:val="single" w:sz="2.000424" w:space="0" w:color="2276BC"/>
              <w:bottom w:val="single" w:sz="2.0003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Sub-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single" w:sz="2.000424" w:space="0" w:color="2276BC"/>
              <w:bottom w:val="single" w:sz="2.000322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single" w:sz="2.000424" w:space="0" w:color="2276BC"/>
              <w:bottom w:val="single" w:sz="2.0003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76,757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single" w:sz="2.000424" w:space="0" w:color="2276BC"/>
              <w:bottom w:val="single" w:sz="2.0003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3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77,117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424" w:space="0" w:color="2276BC"/>
              <w:bottom w:val="single" w:sz="2.0003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2,996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single" w:sz="2.000424" w:space="0" w:color="2276BC"/>
              <w:bottom w:val="single" w:sz="2.0003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3,344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424" w:space="0" w:color="2276BC"/>
              <w:bottom w:val="single" w:sz="2.0003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3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79,753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single" w:sz="2.000424" w:space="0" w:color="2276BC"/>
              <w:bottom w:val="single" w:sz="2.0003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3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80,461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95" w:hRule="exact"/>
        </w:trPr>
        <w:tc>
          <w:tcPr>
            <w:tcW w:w="9111" w:type="dxa"/>
            <w:gridSpan w:val="8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Non-Operating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7" w:hRule="exact"/>
        </w:trPr>
        <w:tc>
          <w:tcPr>
            <w:tcW w:w="2527" w:type="dxa"/>
            <w:tcBorders>
              <w:top w:val="nil" w:sz="6" w:space="0" w:color="auto"/>
              <w:bottom w:val="single" w:sz="2.00020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Inte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est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Dividends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nil" w:sz="6" w:space="0" w:color="auto"/>
              <w:bottom w:val="single" w:sz="2.000205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nil" w:sz="6" w:space="0" w:color="auto"/>
              <w:bottom w:val="single" w:sz="2.00020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28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398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single" w:sz="2.00020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5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20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1,333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single" w:sz="2.00020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1,175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20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1,731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single" w:sz="2.00020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1,413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95" w:hRule="exact"/>
        </w:trPr>
        <w:tc>
          <w:tcPr>
            <w:tcW w:w="2527" w:type="dxa"/>
            <w:tcBorders>
              <w:top w:val="single" w:sz="2.000205" w:space="0" w:color="2276BC"/>
              <w:bottom w:val="single" w:sz="2.0005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Sub-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Non-Operating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single" w:sz="2.000205" w:space="0" w:color="2276BC"/>
              <w:bottom w:val="single" w:sz="2.00054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single" w:sz="2.000205" w:space="0" w:color="2276BC"/>
              <w:bottom w:val="single" w:sz="2.0005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8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398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single" w:sz="2.000205" w:space="0" w:color="2276BC"/>
              <w:bottom w:val="single" w:sz="2.0005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5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238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05" w:space="0" w:color="2276BC"/>
              <w:bottom w:val="single" w:sz="2.0005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1,333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single" w:sz="2.000205" w:space="0" w:color="2276BC"/>
              <w:bottom w:val="single" w:sz="2.0005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1,175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05" w:space="0" w:color="2276BC"/>
              <w:bottom w:val="single" w:sz="2.0005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1,731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single" w:sz="2.000205" w:space="0" w:color="2276BC"/>
              <w:bottom w:val="single" w:sz="2.0005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1,413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527" w:type="dxa"/>
            <w:tcBorders>
              <w:top w:val="single" w:sz="2.00054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single" w:sz="2.00054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765" w:type="dxa"/>
            <w:tcBorders>
              <w:top w:val="single" w:sz="2.00054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12" w:type="dxa"/>
            <w:tcBorders>
              <w:top w:val="single" w:sz="2.00054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054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53" w:type="dxa"/>
            <w:tcBorders>
              <w:top w:val="single" w:sz="2.00054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054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12" w:type="dxa"/>
            <w:tcBorders>
              <w:top w:val="single" w:sz="2.000541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25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State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Gove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nment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Grants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84" w:hRule="exact"/>
        </w:trPr>
        <w:tc>
          <w:tcPr>
            <w:tcW w:w="25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95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argeted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orks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141" w:lineRule="exact"/>
              <w:ind w:left="2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position w:val="-4"/>
              </w:rPr>
              <w:t>Equipment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7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9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1,061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3,670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1,061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3,670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84" w:hRule="exact"/>
        </w:trPr>
        <w:tc>
          <w:tcPr>
            <w:tcW w:w="25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est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49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1,831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3,085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1,831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3,085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5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Dividends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9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5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Donations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Bequests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9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8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252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6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6"/>
              </w:rPr>
              <w:t>oceed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1"/>
              </w:rPr>
              <w:t>sal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100"/>
              </w:rPr>
              <w:t>Non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2"/>
              </w:rPr>
              <w:t>Financia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2"/>
              </w:rPr>
              <w:t>Asset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9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2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92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2"/>
              </w:rPr>
              <w:t>efe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100"/>
              </w:rPr>
              <w:t>Not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100"/>
              </w:rPr>
              <w:t>2c)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9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6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8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527" w:type="dxa"/>
            <w:tcBorders>
              <w:top w:val="nil" w:sz="6" w:space="0" w:color="auto"/>
              <w:bottom w:val="single" w:sz="2.00008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nil" w:sz="6" w:space="0" w:color="auto"/>
              <w:bottom w:val="single" w:sz="2.000087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nil" w:sz="6" w:space="0" w:color="auto"/>
              <w:bottom w:val="single" w:sz="2.00008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9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nil" w:sz="6" w:space="0" w:color="auto"/>
              <w:bottom w:val="single" w:sz="2.00008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08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826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nil" w:sz="6" w:space="0" w:color="auto"/>
              <w:bottom w:val="single" w:sz="2.00008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08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826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nil" w:sz="6" w:space="0" w:color="auto"/>
              <w:bottom w:val="single" w:sz="2.00008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98" w:hRule="exact"/>
        </w:trPr>
        <w:tc>
          <w:tcPr>
            <w:tcW w:w="2527" w:type="dxa"/>
            <w:tcBorders>
              <w:top w:val="single" w:sz="2.000087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Sub-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single" w:sz="2.000087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single" w:sz="2.000087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9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single" w:sz="2.000087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6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087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4,192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single" w:sz="2.000087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7,378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087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4,192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single" w:sz="2.000087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7,378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2527" w:type="dxa"/>
            <w:tcBorders>
              <w:top w:val="single" w:sz="2.000223" w:space="0" w:color="2276BC"/>
              <w:bottom w:val="single" w:sz="2.0001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to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1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2a)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4" w:type="dxa"/>
            <w:tcBorders>
              <w:top w:val="single" w:sz="2.000223" w:space="0" w:color="2276BC"/>
              <w:bottom w:val="single" w:sz="2.000135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65" w:type="dxa"/>
            <w:tcBorders>
              <w:top w:val="single" w:sz="2.000223" w:space="0" w:color="2276BC"/>
              <w:bottom w:val="single" w:sz="2.0001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77,155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12" w:type="dxa"/>
            <w:tcBorders>
              <w:top w:val="single" w:sz="2.000223" w:space="0" w:color="2276BC"/>
              <w:bottom w:val="single" w:sz="2.0001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3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77,356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23" w:space="0" w:color="2276BC"/>
              <w:bottom w:val="single" w:sz="2.0001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8,521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3" w:type="dxa"/>
            <w:tcBorders>
              <w:top w:val="single" w:sz="2.000223" w:space="0" w:color="2276BC"/>
              <w:bottom w:val="single" w:sz="2.0001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5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11,897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23" w:space="0" w:color="2276BC"/>
              <w:bottom w:val="single" w:sz="2.0001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3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85,676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2" w:type="dxa"/>
            <w:tcBorders>
              <w:top w:val="single" w:sz="2.000223" w:space="0" w:color="2276BC"/>
              <w:bottom w:val="single" w:sz="2.0001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3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89,252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68" w:lineRule="auto"/>
        <w:ind w:left="834" w:right="494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56.69289pt;margin-top:-31.278805pt;width:453.543408pt;height:.1pt;mso-position-horizontal-relative:page;mso-position-vertical-relative:paragraph;z-index:-13345" coordorigin="1134,-626" coordsize="9071,2">
            <v:shape style="position:absolute;left:1134;top:-626;width:9071;height:2" coordorigin="1134,-626" coordsize="9071,0" path="m1134,-626l10205,-626e" filled="f" stroked="t" strokeweight=".250030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6"/>
        </w:rPr>
        <w:t>Indi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6"/>
        </w:rPr>
        <w:t>ec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6"/>
        </w:rPr>
        <w:t>contribution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14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6"/>
        </w:rPr>
        <w:t>Departmen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Health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: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Departmen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Healt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make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certai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payment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4"/>
        </w:rPr>
        <w:t>behal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4"/>
        </w:rPr>
        <w:t>Hospital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4"/>
          <w:szCs w:val="14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4"/>
        </w:rPr>
        <w:t>Thes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amount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3"/>
        </w:rPr>
        <w:t>hav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been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ough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accoun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determinin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operatin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esul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fo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2"/>
        </w:rPr>
        <w:t>yea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97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7"/>
        </w:rPr>
        <w:t>eco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97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7"/>
        </w:rPr>
        <w:t>din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3"/>
        </w:rPr>
        <w:t>evenu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expenses.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-1"/>
          <w:w w:val="92"/>
        </w:rPr>
        <w:t>Thi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not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3"/>
        </w:rPr>
        <w:t>elate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9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4"/>
        </w:rPr>
        <w:t>evenue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4"/>
        </w:rPr>
        <w:t>abov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2"/>
        </w:rPr>
        <w:t>esul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2"/>
        </w:rPr>
        <w:t>lin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2"/>
        </w:rPr>
        <w:t>onl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92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doe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econcil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comp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5"/>
        </w:rPr>
        <w:t>ehensiv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income.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Mar w:header="112" w:footer="931" w:top="880" w:bottom="1120" w:left="300" w:right="1600"/>
          <w:pgSz w:w="11920" w:h="16840"/>
        </w:sectPr>
      </w:pPr>
      <w:rPr/>
    </w:p>
    <w:p>
      <w:pPr>
        <w:spacing w:before="69" w:after="0" w:line="240" w:lineRule="auto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85.039001pt;margin-top:298.571014pt;width:453.543pt;height:14.216pt;mso-position-horizontal-relative:page;mso-position-vertical-relative:page;z-index:-13344" coordorigin="1701,5971" coordsize="9071,284">
            <v:shape style="position:absolute;left:1701;top:5971;width:9071;height:284" coordorigin="1701,5971" coordsize="9071,284" path="m10772,5971l1701,5971,1701,6256,10772,6256,10772,5971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2a: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</w:rPr>
        <w:t>Analysis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</w:rPr>
        <w:t>Revenue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by</w:t>
      </w:r>
      <w:r>
        <w:rPr>
          <w:rFonts w:ascii="Arial" w:hAnsi="Arial" w:cs="Arial" w:eastAsia="Arial"/>
          <w:sz w:val="30"/>
          <w:szCs w:val="30"/>
          <w:color w:val="2276BC"/>
          <w:spacing w:val="-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Sou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ce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1" w:lineRule="exact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-1"/>
        </w:rPr>
        <w:t>(based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position w:val="-1"/>
        </w:rPr>
        <w:t>consolidated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view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2)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0001" w:type="dxa"/>
      </w:tblPr>
      <w:tblGrid/>
      <w:tr>
        <w:trPr>
          <w:trHeight w:val="519" w:hRule="exact"/>
        </w:trPr>
        <w:tc>
          <w:tcPr>
            <w:tcW w:w="4619" w:type="dxa"/>
            <w:gridSpan w:val="2"/>
            <w:tcBorders>
              <w:top w:val="nil" w:sz="6" w:space="0" w:color="auto"/>
              <w:bottom w:val="single" w:sz="2.0008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81" w:after="0" w:line="240" w:lineRule="auto"/>
              <w:ind w:right="14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9"/>
              </w:rPr>
              <w:t>Admitted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right="14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5"/>
              </w:rPr>
              <w:t>Patients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single" w:sz="2.0008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6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Outpatients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8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46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EDS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8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38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nil" w:sz="6" w:space="0" w:color="auto"/>
              <w:bottom w:val="single" w:sz="2.0008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4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8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2" w:hRule="exact"/>
        </w:trPr>
        <w:tc>
          <w:tcPr>
            <w:tcW w:w="4619" w:type="dxa"/>
            <w:gridSpan w:val="2"/>
            <w:tcBorders>
              <w:top w:val="single" w:sz="2.0008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4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right="14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single" w:sz="2.0008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56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8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8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single" w:sz="2.0008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9071" w:type="dxa"/>
            <w:gridSpan w:val="6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  <w:b/>
                <w:bCs/>
              </w:rPr>
              <w:t>Ag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eement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90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Gove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nment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Grants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5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40,608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7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25,620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4,995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86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08" w:right="-20"/>
              <w:jc w:val="left"/>
              <w:tabs>
                <w:tab w:pos="140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71,223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Indi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ect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contributions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Department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9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(138)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(87)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1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(17)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86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tabs>
                <w:tab w:pos="154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(242)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8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efer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2b)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4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2,630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1,660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86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tabs>
                <w:tab w:pos="150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4,614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8"/>
              </w:rPr>
              <w:t>Recoupment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8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Private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Practice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Use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Facilities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7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86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tabs>
                <w:tab w:pos="172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7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644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86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tabs>
                <w:tab w:pos="150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1,130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3609" w:type="dxa"/>
            <w:tcBorders>
              <w:top w:val="nil" w:sz="6" w:space="0" w:color="auto"/>
              <w:bottom w:val="single" w:sz="2.0008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Inte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est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Dividends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single" w:sz="2.0008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7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single" w:sz="2.0008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143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8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86" w:type="dxa"/>
            <w:gridSpan w:val="2"/>
            <w:tcBorders>
              <w:top w:val="nil" w:sz="6" w:space="0" w:color="auto"/>
              <w:bottom w:val="single" w:sz="2.0008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tabs>
                <w:tab w:pos="162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398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3609" w:type="dxa"/>
            <w:tcBorders>
              <w:top w:val="single" w:sz="2.000872" w:space="0" w:color="2276BC"/>
              <w:bottom w:val="single" w:sz="2.0004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Sub-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  <w:b/>
                <w:bCs/>
              </w:rPr>
              <w:t>Ag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eement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single" w:sz="2.000872" w:space="0" w:color="2276BC"/>
              <w:bottom w:val="single" w:sz="2.0004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5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43,990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single" w:sz="2.000872" w:space="0" w:color="2276BC"/>
              <w:bottom w:val="single" w:sz="2.0004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7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27,754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872" w:space="0" w:color="2276BC"/>
              <w:bottom w:val="single" w:sz="2.0004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5,411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86" w:type="dxa"/>
            <w:gridSpan w:val="2"/>
            <w:tcBorders>
              <w:top w:val="single" w:sz="2.000872" w:space="0" w:color="2276BC"/>
              <w:bottom w:val="single" w:sz="2.0004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02" w:right="-20"/>
              <w:jc w:val="left"/>
              <w:tabs>
                <w:tab w:pos="140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ab/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77,155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0" w:after="0" w:line="179" w:lineRule="exact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Revenue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Services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Supported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by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Community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Initiatives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50" w:lineRule="exact"/>
        <w:jc w:val="left"/>
        <w:rPr>
          <w:sz w:val="5"/>
          <w:szCs w:val="5"/>
        </w:rPr>
      </w:pPr>
      <w:rPr/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0001" w:type="dxa"/>
      </w:tblPr>
      <w:tblGrid/>
      <w:tr>
        <w:trPr>
          <w:trHeight w:val="290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Donations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Bequests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6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(non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capital)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859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859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8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efer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2b)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Private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Practice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Pharmacy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Park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operty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271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271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Resea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Investment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Retu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1,333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1,333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3573" w:type="dxa"/>
            <w:tcBorders>
              <w:top w:val="nil" w:sz="6" w:space="0" w:color="auto"/>
              <w:bottom w:val="single" w:sz="2.0002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efer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single" w:sz="2.0002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single" w:sz="2.0002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2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02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4,192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2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4,192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854" w:hRule="exact"/>
        </w:trPr>
        <w:tc>
          <w:tcPr>
            <w:tcW w:w="3573" w:type="dxa"/>
            <w:tcBorders>
              <w:top w:val="single" w:sz="2.000206" w:space="0" w:color="2276BC"/>
              <w:bottom w:val="single" w:sz="2.0001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60" w:lineRule="auto"/>
              <w:ind w:left="85" w:right="49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Sub-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Community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Initiatives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single" w:sz="2.000206" w:space="0" w:color="2276BC"/>
              <w:bottom w:val="single" w:sz="2.0001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206" w:space="0" w:color="2276BC"/>
              <w:bottom w:val="single" w:sz="2.0001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06" w:space="0" w:color="2276BC"/>
              <w:bottom w:val="single" w:sz="2.0001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0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206" w:space="0" w:color="2276BC"/>
              <w:bottom w:val="single" w:sz="2.0001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8,521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206" w:space="0" w:color="2276BC"/>
              <w:bottom w:val="single" w:sz="2.0001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8,521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single" w:sz="2.000191" w:space="0" w:color="2276BC"/>
              <w:bottom w:val="single" w:sz="2.00045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single" w:sz="2.000191" w:space="0" w:color="2276BC"/>
              <w:bottom w:val="single" w:sz="2.00045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8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43,940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191" w:space="0" w:color="2276BC"/>
              <w:bottom w:val="single" w:sz="2.00045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27,754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191" w:space="0" w:color="2276BC"/>
              <w:bottom w:val="single" w:sz="2.00045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5,411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191" w:space="0" w:color="2276BC"/>
              <w:bottom w:val="single" w:sz="2.00045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8,521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191" w:space="0" w:color="2276BC"/>
              <w:bottom w:val="single" w:sz="2.00045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85,676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68" w:lineRule="auto"/>
        <w:ind w:left="101" w:right="1009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Indi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ect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contributions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Department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Health: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Department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Health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makes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certain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pa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yments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behalf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Hospital.</w:t>
      </w:r>
      <w:r>
        <w:rPr>
          <w:rFonts w:ascii="Arial" w:hAnsi="Arial" w:cs="Arial" w:eastAsia="Arial"/>
          <w:sz w:val="14"/>
          <w:szCs w:val="14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These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ought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account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determining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operating</w:t>
      </w:r>
      <w:r>
        <w:rPr>
          <w:rFonts w:ascii="Arial" w:hAnsi="Arial" w:cs="Arial" w:eastAsia="Arial"/>
          <w:sz w:val="14"/>
          <w:szCs w:val="14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esult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eco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ding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them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evenue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expenses.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Mar w:header="112" w:footer="931" w:top="980" w:bottom="1320" w:left="1600" w:right="320"/>
          <w:pgSz w:w="11920" w:h="1684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56.693001pt;margin-top:309.931pt;width:453.543pt;height:14.216pt;mso-position-horizontal-relative:page;mso-position-vertical-relative:page;z-index:-13343" coordorigin="1134,6199" coordsize="9071,284">
            <v:shape style="position:absolute;left:1134;top:6199;width:9071;height:284" coordorigin="1134,6199" coordsize="9071,284" path="m10205,6199l1134,6199,1134,6483,10205,6483,10205,6199e" filled="t" fillcolor="#EDEAE9" stroked="f">
              <v:path arrowok="t"/>
              <v:fill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57803" w:type="dxa"/>
      </w:tblPr>
      <w:tblGrid/>
      <w:tr>
        <w:trPr>
          <w:trHeight w:val="519" w:hRule="exact"/>
        </w:trPr>
        <w:tc>
          <w:tcPr>
            <w:tcW w:w="4619" w:type="dxa"/>
            <w:gridSpan w:val="2"/>
            <w:tcBorders>
              <w:top w:val="nil" w:sz="6" w:space="0" w:color="auto"/>
              <w:bottom w:val="single" w:sz="2.0006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81" w:after="0" w:line="240" w:lineRule="auto"/>
              <w:ind w:right="14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9"/>
              </w:rPr>
              <w:t>Admitted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right="14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5"/>
              </w:rPr>
              <w:t>Patients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single" w:sz="2.0006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6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Outpatients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6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46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EDS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06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38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6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49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8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2" w:hRule="exact"/>
        </w:trPr>
        <w:tc>
          <w:tcPr>
            <w:tcW w:w="4619" w:type="dxa"/>
            <w:gridSpan w:val="2"/>
            <w:tcBorders>
              <w:top w:val="single" w:sz="2.0006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4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right="14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single" w:sz="2.0006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56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6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6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6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9071" w:type="dxa"/>
            <w:gridSpan w:val="6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  <w:b/>
                <w:bCs/>
              </w:rPr>
              <w:t>Ag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eement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90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Gove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nment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Grants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Department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5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43,714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7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21,361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4,309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69,384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State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Gove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nment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7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360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176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571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Indi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ect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contributions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Department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Insurance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7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1,336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8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efer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2b)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4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3,439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4,307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Donations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Bequests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6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(non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capital)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4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8"/>
              </w:rPr>
              <w:t>Recoupment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8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Private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Practice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Use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Facilities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7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Operating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7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554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853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1,455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3609" w:type="dxa"/>
            <w:tcBorders>
              <w:top w:val="nil" w:sz="6" w:space="0" w:color="auto"/>
              <w:bottom w:val="single" w:sz="2.0009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Inte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est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Dividends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nil" w:sz="6" w:space="0" w:color="auto"/>
              <w:bottom w:val="single" w:sz="2.0009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7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nil" w:sz="6" w:space="0" w:color="auto"/>
              <w:bottom w:val="single" w:sz="2.0009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9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09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9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3609" w:type="dxa"/>
            <w:tcBorders>
              <w:top w:val="single" w:sz="2.000966" w:space="0" w:color="2276BC"/>
              <w:bottom w:val="single" w:sz="2.0003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Sub-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  <w:b/>
                <w:bCs/>
              </w:rPr>
              <w:t>Ag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eement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10" w:type="dxa"/>
            <w:tcBorders>
              <w:top w:val="single" w:sz="2.000966" w:space="0" w:color="2276BC"/>
              <w:bottom w:val="single" w:sz="2.0003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5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49,069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32" w:type="dxa"/>
            <w:tcBorders>
              <w:top w:val="single" w:sz="2.000966" w:space="0" w:color="2276BC"/>
              <w:bottom w:val="single" w:sz="2.0003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7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23,795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966" w:space="0" w:color="2276BC"/>
              <w:bottom w:val="single" w:sz="2.0003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4,491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966" w:space="0" w:color="2276BC"/>
              <w:bottom w:val="single" w:sz="2.0003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966" w:space="0" w:color="2276BC"/>
              <w:bottom w:val="single" w:sz="2.0003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77,355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0" w:after="0" w:line="179" w:lineRule="exact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Revenue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Services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Supported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by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Community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Initiatives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50" w:lineRule="exact"/>
        <w:jc w:val="left"/>
        <w:rPr>
          <w:sz w:val="5"/>
          <w:szCs w:val="5"/>
        </w:rPr>
      </w:pPr>
      <w:rPr/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57803" w:type="dxa"/>
      </w:tblPr>
      <w:tblGrid/>
      <w:tr>
        <w:trPr>
          <w:trHeight w:val="290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Donations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Bequests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6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(non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capital)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1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998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998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8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efer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2b)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1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Private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Practice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1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Pharmacy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1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Park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1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operty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1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Resea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1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Investment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Retu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1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1,175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1,175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1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3573" w:type="dxa"/>
            <w:tcBorders>
              <w:top w:val="nil" w:sz="6" w:space="0" w:color="auto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efer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nil" w:sz="6" w:space="0" w:color="auto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1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7,378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7,378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84" w:hRule="exact"/>
        </w:trPr>
        <w:tc>
          <w:tcPr>
            <w:tcW w:w="3573" w:type="dxa"/>
            <w:tcBorders>
              <w:top w:val="single" w:sz="2.000112" w:space="0" w:color="2276BC"/>
              <w:bottom w:val="single" w:sz="2.00021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60" w:lineRule="auto"/>
              <w:ind w:left="85" w:right="49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Sub-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Community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Initiatives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single" w:sz="2.000112" w:space="0" w:color="2276BC"/>
              <w:bottom w:val="single" w:sz="2.00021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1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112" w:space="0" w:color="2276BC"/>
              <w:bottom w:val="single" w:sz="2.00021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112" w:space="0" w:color="2276BC"/>
              <w:bottom w:val="single" w:sz="2.00021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—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112" w:space="0" w:color="2276BC"/>
              <w:bottom w:val="single" w:sz="2.00021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11,897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112" w:space="0" w:color="2276BC"/>
              <w:bottom w:val="single" w:sz="2.00021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11,897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573" w:type="dxa"/>
            <w:tcBorders>
              <w:top w:val="single" w:sz="2.000214" w:space="0" w:color="2276BC"/>
              <w:bottom w:val="single" w:sz="2.0001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Revenue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200" w:type="dxa"/>
            <w:tcBorders>
              <w:top w:val="single" w:sz="2.000214" w:space="0" w:color="2276BC"/>
              <w:bottom w:val="single" w:sz="2.0001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8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49,069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214" w:space="0" w:color="2276BC"/>
              <w:bottom w:val="single" w:sz="2.0001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23,795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214" w:space="0" w:color="2276BC"/>
              <w:bottom w:val="single" w:sz="2.0001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4,491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14" w:space="0" w:color="2276BC"/>
              <w:bottom w:val="single" w:sz="2.0001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11,897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214" w:space="0" w:color="2276BC"/>
              <w:bottom w:val="single" w:sz="2.0001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89,252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68" w:lineRule="auto"/>
        <w:ind w:left="834" w:right="295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Indi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ect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contributions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Department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Health: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Department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Health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makes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certain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pa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yments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behalf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Hospital.</w:t>
      </w:r>
      <w:r>
        <w:rPr>
          <w:rFonts w:ascii="Arial" w:hAnsi="Arial" w:cs="Arial" w:eastAsia="Arial"/>
          <w:sz w:val="14"/>
          <w:szCs w:val="14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These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ought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account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determining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operating</w:t>
      </w:r>
      <w:r>
        <w:rPr>
          <w:rFonts w:ascii="Arial" w:hAnsi="Arial" w:cs="Arial" w:eastAsia="Arial"/>
          <w:sz w:val="14"/>
          <w:szCs w:val="14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esult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eco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ding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them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evenue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expenses.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46"/>
          <w:pgMar w:footer="1131" w:header="112" w:top="980" w:bottom="1320" w:left="300" w:right="1600"/>
          <w:footerReference w:type="even" r:id="rId53"/>
          <w:footerReference w:type="odd" r:id="rId54"/>
          <w:pgSz w:w="11920" w:h="16840"/>
        </w:sectPr>
      </w:pPr>
      <w:rPr/>
    </w:p>
    <w:p>
      <w:pPr>
        <w:spacing w:before="69" w:after="0" w:line="336" w:lineRule="exact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2b:</w:t>
      </w:r>
      <w:r>
        <w:rPr>
          <w:rFonts w:ascii="Arial" w:hAnsi="Arial" w:cs="Arial" w:eastAsia="Arial"/>
          <w:sz w:val="30"/>
          <w:szCs w:val="30"/>
          <w:color w:val="2276BC"/>
          <w:spacing w:val="-1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  <w:position w:val="-1"/>
        </w:rPr>
        <w:t>Patient</w:t>
      </w:r>
      <w:r>
        <w:rPr>
          <w:rFonts w:ascii="Arial" w:hAnsi="Arial" w:cs="Arial" w:eastAsia="Arial"/>
          <w:sz w:val="30"/>
          <w:szCs w:val="30"/>
          <w:color w:val="2276BC"/>
          <w:spacing w:val="25"/>
          <w:w w:val="93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  <w:position w:val="-1"/>
        </w:rPr>
        <w:t>Fees</w:t>
      </w:r>
      <w:r>
        <w:rPr>
          <w:rFonts w:ascii="Arial" w:hAnsi="Arial" w:cs="Arial" w:eastAsia="Arial"/>
          <w:sz w:val="30"/>
          <w:szCs w:val="30"/>
          <w:color w:val="2276BC"/>
          <w:spacing w:val="-1"/>
          <w:w w:val="93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Raised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2" w:footer="1131" w:top="980" w:bottom="1320" w:left="1600" w:right="320"/>
          <w:pgSz w:w="11920" w:h="16840"/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6" w:right="-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Patient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Fees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9" w:lineRule="exact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539001pt;margin-top:-17.175913pt;width:454.544pt;height:15.216pt;mso-position-horizontal-relative:page;mso-position-vertical-relative:paragraph;z-index:-13342" coordorigin="1691,-344" coordsize="9091,304">
            <v:group style="position:absolute;left:1701;top:-334;width:6803;height:284" coordorigin="1701,-334" coordsize="6803,284">
              <v:shape style="position:absolute;left:1701;top:-334;width:6803;height:284" coordorigin="1701,-334" coordsize="6803,284" path="m8504,-334l1701,-334,1701,-49,8504,-49,8504,-334e" filled="t" fillcolor="#EDEAE9" stroked="f">
                <v:path arrowok="t"/>
                <v:fill/>
              </v:shape>
            </v:group>
            <v:group style="position:absolute;left:8504;top:-334;width:1134;height:284" coordorigin="8504,-334" coordsize="1134,284">
              <v:shape style="position:absolute;left:8504;top:-334;width:1134;height:284" coordorigin="8504,-334" coordsize="1134,284" path="m9638,-334l8504,-334,8504,-49,9638,-49,9638,-334e" filled="t" fillcolor="#EDEAE9" stroked="f">
                <v:path arrowok="t"/>
                <v:fill/>
              </v:shape>
            </v:group>
            <v:group style="position:absolute;left:9638;top:-334;width:1134;height:284" coordorigin="9638,-334" coordsize="1134,284">
              <v:shape style="position:absolute;left:9638;top:-334;width:1134;height:284" coordorigin="9638,-334" coordsize="1134,284" path="m10772,-334l9638,-334,9638,-49,10772,-49,10772,-334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Acute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40" w:lineRule="auto"/>
        <w:ind w:left="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3" w:equalWidth="0">
            <w:col w:w="1134" w:space="6418"/>
            <w:col w:w="401" w:space="733"/>
            <w:col w:w="1314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54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Inpatients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3,709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3,439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68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923pt;width:453.543398pt;height:.1pt;mso-position-horizontal-relative:page;mso-position-vertical-relative:paragraph;z-index:-13340" coordorigin="1701,235" coordsize="9071,2">
            <v:shape style="position:absolute;left:1701;top:235;width:9071;height:2" coordorigin="1701,235" coordsize="9071,0" path="m1701,235l10772,235e" filled="f" stroked="t" strokeweight=".2500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Outpatients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990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1,168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54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877pt;width:453.543398pt;height:.1pt;mso-position-horizontal-relative:page;mso-position-vertical-relative:paragraph;z-index:-13341" coordorigin="1701,235" coordsize="9071,2">
            <v:shape style="position:absolute;left:1701;top:235;width:9071;height:2" coordorigin="1701,235" coordsize="9071,0" path="m1701,235l10772,235e" filled="f" stroked="t" strokeweight=".25001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Patient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Fees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4,699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4,607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36" w:lineRule="exact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2c: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Net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  <w:position w:val="-1"/>
        </w:rPr>
        <w:t>Gain/(Loss)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30"/>
          <w:szCs w:val="30"/>
          <w:color w:val="2276BC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  <w:position w:val="-1"/>
        </w:rPr>
        <w:t>Disposal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  <w:position w:val="-1"/>
        </w:rPr>
        <w:t>Non-Financial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Assets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exact"/>
        <w:ind w:left="186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oceeds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Disposals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Non-Cur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001pt;margin-top:12.555409pt;width:453.543pt;height:14.216pt;mso-position-horizontal-relative:page;mso-position-vertical-relative:paragraph;z-index:-13339" coordorigin="1701,251" coordsize="9071,284">
            <v:shape style="position:absolute;left:1701;top:251;width:9071;height:284" coordorigin="1701,251" coordsize="9071,284" path="m1701,251l10772,251,10772,535,1701,535,1701,251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40" w:lineRule="auto"/>
        <w:ind w:left="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3" w:equalWidth="0">
            <w:col w:w="3854" w:space="3698"/>
            <w:col w:w="401" w:space="733"/>
            <w:col w:w="1314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60" w:val="left"/>
          <w:tab w:pos="89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888pt;width:453.543398pt;height:.1pt;mso-position-horizontal-relative:page;mso-position-vertical-relative:paragraph;z-index:-13337" coordorigin="1701,235" coordsize="9071,2">
            <v:shape style="position:absolute;left:1701;top:235;width:9071;height:2" coordorigin="1701,235" coordsize="9071,0" path="m1701,235l10772,235e" filled="f" stroked="t" strokeweight=".25001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Equipment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60" w:val="left"/>
          <w:tab w:pos="89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868pt;width:453.543398pt;height:.1pt;mso-position-horizontal-relative:page;mso-position-vertical-relative:paragraph;z-index:-13336" coordorigin="1701,235" coordsize="9071,2">
            <v:shape style="position:absolute;left:1701;top:235;width:9071;height:2" coordorigin="1701,235" coordsize="9071,0" path="m1701,235l10772,235e" filled="f" stroked="t" strokeweight=".250028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oceeds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Disposal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Non-Cur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Less: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ritten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Down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alue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Non-Cur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Sold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80" w:val="left"/>
          <w:tab w:pos="89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Plant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Equipment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680" w:val="left"/>
          <w:tab w:pos="89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Equipment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101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80" w:val="left"/>
          <w:tab w:pos="89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911pt;width:453.543398pt;height:.1pt;mso-position-horizontal-relative:page;mso-position-vertical-relative:paragraph;z-index:-13335" coordorigin="1701,235" coordsize="9071,2">
            <v:shape style="position:absolute;left:1701;top:235;width:9071;height:2" coordorigin="1701,235" coordsize="9071,0" path="m1701,235l10772,235e" filled="f" stroked="t" strokeweight=".25000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Computer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680" w:val="left"/>
          <w:tab w:pos="89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815pt;width:453.543398pt;height:.1pt;mso-position-horizontal-relative:page;mso-position-vertical-relative:paragraph;z-index:-13334" coordorigin="1701,235" coordsize="9071,2">
            <v:shape style="position:absolute;left:1701;top:235;width:9071;height:2" coordorigin="1701,235" coordsize="9071,0" path="m1701,235l10772,235e" filled="f" stroked="t" strokeweight=".25000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ritten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Down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alue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Non-Cur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Sold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6" w:right="-20"/>
        <w:jc w:val="left"/>
        <w:tabs>
          <w:tab w:pos="7680" w:val="left"/>
          <w:tab w:pos="88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799pt;width:453.543398pt;height:.1pt;mso-position-horizontal-relative:page;mso-position-vertical-relative:paragraph;z-index:-13338" coordorigin="1701,235" coordsize="9071,2">
            <v:shape style="position:absolute;left:1701;top:235;width:9071;height:2" coordorigin="1701,235" coordsize="9071,0" path="m1701,235l10772,235e" filled="f" stroked="t" strokeweight=".250012pt" strokecolor="#2276BC">
              <v:path arrowok="t"/>
            </v:shape>
          </v:group>
          <w10:wrap type="none"/>
        </w:pict>
      </w:r>
      <w:r>
        <w:rPr/>
        <w:pict>
          <v:group style="position:absolute;margin-left:85.039406pt;margin-top:-2.459970pt;width:453.543398pt;height:.1pt;mso-position-horizontal-relative:page;mso-position-vertical-relative:paragraph;z-index:-13333" coordorigin="1701,-49" coordsize="9071,2">
            <v:shape style="position:absolute;left:1701;top:-49;width:9071;height:2" coordorigin="1701,-49" coordsize="9071,0" path="m1701,-49l10772,-49e" filled="f" stroked="t" strokeweight=".250009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Net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gain/(loss)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Disposal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Non-Financial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(96)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(15)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69" w:after="0" w:line="240" w:lineRule="auto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340.157013pt;margin-top:208.303009pt;width:.1pt;height:14.216pt;mso-position-horizontal-relative:page;mso-position-vertical-relative:page;z-index:-13332" coordorigin="6803,4166" coordsize="2,284">
            <v:shape style="position:absolute;left:6803;top:4166;width:2;height:284" coordorigin="6803,4166" coordsize="0,284" path="m6803,4166l6803,4450,6803,4166e" filled="t" fillcolor="#EDEAE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40.157013pt;margin-top:283.670013pt;width:.1pt;height:14.216pt;mso-position-horizontal-relative:page;mso-position-vertical-relative:page;z-index:-13331" coordorigin="6803,5673" coordsize="2,284">
            <v:shape style="position:absolute;left:6803;top:5673;width:2;height:284" coordorigin="6803,5673" coordsize="0,284" path="m6803,5673l6803,5958,6803,5673e" filled="t" fillcolor="#EDEAE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40.157013pt;margin-top:397.469025pt;width:.1pt;height:14.216pt;mso-position-horizontal-relative:page;mso-position-vertical-relative:page;z-index:-13330" coordorigin="6803,7949" coordsize="2,284">
            <v:shape style="position:absolute;left:6803;top:7949;width:2;height:284" coordorigin="6803,7949" coordsize="0,284" path="m6803,7949l6803,8234,6803,7949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3: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Expenses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8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60016" w:type="dxa"/>
      </w:tblPr>
      <w:tblGrid/>
      <w:tr>
        <w:trPr>
          <w:trHeight w:val="496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5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HSA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7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4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HSA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348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7"/>
              </w:rPr>
              <w:t>H&amp;CI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366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3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H&amp;CI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39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47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8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47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8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Employee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Salaries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ages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46,262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44,538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55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379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46,475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44,917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orkCover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0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emium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210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3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293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Departu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Packages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5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(26)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2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5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(24)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Long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Service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Leave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984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1,279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55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4"/>
              </w:rPr>
              <w:t>(1)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983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1,279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483" w:type="dxa"/>
            <w:tcBorders>
              <w:top w:val="nil" w:sz="6" w:space="0" w:color="auto"/>
              <w:bottom w:val="single" w:sz="2.0009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Superannuation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single" w:sz="2.0009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4,163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single" w:sz="2.0009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3,947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9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3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single" w:sz="2.0009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7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9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4,172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9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3,977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2" w:hRule="exact"/>
        </w:trPr>
        <w:tc>
          <w:tcPr>
            <w:tcW w:w="2483" w:type="dxa"/>
            <w:tcBorders>
              <w:top w:val="single" w:sz="2.000949" w:space="0" w:color="2276BC"/>
              <w:bottom w:val="single" w:sz="2.0007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Employee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single" w:sz="2.000949" w:space="0" w:color="2276BC"/>
              <w:bottom w:val="single" w:sz="2.0007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51,667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single" w:sz="2.000949" w:space="0" w:color="2276BC"/>
              <w:bottom w:val="single" w:sz="2.0007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50,029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949" w:space="0" w:color="2276BC"/>
              <w:bottom w:val="single" w:sz="2.0007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5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single" w:sz="2.000949" w:space="0" w:color="2276BC"/>
              <w:bottom w:val="single" w:sz="2.0007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949" w:space="0" w:color="2276BC"/>
              <w:bottom w:val="single" w:sz="2.0007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51,889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949" w:space="0" w:color="2276BC"/>
              <w:bottom w:val="single" w:sz="2.0007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50,442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single" w:sz="2.00074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Salary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Labour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single" w:sz="2.00074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92" w:type="dxa"/>
            <w:tcBorders>
              <w:top w:val="single" w:sz="2.00074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074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76" w:type="dxa"/>
            <w:tcBorders>
              <w:top w:val="single" w:sz="2.00074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074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97" w:type="dxa"/>
            <w:tcBorders>
              <w:top w:val="single" w:sz="2.00074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Agency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Nursing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451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62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451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483" w:type="dxa"/>
            <w:tcBorders>
              <w:top w:val="nil" w:sz="6" w:space="0" w:color="auto"/>
              <w:bottom w:val="single" w:sz="2.0005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Agency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single" w:sz="2.0005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1,031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single" w:sz="2.0005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1,647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5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3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single" w:sz="2.0005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5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1,035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56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1,938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52" w:hRule="exact"/>
        </w:trPr>
        <w:tc>
          <w:tcPr>
            <w:tcW w:w="2483" w:type="dxa"/>
            <w:tcBorders>
              <w:top w:val="single" w:sz="2.000566" w:space="0" w:color="2276BC"/>
              <w:bottom w:val="single" w:sz="2.00112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Salary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Labour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single" w:sz="2.000566" w:space="0" w:color="2276BC"/>
              <w:bottom w:val="single" w:sz="2.00112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1,482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single" w:sz="2.000566" w:space="0" w:color="2276BC"/>
              <w:bottom w:val="single" w:sz="2.00112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2,271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566" w:space="0" w:color="2276BC"/>
              <w:bottom w:val="single" w:sz="2.00112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33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single" w:sz="2.000566" w:space="0" w:color="2276BC"/>
              <w:bottom w:val="single" w:sz="2.00112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566" w:space="0" w:color="2276BC"/>
              <w:bottom w:val="single" w:sz="2.00112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1,486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566" w:space="0" w:color="2276BC"/>
              <w:bottom w:val="single" w:sz="2.00112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2,562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single" w:sz="2.00112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Consumables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single" w:sz="2.00112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92" w:type="dxa"/>
            <w:tcBorders>
              <w:top w:val="single" w:sz="2.00112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112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76" w:type="dxa"/>
            <w:tcBorders>
              <w:top w:val="single" w:sz="2.00112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112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97" w:type="dxa"/>
            <w:tcBorders>
              <w:top w:val="single" w:sz="2.00112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Drug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5,240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5,656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55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240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5,425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5,896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85" w:right="54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Medical,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Surgical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osthesis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9,916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9,650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4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7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9,944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9,684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Pathology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790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779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2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790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780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483" w:type="dxa"/>
            <w:tcBorders>
              <w:top w:val="nil" w:sz="6" w:space="0" w:color="auto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Food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527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3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536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4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52" w:hRule="exact"/>
        </w:trPr>
        <w:tc>
          <w:tcPr>
            <w:tcW w:w="2483" w:type="dxa"/>
            <w:tcBorders>
              <w:top w:val="single" w:sz="2.000455" w:space="0" w:color="2276BC"/>
              <w:bottom w:val="single" w:sz="2.00035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60" w:lineRule="auto"/>
              <w:ind w:left="85" w:right="11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Consumables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single" w:sz="2.000455" w:space="0" w:color="2276BC"/>
              <w:bottom w:val="single" w:sz="2.00035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16,473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single" w:sz="2.000455" w:space="0" w:color="2276BC"/>
              <w:bottom w:val="single" w:sz="2.00035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16,579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455" w:space="0" w:color="2276BC"/>
              <w:bottom w:val="single" w:sz="2.00035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5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single" w:sz="2.000455" w:space="0" w:color="2276BC"/>
              <w:bottom w:val="single" w:sz="2.00035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281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455" w:space="0" w:color="2276BC"/>
              <w:bottom w:val="single" w:sz="2.00035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16,695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455" w:space="0" w:color="2276BC"/>
              <w:bottom w:val="single" w:sz="2.00035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16,860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single" w:sz="2.00035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single" w:sz="2.00035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92" w:type="dxa"/>
            <w:tcBorders>
              <w:top w:val="single" w:sz="2.00035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035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76" w:type="dxa"/>
            <w:tcBorders>
              <w:top w:val="single" w:sz="2.00035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035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97" w:type="dxa"/>
            <w:tcBorders>
              <w:top w:val="single" w:sz="2.00035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Domestic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6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2,321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2,265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4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7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2,345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2,294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Fuel,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Light,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Power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ater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580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2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580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Insurance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funded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Department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1,147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957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2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1,147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957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Motor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92"/>
              </w:rPr>
              <w:t>V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ehicle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3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Repairs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Maintenance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927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1,338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4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943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1,338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Maintenance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Contracts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2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ransport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207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2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207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Bad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Doubtful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Debts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55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4"/>
              </w:rPr>
              <w:t>(6)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Lease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2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2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Postal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elephone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267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2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7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267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431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569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55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740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Audit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Fees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484" w:hRule="exact"/>
        </w:trPr>
        <w:tc>
          <w:tcPr>
            <w:tcW w:w="248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93"/>
              </w:rPr>
              <w:t>V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AGO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Audit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Statements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2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483" w:type="dxa"/>
            <w:tcBorders>
              <w:top w:val="nil" w:sz="6" w:space="0" w:color="auto"/>
              <w:bottom w:val="single" w:sz="2.0002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nil" w:sz="6" w:space="0" w:color="auto"/>
              <w:bottom w:val="single" w:sz="2.0002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nil" w:sz="6" w:space="0" w:color="auto"/>
              <w:bottom w:val="single" w:sz="2.0002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2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62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nil" w:sz="6" w:space="0" w:color="auto"/>
              <w:bottom w:val="single" w:sz="2.0002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2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28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83" w:type="dxa"/>
            <w:tcBorders>
              <w:top w:val="single" w:sz="2.000284" w:space="0" w:color="2276BC"/>
              <w:bottom w:val="single" w:sz="2.0001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56" w:type="dxa"/>
            <w:tcBorders>
              <w:top w:val="single" w:sz="2.000284" w:space="0" w:color="2276BC"/>
              <w:bottom w:val="single" w:sz="2.0001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6,812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2" w:type="dxa"/>
            <w:tcBorders>
              <w:top w:val="single" w:sz="2.000284" w:space="0" w:color="2276BC"/>
              <w:bottom w:val="single" w:sz="2.0001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7,229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84" w:space="0" w:color="2276BC"/>
              <w:bottom w:val="single" w:sz="2.0001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5" w:right="32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single" w:sz="2.000284" w:space="0" w:color="2276BC"/>
              <w:bottom w:val="single" w:sz="2.0001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169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84" w:space="0" w:color="2276BC"/>
              <w:bottom w:val="single" w:sz="2.0001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7,058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284" w:space="0" w:color="2276BC"/>
              <w:bottom w:val="single" w:sz="2.0001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7,398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12" w:footer="1131" w:top="980" w:bottom="1320" w:left="300" w:right="1600"/>
          <w:pgSz w:w="11920" w:h="16840"/>
        </w:sectPr>
      </w:pPr>
      <w:rPr/>
    </w:p>
    <w:p>
      <w:pPr>
        <w:spacing w:before="6" w:after="0" w:line="90" w:lineRule="exact"/>
        <w:jc w:val="left"/>
        <w:rPr>
          <w:sz w:val="9"/>
          <w:szCs w:val="9"/>
        </w:rPr>
      </w:pPr>
      <w:rPr/>
      <w:r>
        <w:rPr/>
        <w:pict>
          <v:group style="position:absolute;margin-left:85.039406pt;margin-top:711.087585pt;width:453.543393pt;height:.1pt;mso-position-horizontal-relative:page;mso-position-vertical-relative:page;z-index:-13329" coordorigin="1701,14222" coordsize="9071,2">
            <v:shape style="position:absolute;left:1701;top:14222;width:9071;height:2" coordorigin="1701,14222" coordsize="9071,0" path="m1701,14222l10772,14222e" filled="f" stroked="t" strokeweight=".250005pt" strokecolor="#2276BC">
              <v:path arrowok="t"/>
            </v:shape>
          </v:group>
          <w10:wrap type="none"/>
        </w:pict>
      </w:r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0001" w:type="dxa"/>
      </w:tblPr>
      <w:tblGrid/>
      <w:tr>
        <w:trPr>
          <w:trHeight w:val="487" w:hRule="exact"/>
        </w:trPr>
        <w:tc>
          <w:tcPr>
            <w:tcW w:w="2470" w:type="dxa"/>
            <w:tcBorders>
              <w:top w:val="nil" w:sz="6" w:space="0" w:color="auto"/>
              <w:bottom w:val="single" w:sz="2.000836" w:space="0" w:color="2276BC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Expenditu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Using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601" w:type="dxa"/>
            <w:vMerge w:val="restart"/>
            <w:gridSpan w:val="6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8" w:hRule="exact"/>
        </w:trPr>
        <w:tc>
          <w:tcPr>
            <w:tcW w:w="2470" w:type="dxa"/>
            <w:tcBorders>
              <w:top w:val="single" w:sz="2.00083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601" w:type="dxa"/>
            <w:vMerge/>
            <w:gridSpan w:val="6"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24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Repairs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Maintenance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Administrative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148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148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470" w:type="dxa"/>
            <w:tcBorders>
              <w:top w:val="nil" w:sz="6" w:space="0" w:color="auto"/>
              <w:bottom w:val="single" w:sz="2.0009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9" w:type="dxa"/>
            <w:tcBorders>
              <w:top w:val="nil" w:sz="6" w:space="0" w:color="auto"/>
              <w:bottom w:val="single" w:sz="2.0009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9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single" w:sz="2.0009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09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9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96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70" w:type="dxa"/>
            <w:tcBorders>
              <w:top w:val="single" w:sz="2.000969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9" w:type="dxa"/>
            <w:tcBorders>
              <w:top w:val="single" w:sz="2.000969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969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969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969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969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969" w:space="0" w:color="2276BC"/>
              <w:bottom w:val="single" w:sz="2.0002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2470" w:type="dxa"/>
            <w:tcBorders>
              <w:top w:val="single" w:sz="2.000223" w:space="0" w:color="2276BC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Expenditu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using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9" w:type="dxa"/>
            <w:tcBorders>
              <w:top w:val="single" w:sz="2.000223" w:space="0" w:color="2276BC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23" w:space="0" w:color="2276BC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223" w:space="0" w:color="2276BC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223" w:space="0" w:color="2276BC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23" w:space="0" w:color="2276BC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223" w:space="0" w:color="2276BC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48" w:hRule="exact"/>
        </w:trPr>
        <w:tc>
          <w:tcPr>
            <w:tcW w:w="2470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Dep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eciation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Amortisation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9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8,308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7,217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8,308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7,217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2470" w:type="dxa"/>
            <w:tcBorders>
              <w:top w:val="nil" w:sz="6" w:space="0" w:color="auto"/>
              <w:bottom w:val="single" w:sz="2.0011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60" w:lineRule="auto"/>
              <w:ind w:left="85" w:right="31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ritten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Down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91"/>
              </w:rPr>
              <w:t>V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1"/>
              </w:rPr>
              <w:t>alue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9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sold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efer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2c)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9" w:type="dxa"/>
            <w:tcBorders>
              <w:top w:val="nil" w:sz="6" w:space="0" w:color="auto"/>
              <w:bottom w:val="single" w:sz="2.0011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11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single" w:sz="2.0011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11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11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11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470" w:type="dxa"/>
            <w:tcBorders>
              <w:top w:val="single" w:sz="2.001102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9" w:type="dxa"/>
            <w:tcBorders>
              <w:top w:val="single" w:sz="2.001102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5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80,578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1102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79,611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1102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10,116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1102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1102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90,694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1102" w:space="0" w:color="2276BC"/>
              <w:bottom w:val="single" w:sz="2.0003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89,250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This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elates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expenditu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es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above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esult</w:t>
      </w:r>
      <w:r>
        <w:rPr>
          <w:rFonts w:ascii="Arial" w:hAnsi="Arial" w:cs="Arial" w:eastAsia="Arial"/>
          <w:sz w:val="14"/>
          <w:szCs w:val="14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line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onl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does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econcile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comp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ehensive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income.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exact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3a: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  <w:position w:val="-1"/>
        </w:rPr>
        <w:t>Analysis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  <w:position w:val="-1"/>
        </w:rPr>
        <w:t>Expenses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by</w:t>
      </w:r>
      <w:r>
        <w:rPr>
          <w:rFonts w:ascii="Arial" w:hAnsi="Arial" w:cs="Arial" w:eastAsia="Arial"/>
          <w:sz w:val="30"/>
          <w:szCs w:val="30"/>
          <w:color w:val="2276BC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Sou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position w:val="-1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ce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40" w:after="0" w:line="240" w:lineRule="auto"/>
        <w:ind w:left="3867" w:right="538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3"/>
        </w:rPr>
        <w:t>Admitted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3970" w:right="-20"/>
        <w:jc w:val="left"/>
        <w:tabs>
          <w:tab w:pos="4840" w:val="left"/>
          <w:tab w:pos="6500" w:val="left"/>
          <w:tab w:pos="7540" w:val="left"/>
          <w:tab w:pos="87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Patients</w:t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Outpatients</w:t>
      </w:r>
      <w:r>
        <w:rPr>
          <w:rFonts w:ascii="Arial" w:hAnsi="Arial" w:cs="Arial" w:eastAsia="Arial"/>
          <w:sz w:val="16"/>
          <w:szCs w:val="16"/>
          <w:color w:val="2276BC"/>
          <w:spacing w:val="-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EDS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Other</w:t>
        <w:tab/>
      </w:r>
      <w:r>
        <w:rPr>
          <w:rFonts w:ascii="Arial" w:hAnsi="Arial" w:cs="Arial" w:eastAsia="Arial"/>
          <w:sz w:val="16"/>
          <w:szCs w:val="16"/>
          <w:color w:val="2276BC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otal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50" w:lineRule="exact"/>
        <w:jc w:val="left"/>
        <w:rPr>
          <w:sz w:val="5"/>
          <w:szCs w:val="5"/>
        </w:rPr>
      </w:pPr>
      <w:rPr/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0001" w:type="dxa"/>
      </w:tblPr>
      <w:tblGrid/>
      <w:tr>
        <w:trPr>
          <w:trHeight w:val="462" w:hRule="exact"/>
        </w:trPr>
        <w:tc>
          <w:tcPr>
            <w:tcW w:w="3932" w:type="dxa"/>
            <w:tcBorders>
              <w:top w:val="single" w:sz="2.00082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40" w:type="dxa"/>
            <w:tcBorders>
              <w:top w:val="single" w:sz="2.00082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6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11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$‘000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82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$‘000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82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$‘000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82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$‘000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825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$‘000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5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  <w:b/>
                <w:bCs/>
              </w:rPr>
              <w:t>Ag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eement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Employee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35,295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9,944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6,428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51,667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Salary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Labour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1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1,301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128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1,482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Consumables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10,721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5,171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581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16,473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Administrative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1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1,936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1,510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698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4,144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3932" w:type="dxa"/>
            <w:tcBorders>
              <w:top w:val="nil" w:sz="6" w:space="0" w:color="auto"/>
              <w:bottom w:val="single" w:sz="2.0003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Continuing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Operations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single" w:sz="2.0003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1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3,879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single" w:sz="2.0003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1,916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03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1,017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3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3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6,812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52" w:hRule="exact"/>
        </w:trPr>
        <w:tc>
          <w:tcPr>
            <w:tcW w:w="3932" w:type="dxa"/>
            <w:tcBorders>
              <w:top w:val="single" w:sz="2.00038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60" w:lineRule="auto"/>
              <w:ind w:left="85" w:right="70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  <w:b/>
                <w:bCs/>
              </w:rPr>
              <w:t>Ag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eement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38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53,132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38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18,594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38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8,852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38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38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80,578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9071" w:type="dxa"/>
            <w:gridSpan w:val="6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Community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Initiatives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90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Employee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Salary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Labour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2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Consumables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Administrative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3932" w:type="dxa"/>
            <w:tcBorders>
              <w:top w:val="nil" w:sz="6" w:space="0" w:color="auto"/>
              <w:bottom w:val="single" w:sz="2.0001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Continuing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Operations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single" w:sz="2.0001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single" w:sz="2.0001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01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1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1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52" w:hRule="exact"/>
        </w:trPr>
        <w:tc>
          <w:tcPr>
            <w:tcW w:w="3932" w:type="dxa"/>
            <w:tcBorders>
              <w:top w:val="single" w:sz="2.00015" w:space="0" w:color="2276BC"/>
              <w:bottom w:val="single" w:sz="2.0004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Community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Initiatives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15" w:space="0" w:color="2276BC"/>
              <w:bottom w:val="single" w:sz="2.0004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21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15" w:space="0" w:color="2276BC"/>
              <w:bottom w:val="single" w:sz="2.0004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15" w:space="0" w:color="2276BC"/>
              <w:bottom w:val="single" w:sz="2.0004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0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15" w:space="0" w:color="2276BC"/>
              <w:bottom w:val="single" w:sz="2.0004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861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15" w:space="0" w:color="2276BC"/>
              <w:bottom w:val="single" w:sz="2.0004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861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single" w:sz="2.00044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Expenditu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using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44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78" w:type="dxa"/>
            <w:tcBorders>
              <w:top w:val="single" w:sz="2.00044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89" w:type="dxa"/>
            <w:tcBorders>
              <w:top w:val="single" w:sz="2.00044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044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97" w:type="dxa"/>
            <w:tcBorders>
              <w:top w:val="single" w:sz="2.00044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7" w:hRule="exact"/>
        </w:trPr>
        <w:tc>
          <w:tcPr>
            <w:tcW w:w="3932" w:type="dxa"/>
            <w:tcBorders>
              <w:top w:val="nil" w:sz="6" w:space="0" w:color="auto"/>
              <w:bottom w:val="single" w:sz="2.00019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single" w:sz="2.00019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single" w:sz="2.00019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019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19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19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3932" w:type="dxa"/>
            <w:tcBorders>
              <w:top w:val="single" w:sz="2.000194" w:space="0" w:color="2276BC"/>
              <w:bottom w:val="single" w:sz="2.00003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Expenditu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using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194" w:space="0" w:color="2276BC"/>
              <w:bottom w:val="single" w:sz="2.00003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21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194" w:space="0" w:color="2276BC"/>
              <w:bottom w:val="single" w:sz="2.00003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194" w:space="0" w:color="2276BC"/>
              <w:bottom w:val="single" w:sz="2.00003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0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194" w:space="0" w:color="2276BC"/>
              <w:bottom w:val="single" w:sz="2.00003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194" w:space="0" w:color="2276BC"/>
              <w:bottom w:val="single" w:sz="2.00003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846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8" w:hRule="exact"/>
        </w:trPr>
        <w:tc>
          <w:tcPr>
            <w:tcW w:w="3932" w:type="dxa"/>
            <w:tcBorders>
              <w:top w:val="single" w:sz="2.00003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Dep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eciation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Amortisation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0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efer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03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03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03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03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8,308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03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8,308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3932" w:type="dxa"/>
            <w:tcBorders>
              <w:top w:val="nil" w:sz="6" w:space="0" w:color="auto"/>
              <w:bottom w:val="single" w:sz="2.0000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ritten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Down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91"/>
              </w:rPr>
              <w:t>V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1"/>
              </w:rPr>
              <w:t>alue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9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sold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efer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2c)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single" w:sz="2.0000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single" w:sz="2.0000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00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0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04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854" w:hRule="exact"/>
        </w:trPr>
        <w:tc>
          <w:tcPr>
            <w:tcW w:w="3932" w:type="dxa"/>
            <w:tcBorders>
              <w:top w:val="single" w:sz="2.000049" w:space="0" w:color="2276BC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60" w:lineRule="auto"/>
              <w:ind w:left="85" w:right="58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Expenditu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eement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Community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Initiatives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049" w:space="0" w:color="2276BC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21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049" w:space="0" w:color="2276BC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049" w:space="0" w:color="2276BC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0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049" w:space="0" w:color="2276BC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8,409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049" w:space="0" w:color="2276BC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8,409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single" w:sz="2.000112" w:space="0" w:color="2276BC"/>
              <w:bottom w:val="single" w:sz="2.00004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112" w:space="0" w:color="2276BC"/>
              <w:bottom w:val="single" w:sz="2.00004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53,132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112" w:space="0" w:color="2276BC"/>
              <w:bottom w:val="single" w:sz="2.00004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18,594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112" w:space="0" w:color="2276BC"/>
              <w:bottom w:val="single" w:sz="2.00004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8,852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112" w:space="0" w:color="2276BC"/>
              <w:bottom w:val="single" w:sz="2.00004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10,116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112" w:space="0" w:color="2276BC"/>
              <w:bottom w:val="single" w:sz="2.00004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90,694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12" w:footer="1131" w:top="1020" w:bottom="1320" w:left="1600" w:right="320"/>
          <w:pgSz w:w="11920" w:h="16840"/>
        </w:sectPr>
      </w:pPr>
      <w:rPr/>
    </w:p>
    <w:p>
      <w:pPr>
        <w:spacing w:before="85" w:after="0" w:line="240" w:lineRule="auto"/>
        <w:ind w:left="4600" w:right="4669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pt;margin-top:481.457611pt;width:453.543406pt;height:.1pt;mso-position-horizontal-relative:page;mso-position-vertical-relative:page;z-index:-13328" coordorigin="1134,9629" coordsize="9071,2">
            <v:shape style="position:absolute;left:1134;top:9629;width:9071;height:2" coordorigin="1134,9629" coordsize="9071,0" path="m1134,9629l10205,9629e" filled="f" stroked="t" strokeweight=".25001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3"/>
        </w:rPr>
        <w:t>Admitted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4703" w:right="-20"/>
        <w:jc w:val="left"/>
        <w:tabs>
          <w:tab w:pos="5580" w:val="left"/>
          <w:tab w:pos="7220" w:val="left"/>
          <w:tab w:pos="8280" w:val="left"/>
          <w:tab w:pos="9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Patients</w:t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Outpatients</w:t>
      </w:r>
      <w:r>
        <w:rPr>
          <w:rFonts w:ascii="Arial" w:hAnsi="Arial" w:cs="Arial" w:eastAsia="Arial"/>
          <w:sz w:val="16"/>
          <w:szCs w:val="16"/>
          <w:color w:val="2276BC"/>
          <w:spacing w:val="-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EDS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Other</w:t>
        <w:tab/>
      </w:r>
      <w:r>
        <w:rPr>
          <w:rFonts w:ascii="Arial" w:hAnsi="Arial" w:cs="Arial" w:eastAsia="Arial"/>
          <w:sz w:val="16"/>
          <w:szCs w:val="16"/>
          <w:color w:val="2276BC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otal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50" w:lineRule="exact"/>
        <w:jc w:val="left"/>
        <w:rPr>
          <w:sz w:val="5"/>
          <w:szCs w:val="5"/>
        </w:rPr>
      </w:pPr>
      <w:rPr/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60016" w:type="dxa"/>
      </w:tblPr>
      <w:tblGrid/>
      <w:tr>
        <w:trPr>
          <w:trHeight w:val="462" w:hRule="exact"/>
        </w:trPr>
        <w:tc>
          <w:tcPr>
            <w:tcW w:w="3932" w:type="dxa"/>
            <w:tcBorders>
              <w:top w:val="single" w:sz="2.0006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40" w:type="dxa"/>
            <w:tcBorders>
              <w:top w:val="single" w:sz="2.0006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6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11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$‘000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6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$‘000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6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$‘000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6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$‘000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66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$‘000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5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  <w:b/>
                <w:bCs/>
              </w:rPr>
              <w:t>Ag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eement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Employee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29,921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14,847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5,261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50,029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Salary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Labour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1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1,306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115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2,271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Consumables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11,083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4,799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16,579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Administrative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1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1,509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1,455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3,503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3932" w:type="dxa"/>
            <w:tcBorders>
              <w:top w:val="nil" w:sz="6" w:space="0" w:color="auto"/>
              <w:bottom w:val="single" w:sz="2.00023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Continuing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Operations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single" w:sz="2.00023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1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3,113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single" w:sz="2.00023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3,002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023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23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23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7,229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3932" w:type="dxa"/>
            <w:tcBorders>
              <w:top w:val="single" w:sz="2.000231" w:space="0" w:color="2276BC"/>
              <w:bottom w:val="single" w:sz="2.0008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60" w:lineRule="auto"/>
              <w:ind w:left="85" w:right="70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  <w:b/>
                <w:bCs/>
              </w:rPr>
              <w:t>Ag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7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2"/>
                <w:b/>
                <w:bCs/>
              </w:rPr>
              <w:t>eement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231" w:space="0" w:color="2276BC"/>
              <w:bottom w:val="single" w:sz="2.0008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46,932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231" w:space="0" w:color="2276BC"/>
              <w:bottom w:val="single" w:sz="2.0008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24,953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231" w:space="0" w:color="2276BC"/>
              <w:bottom w:val="single" w:sz="2.0008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7,726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31" w:space="0" w:color="2276BC"/>
              <w:bottom w:val="single" w:sz="2.0008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231" w:space="0" w:color="2276BC"/>
              <w:bottom w:val="single" w:sz="2.00088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79,611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2" w:hRule="exact"/>
        </w:trPr>
        <w:tc>
          <w:tcPr>
            <w:tcW w:w="9071" w:type="dxa"/>
            <w:gridSpan w:val="6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Community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Initiatives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90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Employee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Salary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Labour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Supplies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Consumables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Administrative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3932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Continuing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Operations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169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652" w:hRule="exact"/>
        </w:trPr>
        <w:tc>
          <w:tcPr>
            <w:tcW w:w="3932" w:type="dxa"/>
            <w:tcBorders>
              <w:top w:val="single" w:sz="2.000006" w:space="0" w:color="2276BC"/>
              <w:bottom w:val="single" w:sz="2.00037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Community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Initiatives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006" w:space="0" w:color="2276BC"/>
              <w:bottom w:val="single" w:sz="2.00037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21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006" w:space="0" w:color="2276BC"/>
              <w:bottom w:val="single" w:sz="2.00037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006" w:space="0" w:color="2276BC"/>
              <w:bottom w:val="single" w:sz="2.00037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0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006" w:space="0" w:color="2276BC"/>
              <w:bottom w:val="single" w:sz="2.00037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2,1698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006" w:space="0" w:color="2276BC"/>
              <w:bottom w:val="single" w:sz="2.00037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2,168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single" w:sz="2.00037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Expenditu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using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37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78" w:type="dxa"/>
            <w:tcBorders>
              <w:top w:val="single" w:sz="2.00037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89" w:type="dxa"/>
            <w:tcBorders>
              <w:top w:val="single" w:sz="2.00037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4" w:type="dxa"/>
            <w:tcBorders>
              <w:top w:val="single" w:sz="2.00037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97" w:type="dxa"/>
            <w:tcBorders>
              <w:top w:val="single" w:sz="2.00037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7" w:hRule="exact"/>
        </w:trPr>
        <w:tc>
          <w:tcPr>
            <w:tcW w:w="3932" w:type="dxa"/>
            <w:tcBorders>
              <w:top w:val="nil" w:sz="6" w:space="0" w:color="auto"/>
              <w:bottom w:val="single" w:sz="2.000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single" w:sz="2.000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single" w:sz="2.000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0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4" w:hRule="exact"/>
        </w:trPr>
        <w:tc>
          <w:tcPr>
            <w:tcW w:w="3932" w:type="dxa"/>
            <w:tcBorders>
              <w:top w:val="single" w:sz="2.00035" w:space="0" w:color="2276BC"/>
              <w:bottom w:val="single" w:sz="2.00030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Expenditu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using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Purpose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35" w:space="0" w:color="2276BC"/>
              <w:bottom w:val="single" w:sz="2.00030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21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35" w:space="0" w:color="2276BC"/>
              <w:bottom w:val="single" w:sz="2.00030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35" w:space="0" w:color="2276BC"/>
              <w:bottom w:val="single" w:sz="2.00030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0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35" w:space="0" w:color="2276BC"/>
              <w:bottom w:val="single" w:sz="2.00030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35" w:space="0" w:color="2276BC"/>
              <w:bottom w:val="single" w:sz="2.00030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8" w:hRule="exact"/>
        </w:trPr>
        <w:tc>
          <w:tcPr>
            <w:tcW w:w="3932" w:type="dxa"/>
            <w:tcBorders>
              <w:top w:val="single" w:sz="2.00030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Dep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eciation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Amortisation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0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efer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30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30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30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30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7,217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30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7,217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1" w:hRule="exact"/>
        </w:trPr>
        <w:tc>
          <w:tcPr>
            <w:tcW w:w="3932" w:type="dxa"/>
            <w:tcBorders>
              <w:top w:val="nil" w:sz="6" w:space="0" w:color="auto"/>
              <w:bottom w:val="single" w:sz="2.00028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ritten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Down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91"/>
              </w:rPr>
              <w:t>V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1"/>
              </w:rPr>
              <w:t>alue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9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sold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efer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2c)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nil" w:sz="6" w:space="0" w:color="auto"/>
              <w:bottom w:val="single" w:sz="2.00028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7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nil" w:sz="6" w:space="0" w:color="auto"/>
              <w:bottom w:val="single" w:sz="2.00028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nil" w:sz="6" w:space="0" w:color="auto"/>
              <w:bottom w:val="single" w:sz="2.00028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nil" w:sz="6" w:space="0" w:color="auto"/>
              <w:bottom w:val="single" w:sz="2.00028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nil" w:sz="6" w:space="0" w:color="auto"/>
              <w:bottom w:val="single" w:sz="2.00028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854" w:hRule="exact"/>
        </w:trPr>
        <w:tc>
          <w:tcPr>
            <w:tcW w:w="3932" w:type="dxa"/>
            <w:tcBorders>
              <w:top w:val="single" w:sz="2.000283" w:space="0" w:color="2276BC"/>
              <w:bottom w:val="single" w:sz="2.00004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60" w:lineRule="auto"/>
              <w:ind w:left="85" w:right="58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Expenditu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supported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eement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Hospital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Community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Initiatives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283" w:space="0" w:color="2276BC"/>
              <w:bottom w:val="single" w:sz="2.00004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21" w:right="27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283" w:space="0" w:color="2276BC"/>
              <w:bottom w:val="single" w:sz="2.00004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4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283" w:space="0" w:color="2276BC"/>
              <w:bottom w:val="single" w:sz="2.00004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0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283" w:space="0" w:color="2276BC"/>
              <w:bottom w:val="single" w:sz="2.00004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7,242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283" w:space="0" w:color="2276BC"/>
              <w:bottom w:val="single" w:sz="2.00004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7,242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932" w:type="dxa"/>
            <w:tcBorders>
              <w:top w:val="single" w:sz="2.000044" w:space="0" w:color="2276BC"/>
              <w:bottom w:val="single" w:sz="2.0004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0" w:type="dxa"/>
            <w:tcBorders>
              <w:top w:val="single" w:sz="2.000044" w:space="0" w:color="2276BC"/>
              <w:bottom w:val="single" w:sz="2.0004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46,932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8" w:type="dxa"/>
            <w:tcBorders>
              <w:top w:val="single" w:sz="2.000044" w:space="0" w:color="2276BC"/>
              <w:bottom w:val="single" w:sz="2.0004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24,953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89" w:type="dxa"/>
            <w:tcBorders>
              <w:top w:val="single" w:sz="2.000044" w:space="0" w:color="2276BC"/>
              <w:bottom w:val="single" w:sz="2.0004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7,726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2.000044" w:space="0" w:color="2276BC"/>
              <w:bottom w:val="single" w:sz="2.0004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7" w:type="dxa"/>
            <w:tcBorders>
              <w:top w:val="single" w:sz="2.000044" w:space="0" w:color="2276BC"/>
              <w:bottom w:val="single" w:sz="2.0004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2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89,250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12" w:footer="1131" w:top="1080" w:bottom="1320" w:left="300" w:right="1600"/>
          <w:pgSz w:w="11920" w:h="16840"/>
        </w:sectPr>
      </w:pPr>
      <w:rPr/>
    </w:p>
    <w:p>
      <w:pPr>
        <w:spacing w:before="78" w:after="0" w:line="340" w:lineRule="exact"/>
        <w:ind w:left="101" w:right="934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3b:</w:t>
      </w:r>
      <w:r>
        <w:rPr>
          <w:rFonts w:ascii="Arial" w:hAnsi="Arial" w:cs="Arial" w:eastAsia="Arial"/>
          <w:sz w:val="30"/>
          <w:szCs w:val="30"/>
          <w:color w:val="2276BC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</w:rPr>
        <w:t>Analysis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Expenses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by</w:t>
      </w:r>
      <w:r>
        <w:rPr>
          <w:rFonts w:ascii="Arial" w:hAnsi="Arial" w:cs="Arial" w:eastAsia="Arial"/>
          <w:sz w:val="30"/>
          <w:szCs w:val="30"/>
          <w:color w:val="2276BC"/>
          <w:spacing w:val="-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Inte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94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nally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Managed</w:t>
      </w:r>
      <w:r>
        <w:rPr>
          <w:rFonts w:ascii="Arial" w:hAnsi="Arial" w:cs="Arial" w:eastAsia="Arial"/>
          <w:sz w:val="30"/>
          <w:szCs w:val="30"/>
          <w:color w:val="2276BC"/>
          <w:spacing w:val="43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Restricted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Specific</w:t>
      </w:r>
      <w:r>
        <w:rPr>
          <w:rFonts w:ascii="Arial" w:hAnsi="Arial" w:cs="Arial" w:eastAsia="Arial"/>
          <w:sz w:val="30"/>
          <w:szCs w:val="30"/>
          <w:color w:val="2276BC"/>
          <w:spacing w:val="15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Purpose</w:t>
      </w:r>
      <w:r>
        <w:rPr>
          <w:rFonts w:ascii="Arial" w:hAnsi="Arial" w:cs="Arial" w:eastAsia="Arial"/>
          <w:sz w:val="30"/>
          <w:szCs w:val="30"/>
          <w:color w:val="2276BC"/>
          <w:spacing w:val="15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Funds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for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Services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Supported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by</w:t>
      </w:r>
      <w:r>
        <w:rPr>
          <w:rFonts w:ascii="Arial" w:hAnsi="Arial" w:cs="Arial" w:eastAsia="Arial"/>
          <w:sz w:val="30"/>
          <w:szCs w:val="30"/>
          <w:color w:val="2276BC"/>
          <w:spacing w:val="-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Hospital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7"/>
        </w:rPr>
        <w:t>Community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7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Initiatives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8069" w:type="dxa"/>
      </w:tblPr>
      <w:tblGrid/>
      <w:tr>
        <w:trPr>
          <w:trHeight w:val="458" w:hRule="exact"/>
        </w:trPr>
        <w:tc>
          <w:tcPr>
            <w:tcW w:w="5256" w:type="dxa"/>
            <w:tcBorders>
              <w:top w:val="nil" w:sz="6" w:space="0" w:color="auto"/>
              <w:bottom w:val="single" w:sz="2.00023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Comme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cial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63" w:type="dxa"/>
            <w:tcBorders>
              <w:top w:val="nil" w:sz="6" w:space="0" w:color="auto"/>
              <w:bottom w:val="single" w:sz="2.00023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nil" w:sz="6" w:space="0" w:color="auto"/>
              <w:bottom w:val="single" w:sz="2.00023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256" w:type="dxa"/>
            <w:tcBorders>
              <w:top w:val="single" w:sz="2.00023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Private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Practice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Patient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63" w:type="dxa"/>
            <w:tcBorders>
              <w:top w:val="single" w:sz="2.00023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9"/>
              </w:rPr>
              <w:t>(58)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single" w:sz="2.00023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Pharmacy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Services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276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270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operty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5" w:hRule="exact"/>
        </w:trPr>
        <w:tc>
          <w:tcPr>
            <w:tcW w:w="5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9071" w:type="dxa"/>
            <w:gridSpan w:val="3"/>
            <w:tcBorders>
              <w:top w:val="nil" w:sz="6" w:space="0" w:color="auto"/>
              <w:bottom w:val="single" w:sz="2.00013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Activities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256" w:type="dxa"/>
            <w:tcBorders>
              <w:top w:val="single" w:sz="2.00013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Fundraising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Community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63" w:type="dxa"/>
            <w:tcBorders>
              <w:top w:val="single" w:sz="2.00013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243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single" w:sz="2.00013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Resea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ch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Scholarship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253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5256" w:type="dxa"/>
            <w:tcBorders>
              <w:top w:val="nil" w:sz="6" w:space="0" w:color="auto"/>
              <w:bottom w:val="single" w:sz="2.00017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Education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raining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63" w:type="dxa"/>
            <w:tcBorders>
              <w:top w:val="nil" w:sz="6" w:space="0" w:color="auto"/>
              <w:bottom w:val="single" w:sz="2.00017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nil" w:sz="6" w:space="0" w:color="auto"/>
              <w:bottom w:val="single" w:sz="2.00017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5256" w:type="dxa"/>
            <w:tcBorders>
              <w:top w:val="single" w:sz="2.000177" w:space="0" w:color="2276BC"/>
              <w:bottom w:val="single" w:sz="2.00016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63" w:type="dxa"/>
            <w:tcBorders>
              <w:top w:val="single" w:sz="2.000177" w:space="0" w:color="2276BC"/>
              <w:bottom w:val="single" w:sz="2.00016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861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single" w:sz="2.000177" w:space="0" w:color="2276BC"/>
              <w:bottom w:val="single" w:sz="2.00016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2,168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336" w:lineRule="exact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4: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  <w:position w:val="-1"/>
        </w:rPr>
        <w:t>Dep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5"/>
          <w:position w:val="-1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  <w:position w:val="-1"/>
        </w:rPr>
        <w:t>eciation</w:t>
      </w:r>
      <w:r>
        <w:rPr>
          <w:rFonts w:ascii="Arial" w:hAnsi="Arial" w:cs="Arial" w:eastAsia="Arial"/>
          <w:sz w:val="30"/>
          <w:szCs w:val="30"/>
          <w:color w:val="2276BC"/>
          <w:spacing w:val="21"/>
          <w:w w:val="95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Amortisation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0001" w:type="dxa"/>
      </w:tblPr>
      <w:tblGrid/>
      <w:tr>
        <w:trPr>
          <w:trHeight w:val="496" w:hRule="exact"/>
        </w:trPr>
        <w:tc>
          <w:tcPr>
            <w:tcW w:w="5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3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right="349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right="349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40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36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4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w w:val="101"/>
                <w:b/>
                <w:bCs/>
              </w:rPr>
              <w:t>Dep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1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eciation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0" w:hRule="exact"/>
        </w:trPr>
        <w:tc>
          <w:tcPr>
            <w:tcW w:w="5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4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Buildings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4" w:after="0" w:line="240" w:lineRule="auto"/>
              <w:ind w:right="34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4,650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4" w:after="0" w:line="240" w:lineRule="auto"/>
              <w:ind w:left="36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4,612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Plant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Equipment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34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left="5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178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Medical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Equipment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34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1,115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left="36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Computers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Communication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34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507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left="5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8"/>
              </w:rPr>
              <w:t>Non-Medical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8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Equipment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34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Fu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nitu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Fittings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34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1" w:hRule="exact"/>
        </w:trPr>
        <w:tc>
          <w:tcPr>
            <w:tcW w:w="5048" w:type="dxa"/>
            <w:tcBorders>
              <w:top w:val="nil" w:sz="6" w:space="0" w:color="auto"/>
              <w:bottom w:val="single" w:sz="2.0000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Motor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</w:rPr>
              <w:t>V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ehicle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tcBorders>
              <w:top w:val="nil" w:sz="6" w:space="0" w:color="auto"/>
              <w:bottom w:val="single" w:sz="2.0000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34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single" w:sz="2.0000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42" w:hRule="exact"/>
        </w:trPr>
        <w:tc>
          <w:tcPr>
            <w:tcW w:w="5048" w:type="dxa"/>
            <w:tcBorders>
              <w:top w:val="single" w:sz="2.000022" w:space="0" w:color="2276BC"/>
              <w:bottom w:val="single" w:sz="2.00011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Dep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1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eciation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tcBorders>
              <w:top w:val="single" w:sz="2.000022" w:space="0" w:color="2276BC"/>
              <w:bottom w:val="single" w:sz="2.00011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right="34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6,496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2.000022" w:space="0" w:color="2276BC"/>
              <w:bottom w:val="single" w:sz="2.000110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36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6,583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048" w:type="dxa"/>
            <w:tcBorders>
              <w:top w:val="single" w:sz="2.00011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Amortisation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tcBorders>
              <w:top w:val="single" w:sz="2.00011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50" w:type="dxa"/>
            <w:tcBorders>
              <w:top w:val="single" w:sz="2.000110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77" w:hRule="exact"/>
        </w:trPr>
        <w:tc>
          <w:tcPr>
            <w:tcW w:w="5048" w:type="dxa"/>
            <w:tcBorders>
              <w:top w:val="nil" w:sz="6" w:space="0" w:color="auto"/>
              <w:bottom w:val="single" w:sz="2.00009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4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Intangible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tcBorders>
              <w:top w:val="nil" w:sz="6" w:space="0" w:color="auto"/>
              <w:bottom w:val="single" w:sz="2.00009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4" w:after="0" w:line="240" w:lineRule="auto"/>
              <w:ind w:right="34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1,812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single" w:sz="2.00009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4" w:after="0" w:line="240" w:lineRule="auto"/>
              <w:ind w:left="5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44" w:hRule="exact"/>
        </w:trPr>
        <w:tc>
          <w:tcPr>
            <w:tcW w:w="5048" w:type="dxa"/>
            <w:tcBorders>
              <w:top w:val="single" w:sz="2.000098" w:space="0" w:color="2276BC"/>
              <w:bottom w:val="single" w:sz="2.0000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Amortisation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tcBorders>
              <w:top w:val="single" w:sz="2.000098" w:space="0" w:color="2276BC"/>
              <w:bottom w:val="single" w:sz="2.0000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right="34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1,812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2.000098" w:space="0" w:color="2276BC"/>
              <w:bottom w:val="single" w:sz="2.0000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5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048" w:type="dxa"/>
            <w:tcBorders>
              <w:top w:val="single" w:sz="2.000034" w:space="0" w:color="2276BC"/>
              <w:bottom w:val="single" w:sz="2.0001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Dep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eciation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&amp;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Amortisation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73" w:type="dxa"/>
            <w:tcBorders>
              <w:top w:val="single" w:sz="2.000034" w:space="0" w:color="2276BC"/>
              <w:bottom w:val="single" w:sz="2.0001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344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8,308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2.000034" w:space="0" w:color="2276BC"/>
              <w:bottom w:val="single" w:sz="2.0001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6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7,217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4" w:after="0" w:line="240" w:lineRule="auto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85.039406pt;margin-top:-25.740282pt;width:453.543398pt;height:.1pt;mso-position-horizontal-relative:page;mso-position-vertical-relative:paragraph;z-index:-13327" coordorigin="1701,-515" coordsize="9071,2">
            <v:shape style="position:absolute;left:1701;top:-515;width:9071;height:2" coordorigin="1701,-515" coordsize="9071,0" path="m1701,-515l10772,-515e" filled="f" stroked="t" strokeweight=".25000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5: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Cash</w:t>
      </w:r>
      <w:r>
        <w:rPr>
          <w:rFonts w:ascii="Arial" w:hAnsi="Arial" w:cs="Arial" w:eastAsia="Arial"/>
          <w:sz w:val="30"/>
          <w:szCs w:val="30"/>
          <w:color w:val="2276BC"/>
          <w:spacing w:val="-2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Cash</w:t>
      </w:r>
      <w:r>
        <w:rPr>
          <w:rFonts w:ascii="Arial" w:hAnsi="Arial" w:cs="Arial" w:eastAsia="Arial"/>
          <w:sz w:val="30"/>
          <w:szCs w:val="30"/>
          <w:color w:val="2276BC"/>
          <w:spacing w:val="-2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Equivalents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98" w:after="0" w:line="268" w:lineRule="auto"/>
        <w:ind w:left="101" w:right="83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purposes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Flow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Statement,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includes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hand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banks,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short-term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deposits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eadily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convertible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hand,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insignificant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change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value,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outstanding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bank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ove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drafts.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0001" w:type="dxa"/>
      </w:tblPr>
      <w:tblGrid/>
      <w:tr>
        <w:trPr>
          <w:trHeight w:val="498" w:hRule="exact"/>
        </w:trPr>
        <w:tc>
          <w:tcPr>
            <w:tcW w:w="6016" w:type="dxa"/>
            <w:tcBorders>
              <w:top w:val="nil" w:sz="6" w:space="0" w:color="auto"/>
              <w:bottom w:val="single" w:sz="2.00002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202" w:type="dxa"/>
            <w:tcBorders>
              <w:top w:val="nil" w:sz="6" w:space="0" w:color="auto"/>
              <w:bottom w:val="single" w:sz="2.000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nil" w:sz="6" w:space="0" w:color="auto"/>
              <w:bottom w:val="single" w:sz="2.000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6016" w:type="dxa"/>
            <w:tcBorders>
              <w:top w:val="single" w:sz="2.0000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Hand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02" w:type="dxa"/>
            <w:tcBorders>
              <w:top w:val="single" w:sz="2.0000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single" w:sz="2.0000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601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Bank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271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1,624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6016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Deposits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Call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02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43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2,960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2" w:hRule="exact"/>
        </w:trPr>
        <w:tc>
          <w:tcPr>
            <w:tcW w:w="6016" w:type="dxa"/>
            <w:tcBorders>
              <w:top w:val="single" w:sz="2.000006" w:space="0" w:color="2276BC"/>
              <w:bottom w:val="single" w:sz="2.0000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Equivalents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02" w:type="dxa"/>
            <w:tcBorders>
              <w:top w:val="single" w:sz="2.000006" w:space="0" w:color="2276BC"/>
              <w:bottom w:val="single" w:sz="2.0000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43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3,233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single" w:sz="2.000006" w:space="0" w:color="2276BC"/>
              <w:bottom w:val="single" w:sz="2.0000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6016" w:type="dxa"/>
            <w:tcBorders>
              <w:top w:val="single" w:sz="2.00004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esented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by: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02" w:type="dxa"/>
            <w:tcBorders>
              <w:top w:val="single" w:sz="2.00004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52" w:type="dxa"/>
            <w:tcBorders>
              <w:top w:val="single" w:sz="2.00004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7" w:hRule="exact"/>
        </w:trPr>
        <w:tc>
          <w:tcPr>
            <w:tcW w:w="6016" w:type="dxa"/>
            <w:tcBorders>
              <w:top w:val="nil" w:sz="6" w:space="0" w:color="auto"/>
              <w:bottom w:val="single" w:sz="2.0000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2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Service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Operations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7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(as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Flow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Statement)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02" w:type="dxa"/>
            <w:tcBorders>
              <w:top w:val="nil" w:sz="6" w:space="0" w:color="auto"/>
              <w:bottom w:val="single" w:sz="2.0000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43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nil" w:sz="6" w:space="0" w:color="auto"/>
              <w:bottom w:val="single" w:sz="2.0000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6016" w:type="dxa"/>
            <w:tcBorders>
              <w:top w:val="single" w:sz="2.000042" w:space="0" w:color="2276BC"/>
              <w:bottom w:val="single" w:sz="2.00002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Equivalents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202" w:type="dxa"/>
            <w:tcBorders>
              <w:top w:val="single" w:sz="2.000042" w:space="0" w:color="2276BC"/>
              <w:bottom w:val="single" w:sz="2.00002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43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3,233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single" w:sz="2.000042" w:space="0" w:color="2276BC"/>
              <w:bottom w:val="single" w:sz="2.00002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112" w:footer="1131" w:top="980" w:bottom="1320" w:left="1600" w:right="320"/>
          <w:pgSz w:w="11920" w:h="16840"/>
        </w:sectPr>
      </w:pPr>
      <w:rPr/>
    </w:p>
    <w:p>
      <w:pPr>
        <w:spacing w:before="69" w:after="0" w:line="336" w:lineRule="exact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6: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Receivables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2" w:footer="1131" w:top="980" w:bottom="1320" w:left="300" w:right="1680"/>
          <w:pgSz w:w="11920" w:h="16840"/>
        </w:sectPr>
      </w:pPr>
      <w:rPr/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1.255788pt;width:454.543pt;height:15.216pt;mso-position-horizontal-relative:page;mso-position-vertical-relative:paragraph;z-index:-13326" coordorigin="1124,225" coordsize="9091,304">
            <v:group style="position:absolute;left:1134;top:235;width:6803;height:284" coordorigin="1134,235" coordsize="6803,284">
              <v:shape style="position:absolute;left:1134;top:235;width:6803;height:284" coordorigin="1134,235" coordsize="6803,284" path="m7937,235l1134,235,1134,519,7937,519,7937,235e" filled="t" fillcolor="#EDEAE9" stroked="f">
                <v:path arrowok="t"/>
                <v:fill/>
              </v:shape>
            </v:group>
            <v:group style="position:absolute;left:7937;top:235;width:1134;height:284" coordorigin="7937,235" coordsize="1134,284">
              <v:shape style="position:absolute;left:7937;top:235;width:1134;height:284" coordorigin="7937,235" coordsize="1134,284" path="m9071,235l7937,235,7937,519,9071,519,9071,235e" filled="t" fillcolor="#EDEAE9" stroked="f">
                <v:path arrowok="t"/>
                <v:fill/>
              </v:shape>
            </v:group>
            <v:group style="position:absolute;left:9071;top:235;width:1134;height:284" coordorigin="9071,235" coordsize="1134,284">
              <v:shape style="position:absolute;left:9071;top:235;width:1134;height:284" coordorigin="9071,235" coordsize="1134,284" path="m10205,235l9071,235,9071,519,10205,519,10205,235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</w:rPr>
        <w:t>Cur</w:t>
      </w:r>
      <w:r>
        <w:rPr>
          <w:rFonts w:ascii="Arial" w:hAnsi="Arial" w:cs="Arial" w:eastAsia="Arial"/>
          <w:sz w:val="16"/>
          <w:szCs w:val="16"/>
          <w:color w:val="2276BC"/>
          <w:spacing w:val="-3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9" w:lineRule="exact"/>
        <w:ind w:left="919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Contractual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  <w:cols w:num="3" w:equalWidth="0">
            <w:col w:w="1817" w:space="6468"/>
            <w:col w:w="401" w:space="733"/>
            <w:col w:w="521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Inter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Debtors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193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4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rade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Debtors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183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Patient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Fees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423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288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5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Accrued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Revenue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107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Allowance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Doubtful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Debts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20" w:val="left"/>
          <w:tab w:pos="9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rade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Debtors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(31)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20" w:val="left"/>
          <w:tab w:pos="95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15pt;width:453.543402pt;height:.1pt;mso-position-horizontal-relative:page;mso-position-vertical-relative:paragraph;z-index:-13319" coordorigin="1134,235" coordsize="9071,2">
            <v:shape style="position:absolute;left:1134;top:235;width:9071;height:2" coordorigin="1134,235" coordsize="9071,0" path="m1134,235l10205,235e" filled="f" stroked="t" strokeweight=".25002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Patient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Fees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(56)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(29)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86"/>
        <w:jc w:val="right"/>
        <w:tabs>
          <w:tab w:pos="11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9.760099pt;width:454.543pt;height:15.216pt;mso-position-horizontal-relative:page;mso-position-vertical-relative:paragraph;z-index:-13325" coordorigin="1124,395" coordsize="9091,304">
            <v:group style="position:absolute;left:1134;top:405;width:6803;height:284" coordorigin="1134,405" coordsize="6803,284">
              <v:shape style="position:absolute;left:1134;top:405;width:6803;height:284" coordorigin="1134,405" coordsize="6803,284" path="m7937,405l1134,405,1134,690,7937,690,7937,405e" filled="t" fillcolor="#EDEAE9" stroked="f">
                <v:path arrowok="t"/>
                <v:fill/>
              </v:shape>
            </v:group>
            <v:group style="position:absolute;left:7937;top:405;width:1134;height:284" coordorigin="7937,405" coordsize="1134,284">
              <v:shape style="position:absolute;left:7937;top:405;width:1134;height:284" coordorigin="7937,405" coordsize="1134,284" path="m9071,405l7937,405,7937,690,9071,690,9071,405e" filled="t" fillcolor="#EDEAE9" stroked="f">
                <v:path arrowok="t"/>
                <v:fill/>
              </v:shape>
            </v:group>
            <v:group style="position:absolute;left:9071;top:405;width:1134;height:284" coordorigin="9071,405" coordsize="1134,284">
              <v:shape style="position:absolute;left:9071;top:405;width:1134;height:284" coordorigin="9071,405" coordsize="1134,284" path="m10205,405l9071,405,9071,690,10205,690,10205,40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98pt;margin-top:11.75587pt;width:453.543402pt;height:.1pt;mso-position-horizontal-relative:page;mso-position-vertical-relative:paragraph;z-index:-13318" coordorigin="1134,235" coordsize="9071,2">
            <v:shape style="position:absolute;left:1134;top:235;width:9071;height:2" coordorigin="1134,235" coordsize="9071,0" path="m1134,235l10205,235e" filled="f" stroked="t" strokeweight=".250020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b/>
          <w:bCs/>
        </w:rPr>
        <w:t>777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788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Statutory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5pt;width:453.543402pt;height:.1pt;mso-position-horizontal-relative:page;mso-position-vertical-relative:paragraph;z-index:-13317" coordorigin="1134,235" coordsize="9071,2">
            <v:shape style="position:absolute;left:1134;top:235;width:9071;height:2" coordorigin="1134,235" coordsize="9071,0" path="m1134,235l10205,235e" filled="f" stroked="t" strokeweight=".250028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GST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Receivable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251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361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86"/>
        <w:jc w:val="right"/>
        <w:tabs>
          <w:tab w:pos="11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3pt;width:453.543402pt;height:.1pt;mso-position-horizontal-relative:page;mso-position-vertical-relative:paragraph;z-index:-13316" coordorigin="1134,235" coordsize="9071,2">
            <v:shape style="position:absolute;left:1134;top:235;width:9071;height:2" coordorigin="1134,235" coordsize="9071,0" path="m1134,235l10205,235e" filled="f" stroked="t" strokeweight=".25001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b/>
          <w:bCs/>
        </w:rPr>
        <w:t>251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361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9" w:lineRule="exact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46pt;width:453.543402pt;height:.1pt;mso-position-horizontal-relative:page;mso-position-vertical-relative:paragraph;z-index:-13323" coordorigin="1134,235" coordsize="9071,2">
            <v:shape style="position:absolute;left:1134;top:235;width:9071;height:2" coordorigin="1134,235" coordsize="9071,0" path="m1134,235l10205,235e" filled="f" stroked="t" strokeweight=".250030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Receivables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1,028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1,149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</w:sectPr>
      </w:pPr>
      <w:rPr/>
    </w:p>
    <w:p>
      <w:pPr>
        <w:spacing w:before="4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3.256089pt;width:454.543pt;height:15.216pt;mso-position-horizontal-relative:page;mso-position-vertical-relative:paragraph;z-index:-13324" coordorigin="1124,265" coordsize="9091,304">
            <v:group style="position:absolute;left:1134;top:275;width:6803;height:284" coordorigin="1134,275" coordsize="6803,284">
              <v:shape style="position:absolute;left:1134;top:275;width:6803;height:284" coordorigin="1134,275" coordsize="6803,284" path="m7937,275l1134,275,1134,559,7937,559,7937,275e" filled="t" fillcolor="#EDEAE9" stroked="f">
                <v:path arrowok="t"/>
                <v:fill/>
              </v:shape>
            </v:group>
            <v:group style="position:absolute;left:7937;top:275;width:1134;height:284" coordorigin="7937,275" coordsize="1134,284">
              <v:shape style="position:absolute;left:7937;top:275;width:1134;height:284" coordorigin="7937,275" coordsize="1134,284" path="m9071,275l7937,275,7937,559,9071,559,9071,275e" filled="t" fillcolor="#EDEAE9" stroked="f">
                <v:path arrowok="t"/>
                <v:fill/>
              </v:shape>
            </v:group>
            <v:group style="position:absolute;left:9071;top:275;width:1134;height:284" coordorigin="9071,275" coordsize="1134,284">
              <v:shape style="position:absolute;left:9071;top:275;width:1134;height:284" coordorigin="9071,275" coordsize="1134,284" path="m10205,275l9071,275,9071,559,10205,559,10205,275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  <w:w w:val="102"/>
        </w:rPr>
        <w:t>Non-cur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Statutory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60" w:lineRule="auto"/>
        <w:ind w:left="919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21.755913pt;width:453.543402pt;height:.1pt;mso-position-horizontal-relative:page;mso-position-vertical-relative:paragraph;z-index:-13315" coordorigin="1134,435" coordsize="9071,2">
            <v:shape style="position:absolute;left:1134;top:435;width:9071;height:2" coordorigin="1134,435" coordsize="9071,0" path="m1134,435l10205,435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Long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Service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Leave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Department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1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475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678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  <w:cols w:num="2" w:equalWidth="0">
            <w:col w:w="3255" w:space="5164"/>
            <w:col w:w="1521"/>
          </w:cols>
        </w:sectPr>
      </w:pPr>
      <w:rPr/>
    </w:p>
    <w:p>
      <w:pPr>
        <w:spacing w:before="84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5.955884pt;width:453.543402pt;height:.1pt;mso-position-horizontal-relative:page;mso-position-vertical-relative:paragraph;z-index:-13314" coordorigin="1134,319" coordsize="9071,2">
            <v:shape style="position:absolute;left:1134;top:319;width:9071;height:2" coordorigin="1134,319" coordsize="9071,0" path="m1134,319l10205,319e" filled="f" stroked="t" strokeweight=".25001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Non-Cur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Receivables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475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678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788pt;width:453.543402pt;height:.1pt;mso-position-horizontal-relative:page;mso-position-vertical-relative:paragraph;z-index:-13322" coordorigin="1134,235" coordsize="9071,2">
            <v:shape style="position:absolute;left:1134;top:235;width:9071;height:2" coordorigin="1134,235" coordsize="9071,0" path="m1134,235l10205,235e" filled="f" stroked="t" strokeweight=".25000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Receivables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1,503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1,827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783pt;width:453.543402pt;height:.1pt;mso-position-horizontal-relative:page;mso-position-vertical-relative:paragraph;z-index:-13321" coordorigin="1134,235" coordsize="9071,2">
            <v:shape style="position:absolute;left:1134;top:235;width:9071;height:2" coordorigin="1134,235" coordsize="9071,0" path="m1134,235l10205,235e" filled="f" stroked="t" strokeweight=".25000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a.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Movement</w:t>
      </w:r>
      <w:r>
        <w:rPr>
          <w:rFonts w:ascii="Arial" w:hAnsi="Arial" w:cs="Arial" w:eastAsia="Arial"/>
          <w:sz w:val="16"/>
          <w:szCs w:val="16"/>
          <w:color w:val="2276BC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276B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Allowance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276BC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doubtful</w:t>
      </w:r>
      <w:r>
        <w:rPr>
          <w:rFonts w:ascii="Arial" w:hAnsi="Arial" w:cs="Arial" w:eastAsia="Arial"/>
          <w:sz w:val="16"/>
          <w:szCs w:val="16"/>
          <w:color w:val="2276BC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3"/>
        </w:rPr>
        <w:t>debts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500" w:val="left"/>
          <w:tab w:pos="96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beginning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500" w:val="left"/>
          <w:tab w:pos="96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written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500" w:val="left"/>
          <w:tab w:pos="95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18pt;width:453.543402pt;height:.1pt;mso-position-horizontal-relative:page;mso-position-vertical-relative:paragraph;z-index:-13313" coordorigin="1134,235" coordsize="9071,2">
            <v:shape style="position:absolute;left:1134;top:235;width:9071;height:2" coordorigin="1134,235" coordsize="9071,0" path="m1134,235l10205,235e" filled="f" stroked="t" strokeweight=".25001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ease/(dec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ease)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allowance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esult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(6)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(24)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500" w:val="left"/>
          <w:tab w:pos="96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06pt;width:453.543402pt;height:.1pt;mso-position-horizontal-relative:page;mso-position-vertical-relative:paragraph;z-index:-13320" coordorigin="1134,235" coordsize="9071,2">
            <v:shape style="position:absolute;left:1134;top:235;width:9071;height:2" coordorigin="1134,235" coordsize="9071,0" path="m1134,235l10205,235e" filled="f" stroked="t" strokeweight=".250009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76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94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b.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Ageing</w:t>
      </w:r>
      <w:r>
        <w:rPr>
          <w:rFonts w:ascii="Arial" w:hAnsi="Arial" w:cs="Arial" w:eastAsia="Arial"/>
          <w:sz w:val="16"/>
          <w:szCs w:val="16"/>
          <w:color w:val="2276BC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analysis</w:t>
      </w:r>
      <w:r>
        <w:rPr>
          <w:rFonts w:ascii="Arial" w:hAnsi="Arial" w:cs="Arial" w:eastAsia="Arial"/>
          <w:sz w:val="16"/>
          <w:szCs w:val="16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eceivables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94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Please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efer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18(b)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ageing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analysis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eceivables.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94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c.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Natu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extent</w:t>
      </w:r>
      <w:r>
        <w:rPr>
          <w:rFonts w:ascii="Arial" w:hAnsi="Arial" w:cs="Arial" w:eastAsia="Arial"/>
          <w:sz w:val="16"/>
          <w:szCs w:val="16"/>
          <w:color w:val="2276BC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risk</w:t>
      </w:r>
      <w:r>
        <w:rPr>
          <w:rFonts w:ascii="Arial" w:hAnsi="Arial" w:cs="Arial" w:eastAsia="Arial"/>
          <w:sz w:val="16"/>
          <w:szCs w:val="16"/>
          <w:color w:val="2276B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arising</w:t>
      </w:r>
      <w:r>
        <w:rPr>
          <w:rFonts w:ascii="Arial" w:hAnsi="Arial" w:cs="Arial" w:eastAsia="Arial"/>
          <w:sz w:val="16"/>
          <w:szCs w:val="16"/>
          <w:color w:val="2276BC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om</w:t>
      </w:r>
      <w:r>
        <w:rPr>
          <w:rFonts w:ascii="Arial" w:hAnsi="Arial" w:cs="Arial" w:eastAsia="Arial"/>
          <w:sz w:val="16"/>
          <w:szCs w:val="16"/>
          <w:color w:val="2276BC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eceivables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94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Please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efer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18(b)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natu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extent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arising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eceivables.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</w:sectPr>
      </w:pPr>
      <w:rPr/>
    </w:p>
    <w:p>
      <w:pPr>
        <w:spacing w:before="69" w:after="0" w:line="240" w:lineRule="auto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7: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Investments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other</w:t>
      </w:r>
      <w:r>
        <w:rPr>
          <w:rFonts w:ascii="Arial" w:hAnsi="Arial" w:cs="Arial" w:eastAsia="Arial"/>
          <w:sz w:val="30"/>
          <w:szCs w:val="30"/>
          <w:color w:val="2276BC"/>
          <w:spacing w:val="-2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</w:rPr>
        <w:t>Financial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Assets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94" w:after="0" w:line="240" w:lineRule="auto"/>
        <w:ind w:left="601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Specific</w:t>
      </w:r>
      <w:r>
        <w:rPr>
          <w:rFonts w:ascii="Arial" w:hAnsi="Arial" w:cs="Arial" w:eastAsia="Arial"/>
          <w:sz w:val="16"/>
          <w:szCs w:val="16"/>
          <w:color w:val="2276BC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Purpose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5" w:lineRule="exact"/>
        <w:ind w:left="6438" w:right="-20"/>
        <w:jc w:val="left"/>
        <w:tabs>
          <w:tab w:pos="81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556516pt;width:453.543595pt;height:.1pt;mso-position-horizontal-relative:page;mso-position-vertical-relative:paragraph;z-index:-13310" coordorigin="1701,231" coordsize="9071,2">
            <v:shape style="position:absolute;left:1701;top:231;width:9071;height:2" coordorigin="1701,231" coordsize="9071,0" path="m1701,231l10772,231e" filled="f" stroked="t" strokeweight=".25005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Fund</w:t>
        <w:tab/>
      </w:r>
      <w:r>
        <w:rPr>
          <w:rFonts w:ascii="Arial" w:hAnsi="Arial" w:cs="Arial" w:eastAsia="Arial"/>
          <w:sz w:val="16"/>
          <w:szCs w:val="16"/>
          <w:color w:val="2276BC"/>
          <w:spacing w:val="-18"/>
          <w:w w:val="100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otal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112" w:footer="1131" w:top="980" w:bottom="1320" w:left="1600" w:right="320"/>
          <w:pgSz w:w="11920" w:h="16840"/>
        </w:sectPr>
      </w:pPr>
      <w:rPr/>
    </w:p>
    <w:p>
      <w:pPr>
        <w:spacing w:before="76" w:after="0" w:line="179" w:lineRule="exact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53.542999pt;margin-top:52.902218pt;width:.1pt;height:14.173pt;mso-position-horizontal-relative:page;mso-position-vertical-relative:paragraph;z-index:-13312" coordorigin="9071,1058" coordsize="2,283">
            <v:shape style="position:absolute;left:9071;top:1058;width:2;height:283" coordorigin="9071,1058" coordsize="0,283" path="m9071,1058l9071,1342,9071,1058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76" w:after="0" w:line="179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76" w:after="0" w:line="179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76" w:after="0" w:line="179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4" w:equalWidth="0">
            <w:col w:w="6536" w:space="494"/>
            <w:col w:w="356" w:space="494"/>
            <w:col w:w="356" w:space="494"/>
            <w:col w:w="1270"/>
          </w:cols>
        </w:sectPr>
      </w:pPr>
      <w:rPr/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0001" w:type="dxa"/>
      </w:tblPr>
      <w:tblGrid/>
      <w:tr>
        <w:trPr>
          <w:trHeight w:val="236" w:hRule="exact"/>
        </w:trPr>
        <w:tc>
          <w:tcPr>
            <w:tcW w:w="474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</w:rPr>
              <w:t>Cur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40" w:lineRule="auto"/>
              <w:ind w:right="16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40" w:lineRule="auto"/>
              <w:ind w:left="2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40" w:lineRule="auto"/>
              <w:ind w:left="2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40" w:lineRule="auto"/>
              <w:ind w:left="2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474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21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erm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Deposit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3" w:hRule="exact"/>
        </w:trPr>
        <w:tc>
          <w:tcPr>
            <w:tcW w:w="474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Aust.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Dollar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erm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Deposits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1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&gt;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months*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2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47,800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48,951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47,800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48,951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474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21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Equities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Managed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Investment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Schemes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86" w:hRule="exact"/>
        </w:trPr>
        <w:tc>
          <w:tcPr>
            <w:tcW w:w="4742" w:type="dxa"/>
            <w:tcBorders>
              <w:top w:val="nil" w:sz="6" w:space="0" w:color="auto"/>
              <w:bottom w:val="single" w:sz="2.0006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Australian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Listed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Equity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Securities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73" w:type="dxa"/>
            <w:tcBorders>
              <w:top w:val="nil" w:sz="6" w:space="0" w:color="auto"/>
              <w:bottom w:val="single" w:sz="2.0006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2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21,591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single" w:sz="2.0006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18,272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single" w:sz="2.0006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21,591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single" w:sz="2.0006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18,272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09" w:hRule="exact"/>
        </w:trPr>
        <w:tc>
          <w:tcPr>
            <w:tcW w:w="4742" w:type="dxa"/>
            <w:tcBorders>
              <w:top w:val="single" w:sz="2.00064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72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Non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Cur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73" w:type="dxa"/>
            <w:tcBorders>
              <w:top w:val="single" w:sz="2.00064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2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69,391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2.00064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67,223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2.00064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69,391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single" w:sz="2.00064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67,223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56" w:hRule="exact"/>
        </w:trPr>
        <w:tc>
          <w:tcPr>
            <w:tcW w:w="474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21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vailable-fo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-Sale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5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58" w:hRule="exact"/>
        </w:trPr>
        <w:tc>
          <w:tcPr>
            <w:tcW w:w="4742" w:type="dxa"/>
            <w:tcBorders>
              <w:top w:val="nil" w:sz="6" w:space="0" w:color="auto"/>
              <w:bottom w:val="single" w:sz="2.00062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Units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7"/>
              </w:rPr>
              <w:t>Managed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Funds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73" w:type="dxa"/>
            <w:tcBorders>
              <w:top w:val="nil" w:sz="6" w:space="0" w:color="auto"/>
              <w:bottom w:val="single" w:sz="2.00062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right="16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1,734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single" w:sz="2.00062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2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2,722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single" w:sz="2.00062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2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1,734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single" w:sz="2.00062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2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2,722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56" w:hRule="exact"/>
        </w:trPr>
        <w:tc>
          <w:tcPr>
            <w:tcW w:w="4742" w:type="dxa"/>
            <w:tcBorders>
              <w:top w:val="single" w:sz="2.000626" w:space="0" w:color="2276BC"/>
              <w:bottom w:val="single" w:sz="2.0002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73" w:type="dxa"/>
            <w:tcBorders>
              <w:top w:val="single" w:sz="2.000626" w:space="0" w:color="2276BC"/>
              <w:bottom w:val="single" w:sz="2.0002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right="16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1,734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2.000626" w:space="0" w:color="2276BC"/>
              <w:bottom w:val="single" w:sz="2.0002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2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2,722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2.000626" w:space="0" w:color="2276BC"/>
              <w:bottom w:val="single" w:sz="2.0002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2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1,734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single" w:sz="2.000626" w:space="0" w:color="2276BC"/>
              <w:bottom w:val="single" w:sz="2.0002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2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2,722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37" w:hRule="exact"/>
        </w:trPr>
        <w:tc>
          <w:tcPr>
            <w:tcW w:w="4742" w:type="dxa"/>
            <w:tcBorders>
              <w:top w:val="single" w:sz="2.000288" w:space="0" w:color="2276BC"/>
              <w:bottom w:val="single" w:sz="2.0006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Investments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73" w:type="dxa"/>
            <w:tcBorders>
              <w:top w:val="single" w:sz="2.000288" w:space="0" w:color="2276BC"/>
              <w:bottom w:val="single" w:sz="2.0006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2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71,125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2.000288" w:space="0" w:color="2276BC"/>
              <w:bottom w:val="single" w:sz="2.0006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69,945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2.000288" w:space="0" w:color="2276BC"/>
              <w:bottom w:val="single" w:sz="2.0006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71,125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single" w:sz="2.000288" w:space="0" w:color="2276BC"/>
              <w:bottom w:val="single" w:sz="2.00066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69,945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56" w:hRule="exact"/>
        </w:trPr>
        <w:tc>
          <w:tcPr>
            <w:tcW w:w="4742" w:type="dxa"/>
            <w:tcBorders>
              <w:top w:val="single" w:sz="2.00066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4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esented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73" w:type="dxa"/>
            <w:tcBorders>
              <w:top w:val="single" w:sz="2.00066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50" w:type="dxa"/>
            <w:tcBorders>
              <w:top w:val="single" w:sz="2.00066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850" w:type="dxa"/>
            <w:tcBorders>
              <w:top w:val="single" w:sz="2.00066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755" w:type="dxa"/>
            <w:tcBorders>
              <w:top w:val="single" w:sz="2.00066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58" w:hRule="exact"/>
        </w:trPr>
        <w:tc>
          <w:tcPr>
            <w:tcW w:w="4742" w:type="dxa"/>
            <w:tcBorders>
              <w:top w:val="nil" w:sz="6" w:space="0" w:color="auto"/>
              <w:bottom w:val="single" w:sz="2.0006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Health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Service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Investments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73" w:type="dxa"/>
            <w:tcBorders>
              <w:top w:val="nil" w:sz="6" w:space="0" w:color="auto"/>
              <w:bottom w:val="single" w:sz="2.0006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2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71,125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single" w:sz="2.0006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69,945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nil" w:sz="6" w:space="0" w:color="auto"/>
              <w:bottom w:val="single" w:sz="2.0006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71,125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single" w:sz="2.0006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69,945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4742" w:type="dxa"/>
            <w:tcBorders>
              <w:top w:val="single" w:sz="2.000609" w:space="0" w:color="2276BC"/>
              <w:bottom w:val="single" w:sz="2.0003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Investments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73" w:type="dxa"/>
            <w:tcBorders>
              <w:top w:val="single" w:sz="2.000609" w:space="0" w:color="2276BC"/>
              <w:bottom w:val="single" w:sz="2.0003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20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71,125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2.000609" w:space="0" w:color="2276BC"/>
              <w:bottom w:val="single" w:sz="2.0003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69,945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2.000609" w:space="0" w:color="2276BC"/>
              <w:bottom w:val="single" w:sz="2.0003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71,125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single" w:sz="2.000609" w:space="0" w:color="2276BC"/>
              <w:bottom w:val="single" w:sz="2.0003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69,945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43" w:after="0" w:line="240" w:lineRule="auto"/>
        <w:ind w:left="10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453.542999pt;margin-top:-46.485184pt;width:.1pt;height:12.799pt;mso-position-horizontal-relative:page;mso-position-vertical-relative:paragraph;z-index:-13311" coordorigin="9071,-930" coordsize="2,256">
            <v:shape style="position:absolute;left:9071;top:-930;width:2;height:256" coordorigin="9071,-930" coordsize="0,256" path="m9071,-930l9071,-674,9071,-930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*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94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erm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deposits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‘investments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assets’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class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include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term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deposits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maturity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eater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90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days.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86"/>
        </w:rPr>
        <w:t>(a)</w:t>
      </w:r>
      <w:r>
        <w:rPr>
          <w:rFonts w:ascii="Arial" w:hAnsi="Arial" w:cs="Arial" w:eastAsia="Arial"/>
          <w:sz w:val="16"/>
          <w:szCs w:val="16"/>
          <w:color w:val="2276BC"/>
          <w:spacing w:val="6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Ageing</w:t>
      </w:r>
      <w:r>
        <w:rPr>
          <w:rFonts w:ascii="Arial" w:hAnsi="Arial" w:cs="Arial" w:eastAsia="Arial"/>
          <w:sz w:val="16"/>
          <w:szCs w:val="16"/>
          <w:color w:val="2276BC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analysis</w:t>
      </w:r>
      <w:r>
        <w:rPr>
          <w:rFonts w:ascii="Arial" w:hAnsi="Arial" w:cs="Arial" w:eastAsia="Arial"/>
          <w:sz w:val="16"/>
          <w:szCs w:val="16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investments</w:t>
      </w:r>
      <w:r>
        <w:rPr>
          <w:rFonts w:ascii="Arial" w:hAnsi="Arial" w:cs="Arial" w:eastAsia="Arial"/>
          <w:sz w:val="16"/>
          <w:szCs w:val="16"/>
          <w:color w:val="2276B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276BC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financial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Please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efer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18(b)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ageing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analysis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investments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90"/>
        </w:rPr>
        <w:t>(b)</w:t>
      </w:r>
      <w:r>
        <w:rPr>
          <w:rFonts w:ascii="Arial" w:hAnsi="Arial" w:cs="Arial" w:eastAsia="Arial"/>
          <w:sz w:val="16"/>
          <w:szCs w:val="16"/>
          <w:color w:val="2276BC"/>
          <w:spacing w:val="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Natu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extent</w:t>
      </w:r>
      <w:r>
        <w:rPr>
          <w:rFonts w:ascii="Arial" w:hAnsi="Arial" w:cs="Arial" w:eastAsia="Arial"/>
          <w:sz w:val="16"/>
          <w:szCs w:val="16"/>
          <w:color w:val="2276BC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risk</w:t>
      </w:r>
      <w:r>
        <w:rPr>
          <w:rFonts w:ascii="Arial" w:hAnsi="Arial" w:cs="Arial" w:eastAsia="Arial"/>
          <w:sz w:val="16"/>
          <w:szCs w:val="16"/>
          <w:color w:val="2276B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arising</w:t>
      </w:r>
      <w:r>
        <w:rPr>
          <w:rFonts w:ascii="Arial" w:hAnsi="Arial" w:cs="Arial" w:eastAsia="Arial"/>
          <w:sz w:val="16"/>
          <w:szCs w:val="16"/>
          <w:color w:val="2276BC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om</w:t>
      </w:r>
      <w:r>
        <w:rPr>
          <w:rFonts w:ascii="Arial" w:hAnsi="Arial" w:cs="Arial" w:eastAsia="Arial"/>
          <w:sz w:val="16"/>
          <w:szCs w:val="16"/>
          <w:color w:val="2276BC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investments</w:t>
      </w:r>
      <w:r>
        <w:rPr>
          <w:rFonts w:ascii="Arial" w:hAnsi="Arial" w:cs="Arial" w:eastAsia="Arial"/>
          <w:sz w:val="16"/>
          <w:szCs w:val="16"/>
          <w:color w:val="2276B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276BC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financial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Please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efer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18(b)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natu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extent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arising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investments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90"/>
        </w:rPr>
        <w:t>(c)</w:t>
      </w:r>
      <w:r>
        <w:rPr>
          <w:rFonts w:ascii="Arial" w:hAnsi="Arial" w:cs="Arial" w:eastAsia="Arial"/>
          <w:sz w:val="16"/>
          <w:szCs w:val="16"/>
          <w:color w:val="2276BC"/>
          <w:spacing w:val="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Restrictions</w:t>
      </w:r>
      <w:r>
        <w:rPr>
          <w:rFonts w:ascii="Arial" w:hAnsi="Arial" w:cs="Arial" w:eastAsia="Arial"/>
          <w:sz w:val="16"/>
          <w:szCs w:val="16"/>
          <w:color w:val="2276B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2276B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investments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equivalents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estrictions.</w:t>
      </w:r>
      <w:r>
        <w:rPr>
          <w:rFonts w:ascii="Arial" w:hAnsi="Arial" w:cs="Arial" w:eastAsia="Arial"/>
          <w:sz w:val="16"/>
          <w:szCs w:val="16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Specific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179" w:lineRule="exact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1"/>
        </w:rPr>
        <w:t>Purpose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1"/>
        </w:rPr>
        <w:t>Funds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that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estricted.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24" w:after="0" w:line="240" w:lineRule="auto"/>
        <w:ind w:left="101" w:right="-85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84.914001pt;margin-top:43.777634pt;width:453.794pt;height:13.049pt;mso-position-horizontal-relative:page;mso-position-vertical-relative:paragraph;z-index:-13309" coordorigin="1698,876" coordsize="9076,261">
            <v:group style="position:absolute;left:1701;top:878;width:6803;height:256" coordorigin="1701,878" coordsize="6803,256">
              <v:shape style="position:absolute;left:1701;top:878;width:6803;height:256" coordorigin="1701,878" coordsize="6803,256" path="m8504,878l1701,878,1701,1134,8504,1134,8504,878e" filled="t" fillcolor="#EDEAE9" stroked="f">
                <v:path arrowok="t"/>
                <v:fill/>
              </v:shape>
            </v:group>
            <v:group style="position:absolute;left:8504;top:878;width:1134;height:256" coordorigin="8504,878" coordsize="1134,256">
              <v:shape style="position:absolute;left:8504;top:878;width:1134;height:256" coordorigin="8504,878" coordsize="1134,256" path="m9638,878l8504,878,8504,1134,9638,1134,9638,878e" filled="t" fillcolor="#EDEAE9" stroked="f">
                <v:path arrowok="t"/>
                <v:fill/>
              </v:shape>
            </v:group>
            <v:group style="position:absolute;left:9638;top:878;width:1134;height:256" coordorigin="9638,878" coordsize="1134,256">
              <v:shape style="position:absolute;left:9638;top:878;width:1134;height:256" coordorigin="9638,878" coordsize="1134,256" path="m10772,878l9638,878,9638,1134,10772,1134,10772,878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8: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Inventories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exact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Pharmaceuticals*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3" w:equalWidth="0">
            <w:col w:w="2591" w:space="4962"/>
            <w:col w:w="401" w:space="733"/>
            <w:col w:w="1313"/>
          </w:cols>
        </w:sectPr>
      </w:pPr>
      <w:rPr/>
    </w:p>
    <w:p>
      <w:pPr>
        <w:spacing w:before="76" w:after="0" w:line="240" w:lineRule="auto"/>
        <w:ind w:left="186" w:right="-20"/>
        <w:jc w:val="left"/>
        <w:tabs>
          <w:tab w:pos="7680" w:val="left"/>
          <w:tab w:pos="88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914001pt;margin-top:15.430412pt;width:453.794pt;height:13.049pt;mso-position-horizontal-relative:page;mso-position-vertical-relative:paragraph;z-index:-13308" coordorigin="1698,309" coordsize="9076,261">
            <v:group style="position:absolute;left:1701;top:311;width:6803;height:256" coordorigin="1701,311" coordsize="6803,256">
              <v:shape style="position:absolute;left:1701;top:311;width:6803;height:256" coordorigin="1701,311" coordsize="6803,256" path="m8504,311l1701,311,1701,567,8504,567,8504,311e" filled="t" fillcolor="#EDEAE9" stroked="f">
                <v:path arrowok="t"/>
                <v:fill/>
              </v:shape>
            </v:group>
            <v:group style="position:absolute;left:8504;top:311;width:1134;height:256" coordorigin="8504,311" coordsize="1134,256">
              <v:shape style="position:absolute;left:8504;top:311;width:1134;height:256" coordorigin="8504,311" coordsize="1134,256" path="m9638,311l8504,311,8504,567,9638,567,9638,311e" filled="t" fillcolor="#EDEAE9" stroked="f">
                <v:path arrowok="t"/>
                <v:fill/>
              </v:shape>
            </v:group>
            <v:group style="position:absolute;left:9638;top:311;width:1134;height:256" coordorigin="9638,311" coordsize="1134,256">
              <v:shape style="position:absolute;left:9638;top:311;width:1134;height:256" coordorigin="9638,311" coordsize="1134,256" path="m10772,311l9638,311,9638,567,10772,567,10772,311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cost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196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2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Medical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Surgical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Lines*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2" w:after="0" w:line="240" w:lineRule="auto"/>
        <w:ind w:left="186" w:right="-20"/>
        <w:jc w:val="left"/>
        <w:tabs>
          <w:tab w:pos="7680" w:val="left"/>
          <w:tab w:pos="88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cost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383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373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2" w:after="0" w:line="240" w:lineRule="auto"/>
        <w:ind w:left="186" w:right="-20"/>
        <w:jc w:val="left"/>
        <w:tabs>
          <w:tab w:pos="7680" w:val="left"/>
          <w:tab w:pos="88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914001pt;margin-top:20.899813pt;width:453.794pt;height:13.049pt;mso-position-horizontal-relative:page;mso-position-vertical-relative:paragraph;z-index:-13307" coordorigin="1698,418" coordsize="9076,261">
            <v:group style="position:absolute;left:1701;top:420;width:6803;height:256" coordorigin="1701,420" coordsize="6803,256">
              <v:shape style="position:absolute;left:1701;top:420;width:6803;height:256" coordorigin="1701,420" coordsize="6803,256" path="m8504,420l1701,420,1701,676,8504,676,8504,420e" filled="t" fillcolor="#EDEAE9" stroked="f">
                <v:path arrowok="t"/>
                <v:fill/>
              </v:shape>
            </v:group>
            <v:group style="position:absolute;left:8504;top:420;width:1134;height:256" coordorigin="8504,420" coordsize="1134,256">
              <v:shape style="position:absolute;left:8504;top:420;width:1134;height:256" coordorigin="8504,420" coordsize="1134,256" path="m9638,420l8504,420,8504,676,9638,676,9638,420e" filled="t" fillcolor="#EDEAE9" stroked="f">
                <v:path arrowok="t"/>
                <v:fill/>
              </v:shape>
            </v:group>
            <v:group style="position:absolute;left:9638;top:420;width:1134;height:256" coordorigin="9638,420" coordsize="1134,256">
              <v:shape style="position:absolute;left:9638;top:420;width:1134;height:256" coordorigin="9638,420" coordsize="1134,256" path="m10772,420l9638,420,9638,676,10772,676,10772,420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5.039406pt;margin-top:15.355835pt;width:453.543398pt;height:.1pt;mso-position-horizontal-relative:page;mso-position-vertical-relative:paragraph;z-index:-13306" coordorigin="1701,307" coordsize="9071,2">
            <v:shape style="position:absolute;left:1701;top:307;width:9071;height:2" coordorigin="1701,307" coordsize="9071,0" path="m1701,307l10772,307e" filled="f" stroked="t" strokeweight=".250015pt" strokecolor="#2276BC">
              <v:path arrowok="t"/>
            </v:shape>
          </v:group>
          <w10:wrap type="none"/>
        </w:pict>
      </w:r>
      <w:r>
        <w:rPr/>
        <w:pict>
          <v:group style="position:absolute;margin-left:85.039406pt;margin-top:2.557324pt;width:453.543398pt;height:.1pt;mso-position-horizontal-relative:page;mso-position-vertical-relative:paragraph;z-index:-13304" coordorigin="1701,51" coordsize="9071,2">
            <v:shape style="position:absolute;left:1701;top:51;width:9071;height:2" coordorigin="1701,51" coordsize="9071,0" path="m1701,51l10772,51e" filled="f" stroked="t" strokeweight=".25000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Medical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Surgical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lines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549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569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  <w:b/>
          <w:bCs/>
        </w:rPr>
        <w:t>*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2" w:after="0" w:line="240" w:lineRule="auto"/>
        <w:ind w:left="230" w:right="-20"/>
        <w:jc w:val="left"/>
        <w:tabs>
          <w:tab w:pos="7860" w:val="left"/>
          <w:tab w:pos="89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Gift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Shop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2" w:after="0" w:line="240" w:lineRule="auto"/>
        <w:ind w:left="186" w:right="-20"/>
        <w:jc w:val="left"/>
        <w:tabs>
          <w:tab w:pos="7680" w:val="left"/>
          <w:tab w:pos="88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5.355914pt;width:453.543398pt;height:.1pt;mso-position-horizontal-relative:page;mso-position-vertical-relative:paragraph;z-index:-13305" coordorigin="1701,307" coordsize="9071,2">
            <v:shape style="position:absolute;left:1701;top:307;width:9071;height:2" coordorigin="1701,307" coordsize="9071,0" path="m1701,307l10772,307e" filled="f" stroked="t" strokeweight=".250004pt" strokecolor="#2276BC">
              <v:path arrowok="t"/>
            </v:shape>
          </v:group>
          <w10:wrap type="none"/>
        </w:pict>
      </w:r>
      <w:r>
        <w:rPr/>
        <w:pict>
          <v:group style="position:absolute;margin-left:85.039406pt;margin-top:2.557403pt;width:453.543398pt;height:.1pt;mso-position-horizontal-relative:page;mso-position-vertical-relative:paragraph;z-index:-13303" coordorigin="1701,51" coordsize="9071,2">
            <v:shape style="position:absolute;left:1701;top:51;width:9071;height:2" coordorigin="1701,51" coordsize="9071,0" path="m1701,51l10772,51e" filled="f" stroked="t" strokeweight=".25000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Inventories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556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575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*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4"/>
          <w:szCs w:val="1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categories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valued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lower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Realisable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V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alue.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9:</w:t>
      </w:r>
      <w:r>
        <w:rPr>
          <w:rFonts w:ascii="Arial" w:hAnsi="Arial" w:cs="Arial" w:eastAsia="Arial"/>
          <w:sz w:val="30"/>
          <w:szCs w:val="30"/>
          <w:color w:val="2276BC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Other</w:t>
      </w:r>
      <w:r>
        <w:rPr>
          <w:rFonts w:ascii="Arial" w:hAnsi="Arial" w:cs="Arial" w:eastAsia="Arial"/>
          <w:sz w:val="30"/>
          <w:szCs w:val="30"/>
          <w:color w:val="2276BC"/>
          <w:spacing w:val="-3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Assets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8069" w:type="dxa"/>
      </w:tblPr>
      <w:tblGrid/>
      <w:tr>
        <w:trPr>
          <w:trHeight w:val="458" w:hRule="exact"/>
        </w:trPr>
        <w:tc>
          <w:tcPr>
            <w:tcW w:w="4969" w:type="dxa"/>
            <w:tcBorders>
              <w:top w:val="nil" w:sz="6" w:space="0" w:color="auto"/>
              <w:bottom w:val="single" w:sz="2.00001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</w:rPr>
              <w:t>Cur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250" w:type="dxa"/>
            <w:tcBorders>
              <w:top w:val="nil" w:sz="6" w:space="0" w:color="auto"/>
              <w:bottom w:val="single" w:sz="2.00001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nil" w:sz="6" w:space="0" w:color="auto"/>
              <w:bottom w:val="single" w:sz="2.00001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45" w:hRule="exact"/>
        </w:trPr>
        <w:tc>
          <w:tcPr>
            <w:tcW w:w="4969" w:type="dxa"/>
            <w:tcBorders>
              <w:top w:val="single" w:sz="2.00001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epayments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250" w:type="dxa"/>
            <w:tcBorders>
              <w:top w:val="single" w:sz="2.00001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single" w:sz="2.00001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124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67" w:hRule="exact"/>
        </w:trPr>
        <w:tc>
          <w:tcPr>
            <w:tcW w:w="4969" w:type="dxa"/>
            <w:tcBorders>
              <w:top w:val="nil" w:sz="6" w:space="0" w:color="auto"/>
              <w:bottom w:val="single" w:sz="2.00003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Accrued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Investment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250" w:type="dxa"/>
            <w:tcBorders>
              <w:top w:val="nil" w:sz="6" w:space="0" w:color="auto"/>
              <w:bottom w:val="single" w:sz="2.00003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9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978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nil" w:sz="6" w:space="0" w:color="auto"/>
              <w:bottom w:val="single" w:sz="2.00003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9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826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46" w:hRule="exact"/>
        </w:trPr>
        <w:tc>
          <w:tcPr>
            <w:tcW w:w="4969" w:type="dxa"/>
            <w:tcBorders>
              <w:top w:val="single" w:sz="2.00003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Cur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250" w:type="dxa"/>
            <w:tcBorders>
              <w:top w:val="single" w:sz="2.00003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1,128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single" w:sz="2.00003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66" w:hRule="exact"/>
        </w:trPr>
        <w:tc>
          <w:tcPr>
            <w:tcW w:w="9071" w:type="dxa"/>
            <w:gridSpan w:val="3"/>
            <w:tcBorders>
              <w:top w:val="nil" w:sz="6" w:space="0" w:color="auto"/>
              <w:bottom w:val="single" w:sz="2.0000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28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Non-Cur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1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56" w:hRule="exact"/>
        </w:trPr>
        <w:tc>
          <w:tcPr>
            <w:tcW w:w="4969" w:type="dxa"/>
            <w:tcBorders>
              <w:top w:val="single" w:sz="2.000022" w:space="0" w:color="2276BC"/>
              <w:bottom w:val="single" w:sz="2.00002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Non-Cur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ent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250" w:type="dxa"/>
            <w:tcBorders>
              <w:top w:val="single" w:sz="2.000022" w:space="0" w:color="2276BC"/>
              <w:bottom w:val="single" w:sz="2.00002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single" w:sz="2.000022" w:space="0" w:color="2276BC"/>
              <w:bottom w:val="single" w:sz="2.00002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56" w:hRule="exact"/>
        </w:trPr>
        <w:tc>
          <w:tcPr>
            <w:tcW w:w="4969" w:type="dxa"/>
            <w:tcBorders>
              <w:top w:val="single" w:sz="2.000021" w:space="0" w:color="2276BC"/>
              <w:bottom w:val="single" w:sz="2.00002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250" w:type="dxa"/>
            <w:tcBorders>
              <w:top w:val="single" w:sz="2.000021" w:space="0" w:color="2276BC"/>
              <w:bottom w:val="single" w:sz="2.00002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1,128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2" w:type="dxa"/>
            <w:tcBorders>
              <w:top w:val="single" w:sz="2.000021" w:space="0" w:color="2276BC"/>
              <w:bottom w:val="single" w:sz="2.00002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69" w:after="0" w:line="336" w:lineRule="exact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10: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  <w:position w:val="-1"/>
        </w:rPr>
        <w:t>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5"/>
          <w:position w:val="-1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  <w:position w:val="-1"/>
        </w:rPr>
        <w:t>opert</w:t>
      </w:r>
      <w:r>
        <w:rPr>
          <w:rFonts w:ascii="Arial" w:hAnsi="Arial" w:cs="Arial" w:eastAsia="Arial"/>
          <w:sz w:val="30"/>
          <w:szCs w:val="30"/>
          <w:color w:val="2276BC"/>
          <w:spacing w:val="-27"/>
          <w:w w:val="95"/>
          <w:position w:val="-1"/>
        </w:rPr>
        <w:t>y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  <w:position w:val="-1"/>
        </w:rPr>
        <w:t>,</w:t>
      </w:r>
      <w:r>
        <w:rPr>
          <w:rFonts w:ascii="Arial" w:hAnsi="Arial" w:cs="Arial" w:eastAsia="Arial"/>
          <w:sz w:val="30"/>
          <w:szCs w:val="30"/>
          <w:color w:val="2276BC"/>
          <w:spacing w:val="27"/>
          <w:w w:val="95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  <w:position w:val="-1"/>
        </w:rPr>
        <w:t>Plant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30"/>
          <w:szCs w:val="30"/>
          <w:color w:val="2276BC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Equipment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2" w:footer="1131" w:top="980" w:bottom="1320" w:left="300" w:right="1680"/>
          <w:pgSz w:w="11920" w:h="1684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exact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  <w:b/>
          <w:bCs/>
          <w:position w:val="-1"/>
        </w:rPr>
        <w:t>Land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1.056569pt;width:454.543pt;height:15.216pt;mso-position-horizontal-relative:page;mso-position-vertical-relative:paragraph;z-index:-13302" coordorigin="1124,221" coordsize="9091,304">
            <v:group style="position:absolute;left:1134;top:231;width:6803;height:284" coordorigin="1134,231" coordsize="6803,284">
              <v:shape style="position:absolute;left:1134;top:231;width:6803;height:284" coordorigin="1134,231" coordsize="6803,284" path="m7937,231l1134,231,1134,515,7937,515,7937,231e" filled="t" fillcolor="#EDEAE9" stroked="f">
                <v:path arrowok="t"/>
                <v:fill/>
              </v:shape>
            </v:group>
            <v:group style="position:absolute;left:7937;top:231;width:1134;height:284" coordorigin="7937,231" coordsize="1134,284">
              <v:shape style="position:absolute;left:7937;top:231;width:1134;height:284" coordorigin="7937,231" coordsize="1134,284" path="m9071,231l7937,231,7937,515,9071,515,9071,231e" filled="t" fillcolor="#EDEAE9" stroked="f">
                <v:path arrowok="t"/>
                <v:fill/>
              </v:shape>
            </v:group>
            <v:group style="position:absolute;left:9071;top:231;width:1134;height:284" coordorigin="9071,231" coordsize="1134,284">
              <v:shape style="position:absolute;left:9071;top:231;width:1134;height:284" coordorigin="9071,231" coordsize="1134,284" path="m10205,231l9071,231,9071,515,10205,515,10205,231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  <w:cols w:num="3" w:equalWidth="0">
            <w:col w:w="1299" w:space="6987"/>
            <w:col w:w="401" w:space="733"/>
            <w:col w:w="520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8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27pt;width:453.543402pt;height:.1pt;mso-position-horizontal-relative:page;mso-position-vertical-relative:paragraph;z-index:-13285" coordorigin="1134,235" coordsize="9071,2">
            <v:shape style="position:absolute;left:1134;top:235;width:9071;height:2" coordorigin="1134,235" coordsize="9071,0" path="m1134,235l10205,235e" filled="f" stroked="t" strokeweight=".25002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Land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alue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30,805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27,160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8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9.760204pt;width:454.543pt;height:15.216pt;mso-position-horizontal-relative:page;mso-position-vertical-relative:paragraph;z-index:-13301" coordorigin="1124,395" coordsize="9091,304">
            <v:group style="position:absolute;left:1134;top:405;width:6803;height:284" coordorigin="1134,405" coordsize="6803,284">
              <v:shape style="position:absolute;left:1134;top:405;width:6803;height:284" coordorigin="1134,405" coordsize="6803,284" path="m7937,405l1134,405,1134,690,7937,690,7937,405e" filled="t" fillcolor="#EDEAE9" stroked="f">
                <v:path arrowok="t"/>
                <v:fill/>
              </v:shape>
            </v:group>
            <v:group style="position:absolute;left:7937;top:405;width:1134;height:284" coordorigin="7937,405" coordsize="1134,284">
              <v:shape style="position:absolute;left:7937;top:405;width:1134;height:284" coordorigin="7937,405" coordsize="1134,284" path="m9071,405l7937,405,7937,690,9071,690,9071,405e" filled="t" fillcolor="#EDEAE9" stroked="f">
                <v:path arrowok="t"/>
                <v:fill/>
              </v:shape>
            </v:group>
            <v:group style="position:absolute;left:9071;top:405;width:1134;height:284" coordorigin="9071,405" coordsize="1134,284">
              <v:shape style="position:absolute;left:9071;top:405;width:1134;height:284" coordorigin="9071,405" coordsize="1134,284" path="m10205,405l9071,405,9071,690,10205,690,10205,40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98pt;margin-top:11.755882pt;width:453.543402pt;height:.1pt;mso-position-horizontal-relative:page;mso-position-vertical-relative:paragraph;z-index:-13293" coordorigin="1134,235" coordsize="9071,2">
            <v:shape style="position:absolute;left:1134;top:235;width:9071;height:2" coordorigin="1134,235" coordsize="9071,0" path="m1134,235l10205,235e" filled="f" stroked="t" strokeweight=".25001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30,805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27,160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Buildings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00" w:val="left"/>
          <w:tab w:pos="92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Buildings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alue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181,770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181,770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Buildings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4,238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2,630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020" w:val="left"/>
          <w:tab w:pos="91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58pt;width:453.543402pt;height:.1pt;mso-position-horizontal-relative:page;mso-position-vertical-relative:paragraph;z-index:-13284" coordorigin="1134,235" coordsize="9071,2">
            <v:shape style="position:absolute;left:1134;top:235;width:9071;height:2" coordorigin="1134,235" coordsize="9071,0" path="m1134,235l10205,235e" filled="f" stroked="t" strokeweight=".2500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Acc'd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eciation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(122,368)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(117,718)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8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9.760014pt;width:454.543pt;height:15.216pt;mso-position-horizontal-relative:page;mso-position-vertical-relative:paragraph;z-index:-13300" coordorigin="1124,395" coordsize="9091,304">
            <v:group style="position:absolute;left:1134;top:405;width:6803;height:284" coordorigin="1134,405" coordsize="6803,284">
              <v:shape style="position:absolute;left:1134;top:405;width:6803;height:284" coordorigin="1134,405" coordsize="6803,284" path="m7937,405l1134,405,1134,690,7937,690,7937,405e" filled="t" fillcolor="#EDEAE9" stroked="f">
                <v:path arrowok="t"/>
                <v:fill/>
              </v:shape>
            </v:group>
            <v:group style="position:absolute;left:7937;top:405;width:1134;height:284" coordorigin="7937,405" coordsize="1134,284">
              <v:shape style="position:absolute;left:7937;top:405;width:1134;height:284" coordorigin="7937,405" coordsize="1134,284" path="m9071,405l7937,405,7937,690,9071,690,9071,405e" filled="t" fillcolor="#EDEAE9" stroked="f">
                <v:path arrowok="t"/>
                <v:fill/>
              </v:shape>
            </v:group>
            <v:group style="position:absolute;left:9071;top:405;width:1134;height:284" coordorigin="9071,405" coordsize="1134,284">
              <v:shape style="position:absolute;left:9071;top:405;width:1134;height:284" coordorigin="9071,405" coordsize="1134,284" path="m10205,405l9071,405,9071,690,10205,690,10205,40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98pt;margin-top:11.755837pt;width:453.543402pt;height:.1pt;mso-position-horizontal-relative:page;mso-position-vertical-relative:paragraph;z-index:-13292" coordorigin="1134,235" coordsize="9071,2">
            <v:shape style="position:absolute;left:1134;top:235;width:9071;height:2" coordorigin="1134,235" coordsize="9071,0" path="m1134,235l10205,235e" filled="f" stroked="t" strokeweight=".25001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Buildings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63,640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66,682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Plant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Equipment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Plant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Equipment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alue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3,536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3,536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00" w:val="left"/>
          <w:tab w:pos="93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65pt;width:453.543402pt;height:.1pt;mso-position-horizontal-relative:page;mso-position-vertical-relative:paragraph;z-index:-13283" coordorigin="1134,235" coordsize="9071,2">
            <v:shape style="position:absolute;left:1134;top:235;width:9071;height:2" coordorigin="1134,235" coordsize="9071,0" path="m1134,235l10205,235e" filled="f" stroked="t" strokeweight=".25002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Acc'd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eciation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(1,462)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(1,278)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9.759705pt;width:454.543pt;height:15.216pt;mso-position-horizontal-relative:page;mso-position-vertical-relative:paragraph;z-index:-13299" coordorigin="1124,395" coordsize="9091,304">
            <v:group style="position:absolute;left:1134;top:405;width:6803;height:284" coordorigin="1134,405" coordsize="6803,284">
              <v:shape style="position:absolute;left:1134;top:405;width:6803;height:284" coordorigin="1134,405" coordsize="6803,284" path="m7937,405l1134,405,1134,690,7937,690,7937,405e" filled="t" fillcolor="#EDEAE9" stroked="f">
                <v:path arrowok="t"/>
                <v:fill/>
              </v:shape>
            </v:group>
            <v:group style="position:absolute;left:7937;top:405;width:1134;height:284" coordorigin="7937,405" coordsize="1134,284">
              <v:shape style="position:absolute;left:7937;top:405;width:1134;height:284" coordorigin="7937,405" coordsize="1134,284" path="m9071,405l7937,405,7937,690,9071,690,9071,405e" filled="t" fillcolor="#EDEAE9" stroked="f">
                <v:path arrowok="t"/>
                <v:fill/>
              </v:shape>
            </v:group>
            <v:group style="position:absolute;left:9071;top:405;width:1134;height:284" coordorigin="9071,405" coordsize="1134,284">
              <v:shape style="position:absolute;left:9071;top:405;width:1134;height:284" coordorigin="9071,405" coordsize="1134,284" path="m10205,405l9071,405,9071,690,10205,690,10205,40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98pt;margin-top:11.755881pt;width:453.543402pt;height:.1pt;mso-position-horizontal-relative:page;mso-position-vertical-relative:paragraph;z-index:-13291" coordorigin="1134,235" coordsize="9071,2">
            <v:shape style="position:absolute;left:1134;top:235;width:9071;height:2" coordorigin="1134,235" coordsize="9071,0" path="m1134,235l10205,235e" filled="f" stroked="t" strokeweight=".25001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Plant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Equipment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2,074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2,258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Medical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Equipment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8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Equipment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alue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16,314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16,062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00" w:val="left"/>
          <w:tab w:pos="92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08pt;width:453.543402pt;height:.1pt;mso-position-horizontal-relative:page;mso-position-vertical-relative:paragraph;z-index:-13282" coordorigin="1134,235" coordsize="9071,2">
            <v:shape style="position:absolute;left:1134;top:235;width:9071;height:2" coordorigin="1134,235" coordsize="9071,0" path="m1134,235l10205,235e" filled="f" stroked="t" strokeweight=".25000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Acc'd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eciation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(11,729)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(10,933)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9.759304pt;width:454.543pt;height:15.216pt;mso-position-horizontal-relative:page;mso-position-vertical-relative:paragraph;z-index:-13298" coordorigin="1124,395" coordsize="9091,304">
            <v:group style="position:absolute;left:1134;top:405;width:6803;height:284" coordorigin="1134,405" coordsize="6803,284">
              <v:shape style="position:absolute;left:1134;top:405;width:6803;height:284" coordorigin="1134,405" coordsize="6803,284" path="m7937,405l1134,405,1134,690,7937,690,7937,405e" filled="t" fillcolor="#EDEAE9" stroked="f">
                <v:path arrowok="t"/>
                <v:fill/>
              </v:shape>
            </v:group>
            <v:group style="position:absolute;left:7937;top:405;width:1134;height:284" coordorigin="7937,405" coordsize="1134,284">
              <v:shape style="position:absolute;left:7937;top:405;width:1134;height:284" coordorigin="7937,405" coordsize="1134,284" path="m9071,405l7937,405,7937,690,9071,690,9071,405e" filled="t" fillcolor="#EDEAE9" stroked="f">
                <v:path arrowok="t"/>
                <v:fill/>
              </v:shape>
            </v:group>
            <v:group style="position:absolute;left:9071;top:405;width:1134;height:284" coordorigin="9071,405" coordsize="1134,284">
              <v:shape style="position:absolute;left:9071;top:405;width:1134;height:284" coordorigin="9071,405" coordsize="1134,284" path="m10205,405l9071,405,9071,690,10205,690,10205,40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98pt;margin-top:11.755811pt;width:453.543402pt;height:.1pt;mso-position-horizontal-relative:page;mso-position-vertical-relative:paragraph;z-index:-13290" coordorigin="1134,235" coordsize="9071,2">
            <v:shape style="position:absolute;left:1134;top:235;width:9071;height:2" coordorigin="1134,235" coordsize="9071,0" path="m1134,235l10205,235e" filled="f" stroked="t" strokeweight=".25000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Medical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Equipment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4,585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5,129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Computers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Communication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Computers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Communication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1,964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1,870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00" w:val="left"/>
          <w:tab w:pos="94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793pt;width:453.543402pt;height:.1pt;mso-position-horizontal-relative:page;mso-position-vertical-relative:paragraph;z-index:-13281" coordorigin="1134,235" coordsize="9071,2">
            <v:shape style="position:absolute;left:1134;top:235;width:9071;height:2" coordorigin="1134,235" coordsize="9071,0" path="m1134,235l10205,235e" filled="f" stroked="t" strokeweight=".25001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Acc'd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eciation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(1,364)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(858)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9.759995pt;width:454.543pt;height:15.216pt;mso-position-horizontal-relative:page;mso-position-vertical-relative:paragraph;z-index:-13297" coordorigin="1124,395" coordsize="9091,304">
            <v:group style="position:absolute;left:1134;top:405;width:6803;height:284" coordorigin="1134,405" coordsize="6803,284">
              <v:shape style="position:absolute;left:1134;top:405;width:6803;height:284" coordorigin="1134,405" coordsize="6803,284" path="m7937,405l1134,405,1134,690,7937,690,7937,405e" filled="t" fillcolor="#EDEAE9" stroked="f">
                <v:path arrowok="t"/>
                <v:fill/>
              </v:shape>
            </v:group>
            <v:group style="position:absolute;left:7937;top:405;width:1134;height:284" coordorigin="7937,405" coordsize="1134,284">
              <v:shape style="position:absolute;left:7937;top:405;width:1134;height:284" coordorigin="7937,405" coordsize="1134,284" path="m9071,405l7937,405,7937,690,9071,690,9071,405e" filled="t" fillcolor="#EDEAE9" stroked="f">
                <v:path arrowok="t"/>
                <v:fill/>
              </v:shape>
            </v:group>
            <v:group style="position:absolute;left:9071;top:405;width:1134;height:284" coordorigin="9071,405" coordsize="1134,284">
              <v:shape style="position:absolute;left:9071;top:405;width:1134;height:284" coordorigin="9071,405" coordsize="1134,284" path="m10205,405l9071,405,9071,690,10205,690,10205,40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98pt;margin-top:11.755899pt;width:453.543402pt;height:.1pt;mso-position-horizontal-relative:page;mso-position-vertical-relative:paragraph;z-index:-13289" coordorigin="1134,235" coordsize="9071,2">
            <v:shape style="position:absolute;left:1134;top:235;width:9071;height:2" coordorigin="1134,235" coordsize="9071,0" path="m1134,235l10205,235e" filled="f" stroked="t" strokeweight=".25000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Computers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Communication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600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Non-Medical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Equipment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Non-Medical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Equipment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170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139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20" w:val="left"/>
          <w:tab w:pos="95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27pt;width:453.543402pt;height:.1pt;mso-position-horizontal-relative:page;mso-position-vertical-relative:paragraph;z-index:-13280" coordorigin="1134,235" coordsize="9071,2">
            <v:shape style="position:absolute;left:1134;top:235;width:9071;height:2" coordorigin="1134,235" coordsize="9071,0" path="m1134,235l10205,235e" filled="f" stroked="t" strokeweight=".25001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Acc'd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eciation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(87)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(76)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500" w:val="left"/>
          <w:tab w:pos="96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9.759592pt;width:454.543pt;height:15.216pt;mso-position-horizontal-relative:page;mso-position-vertical-relative:paragraph;z-index:-13296" coordorigin="1124,395" coordsize="9091,304">
            <v:group style="position:absolute;left:1134;top:405;width:6803;height:284" coordorigin="1134,405" coordsize="6803,284">
              <v:shape style="position:absolute;left:1134;top:405;width:6803;height:284" coordorigin="1134,405" coordsize="6803,284" path="m7937,405l1134,405,1134,690,7937,690,7937,405e" filled="t" fillcolor="#EDEAE9" stroked="f">
                <v:path arrowok="t"/>
                <v:fill/>
              </v:shape>
            </v:group>
            <v:group style="position:absolute;left:7937;top:405;width:1134;height:284" coordorigin="7937,405" coordsize="1134,284">
              <v:shape style="position:absolute;left:7937;top:405;width:1134;height:284" coordorigin="7937,405" coordsize="1134,284" path="m9071,405l7937,405,7937,690,9071,690,9071,405e" filled="t" fillcolor="#EDEAE9" stroked="f">
                <v:path arrowok="t"/>
                <v:fill/>
              </v:shape>
            </v:group>
            <v:group style="position:absolute;left:9071;top:405;width:1134;height:284" coordorigin="9071,405" coordsize="1134,284">
              <v:shape style="position:absolute;left:9071;top:405;width:1134;height:284" coordorigin="9071,405" coordsize="1134,284" path="m10205,405l9071,405,9071,690,10205,690,10205,40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98pt;margin-top:11.755784pt;width:453.543402pt;height:.1pt;mso-position-horizontal-relative:page;mso-position-vertical-relative:paragraph;z-index:-13288" coordorigin="1134,235" coordsize="9071,2">
            <v:shape style="position:absolute;left:1134;top:235;width:9071;height:2" coordorigin="1134,235" coordsize="9071,0" path="m1134,235l10205,235e" filled="f" stroked="t" strokeweight=".25000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Non-Medical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Equipment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83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Fu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nitu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Fittings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Fu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nitu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Fittings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398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398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340" w:val="left"/>
          <w:tab w:pos="94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03pt;width:453.543402pt;height:.1pt;mso-position-horizontal-relative:page;mso-position-vertical-relative:paragraph;z-index:-13279" coordorigin="1134,235" coordsize="9071,2">
            <v:shape style="position:absolute;left:1134;top:235;width:9071;height:2" coordorigin="1134,235" coordsize="9071,0" path="m1134,235l10205,235e" filled="f" stroked="t" strokeweight=".25000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Acc'd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eciation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(256)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(233)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9.759314pt;width:454.543pt;height:15.216pt;mso-position-horizontal-relative:page;mso-position-vertical-relative:paragraph;z-index:-13295" coordorigin="1124,395" coordsize="9091,304">
            <v:group style="position:absolute;left:1134;top:405;width:6803;height:284" coordorigin="1134,405" coordsize="6803,284">
              <v:shape style="position:absolute;left:1134;top:405;width:6803;height:284" coordorigin="1134,405" coordsize="6803,284" path="m7937,405l1134,405,1134,690,7937,690,7937,405e" filled="t" fillcolor="#EDEAE9" stroked="f">
                <v:path arrowok="t"/>
                <v:fill/>
              </v:shape>
            </v:group>
            <v:group style="position:absolute;left:7937;top:405;width:1134;height:284" coordorigin="7937,405" coordsize="1134,284">
              <v:shape style="position:absolute;left:7937;top:405;width:1134;height:284" coordorigin="7937,405" coordsize="1134,284" path="m9071,405l7937,405,7937,690,9071,690,9071,405e" filled="t" fillcolor="#EDEAE9" stroked="f">
                <v:path arrowok="t"/>
                <v:fill/>
              </v:shape>
            </v:group>
            <v:group style="position:absolute;left:9071;top:405;width:1134;height:284" coordorigin="9071,405" coordsize="1134,284">
              <v:shape style="position:absolute;left:9071;top:405;width:1134;height:284" coordorigin="9071,405" coordsize="1134,284" path="m10205,405l9071,405,9071,690,10205,690,10205,40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98pt;margin-top:11.755791pt;width:453.543402pt;height:.1pt;mso-position-horizontal-relative:page;mso-position-vertical-relative:paragraph;z-index:-13287" coordorigin="1134,235" coordsize="9071,2">
            <v:shape style="position:absolute;left:1134;top:235;width:9071;height:2" coordorigin="1134,235" coordsize="9071,0" path="m1134,235l10205,235e" filled="f" stroked="t" strokeweight=".25001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Fu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nitu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Fittings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142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165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Motor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ehicles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500" w:val="left"/>
          <w:tab w:pos="96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Motor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2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ehicles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alue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20" w:val="left"/>
          <w:tab w:pos="95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16pt;width:453.543402pt;height:.1pt;mso-position-horizontal-relative:page;mso-position-vertical-relative:paragraph;z-index:-13278" coordorigin="1134,235" coordsize="9071,2">
            <v:shape style="position:absolute;left:1134;top:235;width:9071;height:2" coordorigin="1134,235" coordsize="9071,0" path="m1134,235l10205,235e" filled="f" stroked="t" strokeweight=".25000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Acc'd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eciation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(10)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500" w:val="left"/>
          <w:tab w:pos="96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9.760004pt;width:454.543pt;height:15.216pt;mso-position-horizontal-relative:page;mso-position-vertical-relative:paragraph;z-index:-13294" coordorigin="1124,395" coordsize="9091,304">
            <v:group style="position:absolute;left:1134;top:405;width:6803;height:284" coordorigin="1134,405" coordsize="6803,284">
              <v:shape style="position:absolute;left:1134;top:405;width:6803;height:284" coordorigin="1134,405" coordsize="6803,284" path="m7937,405l1134,405,1134,690,7937,690,7937,405e" filled="t" fillcolor="#EDEAE9" stroked="f">
                <v:path arrowok="t"/>
                <v:fill/>
              </v:shape>
            </v:group>
            <v:group style="position:absolute;left:7937;top:405;width:1134;height:284" coordorigin="7937,405" coordsize="1134,284">
              <v:shape style="position:absolute;left:7937;top:405;width:1134;height:284" coordorigin="7937,405" coordsize="1134,284" path="m9071,405l7937,405,7937,690,9071,690,9071,405e" filled="t" fillcolor="#EDEAE9" stroked="f">
                <v:path arrowok="t"/>
                <v:fill/>
              </v:shape>
            </v:group>
            <v:group style="position:absolute;left:9071;top:405;width:1134;height:284" coordorigin="9071,405" coordsize="1134,284">
              <v:shape style="position:absolute;left:9071;top:405;width:1134;height:284" coordorigin="9071,405" coordsize="1134,284" path="m10205,405l9071,405,9071,690,10205,690,10205,40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98pt;margin-top:11.755902pt;width:453.543402pt;height:.1pt;mso-position-horizontal-relative:page;mso-position-vertical-relative:paragraph;z-index:-13277" coordorigin="1134,235" coordsize="9071,2">
            <v:shape style="position:absolute;left:1134;top:235;width:9071;height:2" coordorigin="1134,235" coordsize="9071,0" path="m1134,235l10205,235e" filled="f" stroked="t" strokeweight=".25000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Motor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ehicles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ork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og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6011pt;width:453.543402pt;height:.1pt;mso-position-horizontal-relative:page;mso-position-vertical-relative:paragraph;z-index:-13276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ork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og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ess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2,180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3,025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92pt;width:453.543402pt;height:.1pt;mso-position-horizontal-relative:page;mso-position-vertical-relative:paragraph;z-index:-13275" coordorigin="1134,235" coordsize="9071,2">
            <v:shape style="position:absolute;left:1134;top:235;width:9071;height:2" coordorigin="1134,235" coordsize="9071,0" path="m1134,235l10205,235e" filled="f" stroked="t" strokeweight=".25000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ork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ogess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2,180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3,025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tabs>
          <w:tab w:pos="8100" w:val="left"/>
          <w:tab w:pos="92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22pt;width:453.543402pt;height:.1pt;mso-position-horizontal-relative:page;mso-position-vertical-relative:paragraph;z-index:-13286" coordorigin="1134,235" coordsize="9071,2">
            <v:shape style="position:absolute;left:1134;top:235;width:9071;height:2" coordorigin="1134,235" coordsize="9071,0" path="m1134,235l10205,235e" filled="f" stroked="t" strokeweight=".250007pt" strokecolor="#2276BC">
              <v:path arrowok="t"/>
            </v:shape>
          </v:group>
          <w10:wrap type="none"/>
        </w:pict>
      </w:r>
      <w:r>
        <w:rPr/>
        <w:pict>
          <v:group style="position:absolute;margin-left:56.692898pt;margin-top:-2.459983pt;width:453.543402pt;height:.1pt;mso-position-horizontal-relative:page;mso-position-vertical-relative:paragraph;z-index:-13274" coordorigin="1134,-49" coordsize="9071,2">
            <v:shape style="position:absolute;left:1134;top:-49;width:9071;height:2" coordorigin="1134,-49" coordsize="9071,0" path="m1134,-49l10205,-49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opert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Plant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Equipment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104,119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105,511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0" w:lineRule="auto"/>
        <w:ind w:left="834" w:right="11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Buildings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alue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Buildings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6"/>
          <w:szCs w:val="16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estated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ectly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eflect</w:t>
      </w:r>
      <w:r>
        <w:rPr>
          <w:rFonts w:ascii="Arial" w:hAnsi="Arial" w:cs="Arial" w:eastAsia="Arial"/>
          <w:sz w:val="16"/>
          <w:szCs w:val="16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Buildings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alue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Costs.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change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Buildings.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</w:sectPr>
      </w:pPr>
      <w:rPr/>
    </w:p>
    <w:p>
      <w:pPr>
        <w:spacing w:before="80" w:after="0" w:line="260" w:lineRule="auto"/>
        <w:ind w:left="101" w:right="85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Reconciliations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class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beginning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evious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set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out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belo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12" w:footer="1131" w:top="1000" w:bottom="1320" w:left="1600" w:right="320"/>
          <w:pgSz w:w="11920" w:h="16840"/>
        </w:sectPr>
      </w:pPr>
      <w:rPr/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79" w:lineRule="exact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Plant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4"/>
          <w:position w:val="-1"/>
        </w:rPr>
        <w:t>&amp;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79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  <w:position w:val="-1"/>
        </w:rPr>
        <w:t>Medical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79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  <w:position w:val="-1"/>
        </w:rPr>
        <w:t>Computers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6" w:after="0" w:line="180" w:lineRule="exact"/>
        <w:ind w:right="-48" w:firstLine="20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3"/>
        </w:rPr>
        <w:t>Non-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Medical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79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Fu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nitu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79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4"/>
          <w:position w:val="-1"/>
        </w:rPr>
        <w:t>Motor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79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-9"/>
          <w:w w:val="100"/>
          <w:position w:val="-1"/>
        </w:rPr>
        <w:t>W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ork</w:t>
      </w:r>
      <w:r>
        <w:rPr>
          <w:rFonts w:ascii="Arial" w:hAnsi="Arial" w:cs="Arial" w:eastAsia="Arial"/>
          <w:sz w:val="16"/>
          <w:szCs w:val="16"/>
          <w:color w:val="2276BC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7" w:equalWidth="0">
            <w:col w:w="3531" w:space="400"/>
            <w:col w:w="564" w:space="109"/>
            <w:col w:w="798" w:space="287"/>
            <w:col w:w="564" w:space="156"/>
            <w:col w:w="638" w:space="253"/>
            <w:col w:w="427" w:space="200"/>
            <w:col w:w="2073"/>
          </w:cols>
        </w:sectPr>
      </w:pPr>
      <w:rPr/>
    </w:p>
    <w:p>
      <w:pPr>
        <w:spacing w:before="0" w:after="0" w:line="173" w:lineRule="exact"/>
        <w:ind w:left="1415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21pt;margin-top:11.20017pt;width:453.543484pt;height:.1pt;mso-position-horizontal-relative:page;mso-position-vertical-relative:paragraph;z-index:-13271" coordorigin="1701,224" coordsize="9071,2">
            <v:shape style="position:absolute;left:1701;top:224;width:9071;height:2" coordorigin="1701,224" coordsize="9071,0" path="m1701,224l10772,224e" filled="f" stroked="t" strokeweight=".25023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Land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  <w:position w:val="-1"/>
        </w:rPr>
        <w:t>Buildings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  <w:position w:val="-1"/>
        </w:rPr>
        <w:t>Equipment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Equipment</w:t>
      </w:r>
      <w:r>
        <w:rPr>
          <w:rFonts w:ascii="Arial" w:hAnsi="Arial" w:cs="Arial" w:eastAsia="Arial"/>
          <w:sz w:val="16"/>
          <w:szCs w:val="16"/>
          <w:color w:val="2276BC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16"/>
          <w:szCs w:val="16"/>
          <w:color w:val="2276BC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Comm’ns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  <w:position w:val="-1"/>
        </w:rPr>
        <w:t>Equipment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16"/>
          <w:szCs w:val="16"/>
          <w:color w:val="2276BC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Fittings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-9"/>
          <w:w w:val="100"/>
          <w:position w:val="-1"/>
        </w:rPr>
        <w:t>V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ehicles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right="-20"/>
        <w:jc w:val="left"/>
        <w:tabs>
          <w:tab w:pos="9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og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ess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-18"/>
          <w:w w:val="100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otal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5" w:equalWidth="0">
            <w:col w:w="2567" w:space="190"/>
            <w:col w:w="774" w:space="190"/>
            <w:col w:w="2532" w:space="123"/>
            <w:col w:w="1351" w:space="102"/>
            <w:col w:w="2171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179" w:lineRule="exact"/>
        <w:ind w:left="129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21pt;margin-top:12.303749pt;width:453.543484pt;height:.1pt;mso-position-horizontal-relative:page;mso-position-vertical-relative:paragraph;z-index:-13273" coordorigin="1701,246" coordsize="9071,2">
            <v:shape style="position:absolute;left:1701;top:246;width:9071;height:2" coordorigin="1701,246" coordsize="9071,0" path="m1701,246l10772,246e" filled="f" stroked="t" strokeweight=".25021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July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2011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4" w:after="0" w:line="240" w:lineRule="auto"/>
        <w:ind w:left="89" w:right="-20"/>
        <w:jc w:val="left"/>
        <w:tabs>
          <w:tab w:pos="880" w:val="left"/>
          <w:tab w:pos="1840" w:val="left"/>
          <w:tab w:pos="2800" w:val="left"/>
          <w:tab w:pos="3700" w:val="left"/>
          <w:tab w:pos="4560" w:val="left"/>
          <w:tab w:pos="5360" w:val="left"/>
          <w:tab w:pos="6040" w:val="left"/>
          <w:tab w:pos="6760" w:val="left"/>
          <w:tab w:pos="74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$'000</w:t>
      </w:r>
      <w:r>
        <w:rPr>
          <w:rFonts w:ascii="Arial" w:hAnsi="Arial" w:cs="Arial" w:eastAsia="Arial"/>
          <w:sz w:val="16"/>
          <w:szCs w:val="16"/>
          <w:color w:val="2276BC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$'000</w:t>
      </w:r>
      <w:r>
        <w:rPr>
          <w:rFonts w:ascii="Arial" w:hAnsi="Arial" w:cs="Arial" w:eastAsia="Arial"/>
          <w:sz w:val="16"/>
          <w:szCs w:val="16"/>
          <w:color w:val="2276BC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$'000</w:t>
      </w:r>
      <w:r>
        <w:rPr>
          <w:rFonts w:ascii="Arial" w:hAnsi="Arial" w:cs="Arial" w:eastAsia="Arial"/>
          <w:sz w:val="16"/>
          <w:szCs w:val="16"/>
          <w:color w:val="2276BC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$'000</w:t>
      </w:r>
      <w:r>
        <w:rPr>
          <w:rFonts w:ascii="Arial" w:hAnsi="Arial" w:cs="Arial" w:eastAsia="Arial"/>
          <w:sz w:val="16"/>
          <w:szCs w:val="16"/>
          <w:color w:val="2276BC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$'000</w:t>
      </w:r>
      <w:r>
        <w:rPr>
          <w:rFonts w:ascii="Arial" w:hAnsi="Arial" w:cs="Arial" w:eastAsia="Arial"/>
          <w:sz w:val="16"/>
          <w:szCs w:val="16"/>
          <w:color w:val="2276BC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$'000</w:t>
      </w:r>
      <w:r>
        <w:rPr>
          <w:rFonts w:ascii="Arial" w:hAnsi="Arial" w:cs="Arial" w:eastAsia="Arial"/>
          <w:sz w:val="16"/>
          <w:szCs w:val="16"/>
          <w:color w:val="2276BC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$'000</w:t>
      </w:r>
      <w:r>
        <w:rPr>
          <w:rFonts w:ascii="Arial" w:hAnsi="Arial" w:cs="Arial" w:eastAsia="Arial"/>
          <w:sz w:val="16"/>
          <w:szCs w:val="16"/>
          <w:color w:val="2276BC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$'000</w:t>
      </w:r>
      <w:r>
        <w:rPr>
          <w:rFonts w:ascii="Arial" w:hAnsi="Arial" w:cs="Arial" w:eastAsia="Arial"/>
          <w:sz w:val="16"/>
          <w:szCs w:val="16"/>
          <w:color w:val="2276BC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$'000</w:t>
      </w:r>
      <w:r>
        <w:rPr>
          <w:rFonts w:ascii="Arial" w:hAnsi="Arial" w:cs="Arial" w:eastAsia="Arial"/>
          <w:sz w:val="16"/>
          <w:szCs w:val="16"/>
          <w:color w:val="2276BC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3"/>
        </w:rPr>
        <w:t>$'000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right="-20"/>
        <w:jc w:val="left"/>
        <w:tabs>
          <w:tab w:pos="780" w:val="left"/>
          <w:tab w:pos="1840" w:val="left"/>
          <w:tab w:pos="2800" w:val="left"/>
          <w:tab w:pos="3700" w:val="left"/>
          <w:tab w:pos="4780" w:val="left"/>
          <w:tab w:pos="5480" w:val="left"/>
          <w:tab w:pos="6260" w:val="left"/>
          <w:tab w:pos="67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21pt;margin-top:2.291948pt;width:453.543484pt;height:.1pt;mso-position-horizontal-relative:page;mso-position-vertical-relative:paragraph;z-index:-13270" coordorigin="1701,46" coordsize="9071,2">
            <v:shape style="position:absolute;left:1701;top:46;width:9071;height:2" coordorigin="1701,46" coordsize="9071,0" path="m1701,46l10772,46e" filled="f" stroked="t" strokeweight=".250108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27,160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68,664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2,116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5,341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1,066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178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2,535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107,153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972" w:space="312"/>
            <w:col w:w="8716"/>
          </w:cols>
        </w:sectPr>
      </w:pPr>
      <w:rPr/>
    </w:p>
    <w:p>
      <w:pPr>
        <w:spacing w:before="95" w:after="0" w:line="240" w:lineRule="auto"/>
        <w:ind w:left="129" w:right="-20"/>
        <w:jc w:val="left"/>
        <w:tabs>
          <w:tab w:pos="1700" w:val="left"/>
          <w:tab w:pos="2160" w:val="left"/>
          <w:tab w:pos="3260" w:val="left"/>
          <w:tab w:pos="4080" w:val="left"/>
          <w:tab w:pos="5120" w:val="left"/>
          <w:tab w:pos="6060" w:val="left"/>
          <w:tab w:pos="6860" w:val="left"/>
          <w:tab w:pos="7660" w:val="left"/>
          <w:tab w:pos="8180" w:val="left"/>
          <w:tab w:pos="87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Additions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2,630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324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1,079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460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490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5,064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179" w:lineRule="exact"/>
        <w:ind w:left="129" w:right="-20"/>
        <w:jc w:val="left"/>
        <w:tabs>
          <w:tab w:pos="1700" w:val="left"/>
          <w:tab w:pos="2500" w:val="left"/>
          <w:tab w:pos="3360" w:val="left"/>
          <w:tab w:pos="4220" w:val="left"/>
          <w:tab w:pos="5340" w:val="left"/>
          <w:tab w:pos="6080" w:val="left"/>
          <w:tab w:pos="6780" w:val="left"/>
          <w:tab w:pos="7660" w:val="left"/>
          <w:tab w:pos="8400" w:val="left"/>
          <w:tab w:pos="87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Disposals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(4)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(52)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(9)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(57)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(121)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95" w:after="0" w:line="260" w:lineRule="auto"/>
        <w:ind w:left="129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21pt;margin-top:46.253872pt;width:453.543484pt;height:.1pt;mso-position-horizontal-relative:page;mso-position-vertical-relative:paragraph;z-index:-13269" coordorigin="1701,925" coordsize="9071,2">
            <v:shape style="position:absolute;left:1701;top:925;width:9071;height:2" coordorigin="1701,925" coordsize="9071,0" path="m1701,925l10772,925e" filled="f" stroked="t" strokeweight=".25004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w w:val="96"/>
        </w:rPr>
        <w:t>Dep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eciation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Amortisation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(Note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4" w:after="0" w:line="240" w:lineRule="auto"/>
        <w:ind w:left="12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179" w:lineRule="exact"/>
        <w:ind w:left="129" w:right="-43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21pt;margin-top:12.303781pt;width:453.543484pt;height:.1pt;mso-position-horizontal-relative:page;mso-position-vertical-relative:paragraph;z-index:-13272" coordorigin="1701,246" coordsize="9071,2">
            <v:shape style="position:absolute;left:1701;top:246;width:9071;height:2" coordorigin="1701,246" coordsize="9071,0" path="m1701,246l10772,246e" filled="f" stroked="t" strokeweight=".25017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July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5" w:after="0" w:line="240" w:lineRule="auto"/>
        <w:ind w:left="430" w:right="-20"/>
        <w:jc w:val="left"/>
        <w:tabs>
          <w:tab w:pos="800" w:val="left"/>
          <w:tab w:pos="1900" w:val="left"/>
          <w:tab w:pos="2720" w:val="left"/>
          <w:tab w:pos="3760" w:val="left"/>
          <w:tab w:pos="4700" w:val="left"/>
          <w:tab w:pos="5500" w:val="left"/>
          <w:tab w:pos="6260" w:val="left"/>
          <w:tab w:pos="7120" w:val="left"/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(4,612)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(178)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(1,239)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(514)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(23)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(6,582)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tabs>
          <w:tab w:pos="780" w:val="left"/>
          <w:tab w:pos="1840" w:val="left"/>
          <w:tab w:pos="2800" w:val="left"/>
          <w:tab w:pos="3700" w:val="left"/>
          <w:tab w:pos="4780" w:val="left"/>
          <w:tab w:pos="5480" w:val="left"/>
          <w:tab w:pos="6260" w:val="left"/>
          <w:tab w:pos="67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27,160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66,682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2,258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5,129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1,012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165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3,025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105,511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992" w:space="292"/>
            <w:col w:w="8716"/>
          </w:cols>
        </w:sectPr>
      </w:pPr>
      <w:rPr/>
    </w:p>
    <w:p>
      <w:pPr>
        <w:spacing w:before="95" w:after="0" w:line="179" w:lineRule="exact"/>
        <w:ind w:left="129" w:right="-20"/>
        <w:jc w:val="left"/>
        <w:tabs>
          <w:tab w:pos="1700" w:val="left"/>
          <w:tab w:pos="2500" w:val="left"/>
          <w:tab w:pos="3460" w:val="left"/>
          <w:tab w:pos="4220" w:val="left"/>
          <w:tab w:pos="5220" w:val="left"/>
          <w:tab w:pos="6060" w:val="left"/>
          <w:tab w:pos="6980" w:val="left"/>
          <w:tab w:pos="7660" w:val="left"/>
          <w:tab w:pos="8060" w:val="left"/>
          <w:tab w:pos="87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Additions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672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95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30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2,199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2,996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95" w:after="0" w:line="260" w:lineRule="auto"/>
        <w:ind w:left="129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transfer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between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Classes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5" w:after="0" w:line="240" w:lineRule="auto"/>
        <w:ind w:right="-20"/>
        <w:jc w:val="left"/>
        <w:tabs>
          <w:tab w:pos="440" w:val="left"/>
          <w:tab w:pos="1740" w:val="left"/>
          <w:tab w:pos="2720" w:val="left"/>
          <w:tab w:pos="3620" w:val="left"/>
          <w:tab w:pos="4460" w:val="left"/>
          <w:tab w:pos="5260" w:val="left"/>
          <w:tab w:pos="5940" w:val="left"/>
          <w:tab w:pos="6260" w:val="left"/>
          <w:tab w:pos="69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1,608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(2,766)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(1,158)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871" w:space="843"/>
            <w:col w:w="8286"/>
          </w:cols>
        </w:sectPr>
      </w:pPr>
      <w:rPr/>
    </w:p>
    <w:p>
      <w:pPr>
        <w:spacing w:before="74" w:after="0" w:line="179" w:lineRule="exact"/>
        <w:ind w:left="129" w:right="-20"/>
        <w:jc w:val="left"/>
        <w:tabs>
          <w:tab w:pos="1700" w:val="left"/>
          <w:tab w:pos="2500" w:val="left"/>
          <w:tab w:pos="3460" w:val="left"/>
          <w:tab w:pos="4140" w:val="left"/>
          <w:tab w:pos="5340" w:val="left"/>
          <w:tab w:pos="6180" w:val="left"/>
          <w:tab w:pos="6980" w:val="left"/>
          <w:tab w:pos="7660" w:val="left"/>
          <w:tab w:pos="8400" w:val="left"/>
          <w:tab w:pos="87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Disposals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(101)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(101)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95" w:after="0" w:line="260" w:lineRule="auto"/>
        <w:ind w:left="129" w:right="3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Revaluation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ements/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(Dec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ements)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4" w:after="0" w:line="260" w:lineRule="auto"/>
        <w:ind w:left="129" w:right="-2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written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back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transfer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expense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4" w:after="0" w:line="260" w:lineRule="auto"/>
        <w:ind w:left="129" w:right="83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21pt;margin-top:45.20388pt;width:453.543484pt;height:.1pt;mso-position-horizontal-relative:page;mso-position-vertical-relative:paragraph;z-index:-13267" coordorigin="1701,904" coordsize="9071,2">
            <v:shape style="position:absolute;left:1701;top:904;width:9071;height:2" coordorigin="1701,904" coordsize="9071,0" path="m1701,904l10772,904e" filled="f" stroked="t" strokeweight=".25003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w w:val="96"/>
        </w:rPr>
        <w:t>Dep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eciation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Amortisation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(Note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4" w:after="0" w:line="240" w:lineRule="auto"/>
        <w:ind w:left="12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4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179" w:lineRule="exact"/>
        <w:ind w:left="129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21pt;margin-top:12.303989pt;width:453.543484pt;height:.1pt;mso-position-horizontal-relative:page;mso-position-vertical-relative:paragraph;z-index:-13268" coordorigin="1701,246" coordsize="9071,2">
            <v:shape style="position:absolute;left:1701;top:246;width:9071;height:2" coordorigin="1701,246" coordsize="9071,0" path="m1701,246l10772,246e" filled="f" stroked="t" strokeweight=".25011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30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June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5" w:after="0" w:line="240" w:lineRule="auto"/>
        <w:ind w:left="89" w:right="-20"/>
        <w:jc w:val="left"/>
        <w:tabs>
          <w:tab w:pos="1220" w:val="left"/>
          <w:tab w:pos="2180" w:val="left"/>
          <w:tab w:pos="3140" w:val="left"/>
          <w:tab w:pos="4040" w:val="left"/>
          <w:tab w:pos="4900" w:val="left"/>
          <w:tab w:pos="5700" w:val="left"/>
          <w:tab w:pos="6380" w:val="left"/>
          <w:tab w:pos="7120" w:val="left"/>
          <w:tab w:pos="74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3,645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3,645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30" w:right="-20"/>
        <w:jc w:val="left"/>
        <w:tabs>
          <w:tab w:pos="1220" w:val="left"/>
          <w:tab w:pos="2180" w:val="left"/>
          <w:tab w:pos="3140" w:val="left"/>
          <w:tab w:pos="4040" w:val="left"/>
          <w:tab w:pos="4900" w:val="left"/>
          <w:tab w:pos="5700" w:val="left"/>
          <w:tab w:pos="6380" w:val="left"/>
          <w:tab w:pos="6820" w:val="left"/>
          <w:tab w:pos="75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(278)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(278)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30" w:right="-20"/>
        <w:jc w:val="left"/>
        <w:tabs>
          <w:tab w:pos="800" w:val="left"/>
          <w:tab w:pos="1900" w:val="left"/>
          <w:tab w:pos="2720" w:val="left"/>
          <w:tab w:pos="3760" w:val="left"/>
          <w:tab w:pos="4700" w:val="left"/>
          <w:tab w:pos="5500" w:val="left"/>
          <w:tab w:pos="6260" w:val="left"/>
          <w:tab w:pos="7120" w:val="left"/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(4,650)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(184)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(1,115)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(507)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(23)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(6,496)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tabs>
          <w:tab w:pos="780" w:val="left"/>
          <w:tab w:pos="1840" w:val="left"/>
          <w:tab w:pos="2800" w:val="left"/>
          <w:tab w:pos="3840" w:val="left"/>
          <w:tab w:pos="4780" w:val="left"/>
          <w:tab w:pos="5480" w:val="left"/>
          <w:tab w:pos="6260" w:val="left"/>
          <w:tab w:pos="67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30,805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63,640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2,074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4,585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600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83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142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2,180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104,119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2" w:equalWidth="0">
            <w:col w:w="1123" w:space="161"/>
            <w:col w:w="8716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Land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buildings</w:t>
      </w:r>
      <w:r>
        <w:rPr>
          <w:rFonts w:ascii="Arial" w:hAnsi="Arial" w:cs="Arial" w:eastAsia="Arial"/>
          <w:sz w:val="16"/>
          <w:szCs w:val="16"/>
          <w:color w:val="2276BC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carried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valuation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left="101" w:right="95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ended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2009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independent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valuation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’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opert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plant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equipment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performed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3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alue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-General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3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ictoria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determine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land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buildings.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This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exe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cise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esulted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evalued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leading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ease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Revaluation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Reserve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$50.754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million.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ended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management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conducted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assessment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land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buildings</w:t>
      </w:r>
      <w:r>
        <w:rPr>
          <w:rFonts w:ascii="Arial" w:hAnsi="Arial" w:cs="Arial" w:eastAsia="Arial"/>
          <w:sz w:val="16"/>
          <w:szCs w:val="16"/>
          <w:color w:val="231F20"/>
          <w:spacing w:val="2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via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application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aluer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General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4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ictoria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indices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elevant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2012-13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esulting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change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evaluation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eserve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$3.645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million.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Plant,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Equipment,</w:t>
      </w:r>
      <w:r>
        <w:rPr>
          <w:rFonts w:ascii="Arial" w:hAnsi="Arial" w:cs="Arial" w:eastAsia="Arial"/>
          <w:sz w:val="16"/>
          <w:szCs w:val="16"/>
          <w:color w:val="2276B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Fu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nitu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Fittings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left="101" w:right="86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ended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eviewed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carrying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values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large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number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Equipment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against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eplacement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costs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assess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carrying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value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against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value.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This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exe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cise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indicated</w:t>
      </w:r>
      <w:r>
        <w:rPr>
          <w:rFonts w:ascii="Arial" w:hAnsi="Arial" w:cs="Arial" w:eastAsia="Arial"/>
          <w:sz w:val="16"/>
          <w:szCs w:val="16"/>
          <w:color w:val="231F20"/>
          <w:spacing w:val="2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did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materially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di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fer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esult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adjustment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69" w:after="0" w:line="336" w:lineRule="exact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11: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  <w:position w:val="-1"/>
        </w:rPr>
        <w:t>Intangible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Assets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57956" w:type="dxa"/>
      </w:tblPr>
      <w:tblGrid/>
      <w:tr>
        <w:trPr>
          <w:trHeight w:val="482" w:hRule="exact"/>
        </w:trPr>
        <w:tc>
          <w:tcPr>
            <w:tcW w:w="5077" w:type="dxa"/>
            <w:tcBorders>
              <w:top w:val="nil" w:sz="6" w:space="0" w:color="auto"/>
              <w:bottom w:val="single" w:sz="2.000116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3108" w:type="dxa"/>
            <w:tcBorders>
              <w:top w:val="nil" w:sz="6" w:space="0" w:color="auto"/>
              <w:bottom w:val="single" w:sz="2.0001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69" w:after="0" w:line="240" w:lineRule="auto"/>
              <w:ind w:right="3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right="3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86" w:type="dxa"/>
            <w:tcBorders>
              <w:top w:val="nil" w:sz="6" w:space="0" w:color="auto"/>
              <w:bottom w:val="single" w:sz="2.0001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69" w:after="0" w:line="240" w:lineRule="auto"/>
              <w:ind w:left="45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8" w:hRule="exact"/>
        </w:trPr>
        <w:tc>
          <w:tcPr>
            <w:tcW w:w="5077" w:type="dxa"/>
            <w:tcBorders>
              <w:top w:val="single" w:sz="2.00011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Computer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Softwa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single" w:sz="2.00011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right="3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3,912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86" w:type="dxa"/>
            <w:tcBorders>
              <w:top w:val="single" w:sz="2.00011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4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2,500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1" w:hRule="exact"/>
        </w:trPr>
        <w:tc>
          <w:tcPr>
            <w:tcW w:w="5077" w:type="dxa"/>
            <w:tcBorders>
              <w:top w:val="nil" w:sz="6" w:space="0" w:color="auto"/>
              <w:bottom w:val="single" w:sz="2.0001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Less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Acc'd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Amortisation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nil" w:sz="6" w:space="0" w:color="auto"/>
              <w:bottom w:val="single" w:sz="2.0001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3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(2,973)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86" w:type="dxa"/>
            <w:tcBorders>
              <w:top w:val="nil" w:sz="6" w:space="0" w:color="auto"/>
              <w:bottom w:val="single" w:sz="2.0001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left="32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(1,160)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077" w:type="dxa"/>
            <w:tcBorders>
              <w:top w:val="single" w:sz="2.000147" w:space="0" w:color="2276BC"/>
              <w:bottom w:val="single" w:sz="2.000034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3108" w:type="dxa"/>
            <w:tcBorders>
              <w:top w:val="single" w:sz="2.000147" w:space="0" w:color="2276BC"/>
              <w:bottom w:val="single" w:sz="2.0000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right="3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86" w:type="dxa"/>
            <w:tcBorders>
              <w:top w:val="single" w:sz="2.000147" w:space="0" w:color="2276BC"/>
              <w:bottom w:val="single" w:sz="2.0000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4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1,340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077" w:type="dxa"/>
            <w:tcBorders>
              <w:top w:val="single" w:sz="2.000034" w:space="0" w:color="2276BC"/>
              <w:bottom w:val="single" w:sz="2.00007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Computer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Softwa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ork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ess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single" w:sz="2.000034" w:space="0" w:color="2276BC"/>
              <w:bottom w:val="single" w:sz="2.00007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right="3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86" w:type="dxa"/>
            <w:tcBorders>
              <w:top w:val="single" w:sz="2.000034" w:space="0" w:color="2276BC"/>
              <w:bottom w:val="single" w:sz="2.00007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53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266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077" w:type="dxa"/>
            <w:tcBorders>
              <w:top w:val="single" w:sz="2.000078" w:space="0" w:color="2276BC"/>
              <w:bottom w:val="single" w:sz="2.000191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3108" w:type="dxa"/>
            <w:tcBorders>
              <w:top w:val="single" w:sz="2.000078" w:space="0" w:color="2276BC"/>
              <w:bottom w:val="single" w:sz="2.0001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right="3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1,055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86" w:type="dxa"/>
            <w:tcBorders>
              <w:top w:val="single" w:sz="2.000078" w:space="0" w:color="2276BC"/>
              <w:bottom w:val="single" w:sz="2.00019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53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266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077" w:type="dxa"/>
            <w:tcBorders>
              <w:top w:val="single" w:sz="2.000191" w:space="0" w:color="2276BC"/>
              <w:bottom w:val="single" w:sz="2.00018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Intangible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108" w:type="dxa"/>
            <w:tcBorders>
              <w:top w:val="single" w:sz="2.000191" w:space="0" w:color="2276BC"/>
              <w:bottom w:val="single" w:sz="2.00018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right="3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1,994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86" w:type="dxa"/>
            <w:tcBorders>
              <w:top w:val="single" w:sz="2.000191" w:space="0" w:color="2276BC"/>
              <w:bottom w:val="single" w:sz="2.00018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4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1,606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1" w:after="0" w:line="240" w:lineRule="auto"/>
        <w:ind w:left="83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Reconciliation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intangible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beginning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evious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5" w:after="0" w:line="179" w:lineRule="exact"/>
        <w:ind w:right="130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-2"/>
          <w:w w:val="100"/>
          <w:position w:val="-1"/>
        </w:rPr>
        <w:t>Com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16"/>
          <w:szCs w:val="16"/>
          <w:color w:val="2276BC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-2"/>
          <w:w w:val="102"/>
          <w:position w:val="-1"/>
        </w:rPr>
        <w:t>S’wa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2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6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5788" w:type="dxa"/>
      </w:tblPr>
      <w:tblGrid/>
      <w:tr>
        <w:trPr>
          <w:trHeight w:val="418" w:hRule="exact"/>
        </w:trPr>
        <w:tc>
          <w:tcPr>
            <w:tcW w:w="427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721" w:type="dxa"/>
            <w:tcBorders>
              <w:top w:val="nil" w:sz="6" w:space="0" w:color="auto"/>
              <w:bottom w:val="single" w:sz="2.0001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40" w:lineRule="auto"/>
              <w:ind w:left="172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Computer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180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w w:val="102"/>
              </w:rPr>
              <w:t>Softwa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2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2" w:type="dxa"/>
            <w:tcBorders>
              <w:top w:val="nil" w:sz="6" w:space="0" w:color="auto"/>
              <w:bottom w:val="single" w:sz="2.0001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40" w:lineRule="auto"/>
              <w:ind w:left="32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1"/>
                <w:w w:val="100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</w:rPr>
              <w:t>or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2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0"/>
              </w:rPr>
              <w:t>ogess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1" w:type="dxa"/>
            <w:tcBorders>
              <w:top w:val="nil" w:sz="6" w:space="0" w:color="auto"/>
              <w:bottom w:val="single" w:sz="2.00011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46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8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277" w:type="dxa"/>
            <w:vMerge/>
            <w:tcBorders>
              <w:bottom w:val="single" w:sz="2.000209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721" w:type="dxa"/>
            <w:tcBorders>
              <w:top w:val="single" w:sz="2.000116" w:space="0" w:color="2276BC"/>
              <w:bottom w:val="single" w:sz="2.0002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2" w:type="dxa"/>
            <w:tcBorders>
              <w:top w:val="single" w:sz="2.000116" w:space="0" w:color="2276BC"/>
              <w:bottom w:val="single" w:sz="2.0002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2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1" w:type="dxa"/>
            <w:tcBorders>
              <w:top w:val="single" w:sz="2.000116" w:space="0" w:color="2276BC"/>
              <w:bottom w:val="single" w:sz="2.0002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277" w:type="dxa"/>
            <w:tcBorders>
              <w:top w:val="single" w:sz="2.000209" w:space="0" w:color="2276BC"/>
              <w:bottom w:val="single" w:sz="2.0004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Balance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July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2011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21" w:type="dxa"/>
            <w:tcBorders>
              <w:top w:val="single" w:sz="2.000209" w:space="0" w:color="2276BC"/>
              <w:bottom w:val="single" w:sz="2.0004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1,849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2" w:type="dxa"/>
            <w:tcBorders>
              <w:top w:val="single" w:sz="2.000209" w:space="0" w:color="2276BC"/>
              <w:bottom w:val="single" w:sz="2.0004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7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1" w:type="dxa"/>
            <w:tcBorders>
              <w:top w:val="single" w:sz="2.000209" w:space="0" w:color="2276BC"/>
              <w:bottom w:val="single" w:sz="2.00044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1,892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4277" w:type="dxa"/>
            <w:tcBorders>
              <w:top w:val="single" w:sz="2.00044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Additions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21" w:type="dxa"/>
            <w:tcBorders>
              <w:top w:val="single" w:sz="2.00044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2" w:type="dxa"/>
            <w:tcBorders>
              <w:top w:val="single" w:sz="2.00044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1" w:type="dxa"/>
            <w:tcBorders>
              <w:top w:val="single" w:sz="2.00044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3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348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2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Disposals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2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(919)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6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(919)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2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Amortisation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(Note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2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2"/>
              </w:rPr>
              <w:t>(634)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6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(634)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4277" w:type="dxa"/>
            <w:tcBorders>
              <w:top w:val="nil" w:sz="6" w:space="0" w:color="auto"/>
              <w:bottom w:val="single" w:sz="2.00003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6"/>
              </w:rPr>
              <w:t>Amortisation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disposals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21" w:type="dxa"/>
            <w:tcBorders>
              <w:top w:val="nil" w:sz="6" w:space="0" w:color="auto"/>
              <w:bottom w:val="single" w:sz="2.00003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919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2" w:type="dxa"/>
            <w:tcBorders>
              <w:top w:val="nil" w:sz="6" w:space="0" w:color="auto"/>
              <w:bottom w:val="single" w:sz="2.00003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1" w:type="dxa"/>
            <w:tcBorders>
              <w:top w:val="nil" w:sz="6" w:space="0" w:color="auto"/>
              <w:bottom w:val="single" w:sz="2.00003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3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919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277" w:type="dxa"/>
            <w:tcBorders>
              <w:top w:val="single" w:sz="2.000036" w:space="0" w:color="2276BC"/>
              <w:bottom w:val="single" w:sz="2.00019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Balance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July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21" w:type="dxa"/>
            <w:tcBorders>
              <w:top w:val="single" w:sz="2.000036" w:space="0" w:color="2276BC"/>
              <w:bottom w:val="single" w:sz="2.00019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1,340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2" w:type="dxa"/>
            <w:tcBorders>
              <w:top w:val="single" w:sz="2.000036" w:space="0" w:color="2276BC"/>
              <w:bottom w:val="single" w:sz="2.00019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266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1" w:type="dxa"/>
            <w:tcBorders>
              <w:top w:val="single" w:sz="2.000036" w:space="0" w:color="2276BC"/>
              <w:bottom w:val="single" w:sz="2.00019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1,606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4277" w:type="dxa"/>
            <w:tcBorders>
              <w:top w:val="single" w:sz="2.00019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Additions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21" w:type="dxa"/>
            <w:tcBorders>
              <w:top w:val="single" w:sz="2.00019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253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2" w:type="dxa"/>
            <w:tcBorders>
              <w:top w:val="single" w:sz="2.00019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789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1" w:type="dxa"/>
            <w:tcBorders>
              <w:top w:val="single" w:sz="2.00019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2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transfer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between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Classes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2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1,158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1,158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4277" w:type="dxa"/>
            <w:tcBorders>
              <w:top w:val="nil" w:sz="6" w:space="0" w:color="auto"/>
              <w:bottom w:val="single" w:sz="2.00001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Amortisation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5"/>
              </w:rPr>
              <w:t>(Note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2"/>
                <w:w w:val="95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21" w:type="dxa"/>
            <w:tcBorders>
              <w:top w:val="nil" w:sz="6" w:space="0" w:color="auto"/>
              <w:bottom w:val="single" w:sz="2.00001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(1,812)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2" w:type="dxa"/>
            <w:tcBorders>
              <w:top w:val="nil" w:sz="6" w:space="0" w:color="auto"/>
              <w:bottom w:val="single" w:sz="2.00001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30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1" w:type="dxa"/>
            <w:tcBorders>
              <w:top w:val="nil" w:sz="6" w:space="0" w:color="auto"/>
              <w:bottom w:val="single" w:sz="2.00001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2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(1,812)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4277" w:type="dxa"/>
            <w:tcBorders>
              <w:top w:val="single" w:sz="2.000017" w:space="0" w:color="2276BC"/>
              <w:bottom w:val="single" w:sz="2.0001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Balance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June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721" w:type="dxa"/>
            <w:tcBorders>
              <w:top w:val="single" w:sz="2.000017" w:space="0" w:color="2276BC"/>
              <w:bottom w:val="single" w:sz="2.0001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2" w:type="dxa"/>
            <w:tcBorders>
              <w:top w:val="single" w:sz="2.000017" w:space="0" w:color="2276BC"/>
              <w:bottom w:val="single" w:sz="2.0001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5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1,055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91" w:type="dxa"/>
            <w:tcBorders>
              <w:top w:val="single" w:sz="2.000017" w:space="0" w:color="2276BC"/>
              <w:bottom w:val="single" w:sz="2.00014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0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1,994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4" w:after="0" w:line="336" w:lineRule="exact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12: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  <w:position w:val="-1"/>
        </w:rPr>
        <w:t>Investment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6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position w:val="-1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operties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57956" w:type="dxa"/>
      </w:tblPr>
      <w:tblGrid/>
      <w:tr>
        <w:trPr>
          <w:trHeight w:val="493" w:hRule="exact"/>
        </w:trPr>
        <w:tc>
          <w:tcPr>
            <w:tcW w:w="5283" w:type="dxa"/>
            <w:tcBorders>
              <w:top w:val="nil" w:sz="6" w:space="0" w:color="auto"/>
              <w:bottom w:val="single" w:sz="2.000038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941" w:type="dxa"/>
            <w:tcBorders>
              <w:top w:val="nil" w:sz="6" w:space="0" w:color="auto"/>
              <w:bottom w:val="single" w:sz="2.00003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7" w:type="dxa"/>
            <w:tcBorders>
              <w:top w:val="nil" w:sz="6" w:space="0" w:color="auto"/>
              <w:bottom w:val="single" w:sz="2.00003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41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8" w:hRule="exact"/>
        </w:trPr>
        <w:tc>
          <w:tcPr>
            <w:tcW w:w="5283" w:type="dxa"/>
            <w:tcBorders>
              <w:top w:val="single" w:sz="2.00003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Land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41" w:type="dxa"/>
            <w:tcBorders>
              <w:top w:val="single" w:sz="2.00003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670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7" w:type="dxa"/>
            <w:tcBorders>
              <w:top w:val="single" w:sz="2.00003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1" w:hRule="exact"/>
        </w:trPr>
        <w:tc>
          <w:tcPr>
            <w:tcW w:w="5283" w:type="dxa"/>
            <w:tcBorders>
              <w:top w:val="nil" w:sz="6" w:space="0" w:color="auto"/>
              <w:bottom w:val="single" w:sz="2.00005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Buildings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41" w:type="dxa"/>
            <w:tcBorders>
              <w:top w:val="nil" w:sz="6" w:space="0" w:color="auto"/>
              <w:bottom w:val="single" w:sz="2.00005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330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7" w:type="dxa"/>
            <w:tcBorders>
              <w:top w:val="nil" w:sz="6" w:space="0" w:color="auto"/>
              <w:bottom w:val="single" w:sz="2.00005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283" w:type="dxa"/>
            <w:tcBorders>
              <w:top w:val="single" w:sz="2.000057" w:space="0" w:color="2276BC"/>
              <w:bottom w:val="single" w:sz="2.0000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Balance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Beginning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Period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41" w:type="dxa"/>
            <w:tcBorders>
              <w:top w:val="single" w:sz="2.000057" w:space="0" w:color="2276BC"/>
              <w:bottom w:val="single" w:sz="2.0000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7" w:type="dxa"/>
            <w:tcBorders>
              <w:top w:val="single" w:sz="2.000057" w:space="0" w:color="2276BC"/>
              <w:bottom w:val="single" w:sz="2.00005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640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283" w:type="dxa"/>
            <w:tcBorders>
              <w:top w:val="single" w:sz="2.000055" w:space="0" w:color="2276BC"/>
              <w:bottom w:val="single" w:sz="2.00007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Gain/(Loss)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Fair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90"/>
              </w:rPr>
              <w:t>V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0"/>
              </w:rPr>
              <w:t>alue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10"/>
                <w:w w:val="9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Adjustments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41" w:type="dxa"/>
            <w:tcBorders>
              <w:top w:val="single" w:sz="2.000055" w:space="0" w:color="2276BC"/>
              <w:bottom w:val="single" w:sz="2.00007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9"/>
              </w:rPr>
              <w:t>(35)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7" w:type="dxa"/>
            <w:tcBorders>
              <w:top w:val="single" w:sz="2.000055" w:space="0" w:color="2276BC"/>
              <w:bottom w:val="single" w:sz="2.00007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50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360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283" w:type="dxa"/>
            <w:tcBorders>
              <w:top w:val="single" w:sz="2.000076" w:space="0" w:color="2276BC"/>
              <w:bottom w:val="single" w:sz="2.00003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Balance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of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Period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41" w:type="dxa"/>
            <w:tcBorders>
              <w:top w:val="single" w:sz="2.000076" w:space="0" w:color="2276BC"/>
              <w:bottom w:val="single" w:sz="2.00003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965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7" w:type="dxa"/>
            <w:tcBorders>
              <w:top w:val="single" w:sz="2.000076" w:space="0" w:color="2276BC"/>
              <w:bottom w:val="single" w:sz="2.00003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36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722" w:hRule="exact"/>
        </w:trPr>
        <w:tc>
          <w:tcPr>
            <w:tcW w:w="5283" w:type="dxa"/>
            <w:tcBorders>
              <w:top w:val="single" w:sz="2.00003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Rental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90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Rental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41" w:type="dxa"/>
            <w:tcBorders>
              <w:top w:val="single" w:sz="2.00003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7" w:type="dxa"/>
            <w:tcBorders>
              <w:top w:val="single" w:sz="2.000036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right="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1" w:hRule="exact"/>
        </w:trPr>
        <w:tc>
          <w:tcPr>
            <w:tcW w:w="5283" w:type="dxa"/>
            <w:tcBorders>
              <w:top w:val="nil" w:sz="6" w:space="0" w:color="auto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Rental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41" w:type="dxa"/>
            <w:tcBorders>
              <w:top w:val="nil" w:sz="6" w:space="0" w:color="auto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4"/>
              </w:rPr>
              <w:t>(2)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7" w:type="dxa"/>
            <w:tcBorders>
              <w:top w:val="nil" w:sz="6" w:space="0" w:color="auto"/>
              <w:bottom w:val="single" w:sz="2.00011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38" w:after="0" w:line="240" w:lineRule="auto"/>
              <w:ind w:right="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4"/>
              </w:rPr>
              <w:t>(2)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5283" w:type="dxa"/>
            <w:tcBorders>
              <w:top w:val="single" w:sz="2.000112" w:space="0" w:color="2276BC"/>
              <w:bottom w:val="single" w:sz="2.000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Net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Rental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1"/>
                <w:b/>
                <w:bCs/>
              </w:rPr>
              <w:t>Income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941" w:type="dxa"/>
            <w:tcBorders>
              <w:top w:val="single" w:sz="2.000112" w:space="0" w:color="2276BC"/>
              <w:bottom w:val="single" w:sz="2.000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right="34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47" w:type="dxa"/>
            <w:tcBorders>
              <w:top w:val="single" w:sz="2.000112" w:space="0" w:color="2276BC"/>
              <w:bottom w:val="single" w:sz="2.000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right="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-9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aluation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ind w:left="834" w:right="39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independent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valuation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’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operties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performed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3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alue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-General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3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ictoria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determine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2009.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This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valuation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independent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assessment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(Market)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1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alue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subject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lease.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0" w:lineRule="auto"/>
        <w:ind w:left="834" w:right="26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2013,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management</w:t>
      </w:r>
      <w:r>
        <w:rPr>
          <w:rFonts w:ascii="Arial" w:hAnsi="Arial" w:cs="Arial" w:eastAsia="Arial"/>
          <w:sz w:val="16"/>
          <w:szCs w:val="16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verified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valuation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applying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City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93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arra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valuation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rates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notice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elevant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category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period.</w:t>
      </w:r>
      <w:r>
        <w:rPr>
          <w:rFonts w:ascii="Arial" w:hAnsi="Arial" w:cs="Arial" w:eastAsia="Arial"/>
          <w:sz w:val="16"/>
          <w:szCs w:val="16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Acco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dingl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carrying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value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adjusted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$35,000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eflect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app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oximation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value.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header="112" w:footer="1131" w:top="980" w:bottom="1320" w:left="300" w:right="1600"/>
          <w:pgSz w:w="11920" w:h="16840"/>
        </w:sectPr>
      </w:pPr>
      <w:rPr/>
    </w:p>
    <w:p>
      <w:pPr>
        <w:spacing w:before="69" w:after="0" w:line="336" w:lineRule="exact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13: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Payables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2" w:footer="1131" w:top="980" w:bottom="1320" w:left="1600" w:right="320"/>
          <w:pgSz w:w="11920" w:h="16840"/>
        </w:sectPr>
      </w:pPr>
      <w:rPr/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539001pt;margin-top:11.00368pt;width:454.544pt;height:14.712pt;mso-position-horizontal-relative:page;mso-position-vertical-relative:paragraph;z-index:-13266" coordorigin="1691,220" coordsize="9091,294">
            <v:group style="position:absolute;left:1701;top:230;width:6803;height:274" coordorigin="1701,230" coordsize="6803,274">
              <v:shape style="position:absolute;left:1701;top:230;width:6803;height:274" coordorigin="1701,230" coordsize="6803,274" path="m8504,230l1701,230,1701,504,8504,504,8504,230e" filled="t" fillcolor="#EDEAE9" stroked="f">
                <v:path arrowok="t"/>
                <v:fill/>
              </v:shape>
            </v:group>
            <v:group style="position:absolute;left:8504;top:230;width:1134;height:274" coordorigin="8504,230" coordsize="1134,274">
              <v:shape style="position:absolute;left:8504;top:230;width:1134;height:274" coordorigin="8504,230" coordsize="1134,274" path="m9638,230l8504,230,8504,504,9638,504,9638,230e" filled="t" fillcolor="#EDEAE9" stroked="f">
                <v:path arrowok="t"/>
                <v:fill/>
              </v:shape>
            </v:group>
            <v:group style="position:absolute;left:9638;top:230;width:1134;height:274" coordorigin="9638,230" coordsize="1134,274">
              <v:shape style="position:absolute;left:9638;top:230;width:1134;height:274" coordorigin="9638,230" coordsize="1134,274" path="m10772,230l9638,230,9638,504,10772,504,10772,230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</w:rPr>
        <w:t>Cur</w:t>
      </w:r>
      <w:r>
        <w:rPr>
          <w:rFonts w:ascii="Arial" w:hAnsi="Arial" w:cs="Arial" w:eastAsia="Arial"/>
          <w:sz w:val="16"/>
          <w:szCs w:val="16"/>
          <w:color w:val="2276BC"/>
          <w:spacing w:val="-3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179" w:lineRule="exact"/>
        <w:ind w:left="181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Contractual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3" w:equalWidth="0">
            <w:col w:w="1079" w:space="6478"/>
            <w:col w:w="401" w:space="733"/>
            <w:col w:w="1309"/>
          </w:cols>
        </w:sectPr>
      </w:pPr>
      <w:rPr/>
    </w:p>
    <w:p>
      <w:pPr>
        <w:spacing w:before="95" w:after="0" w:line="240" w:lineRule="auto"/>
        <w:ind w:left="181" w:right="-20"/>
        <w:jc w:val="left"/>
        <w:tabs>
          <w:tab w:pos="754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4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rade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editors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1,802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1,813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81" w:right="-20"/>
        <w:jc w:val="left"/>
        <w:tabs>
          <w:tab w:pos="754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6.003889pt;width:453.543398pt;height:.1pt;mso-position-horizontal-relative:page;mso-position-vertical-relative:paragraph;z-index:-13262" coordorigin="1701,320" coordsize="9071,2">
            <v:shape style="position:absolute;left:1701;top:320;width:9071;height:2" coordorigin="1701,320" coordsize="9071,0" path="m1701,320l10772,320e" filled="f" stroked="t" strokeweight=".25000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Accrued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Expenses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2,060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2,416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right="874"/>
        <w:jc w:val="right"/>
        <w:tabs>
          <w:tab w:pos="11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539001pt;margin-top:24.008085pt;width:454.544pt;height:14.712pt;mso-position-horizontal-relative:page;mso-position-vertical-relative:paragraph;z-index:-13265" coordorigin="1691,480" coordsize="9091,294">
            <v:group style="position:absolute;left:1701;top:490;width:6803;height:274" coordorigin="1701,490" coordsize="6803,274">
              <v:shape style="position:absolute;left:1701;top:490;width:6803;height:274" coordorigin="1701,490" coordsize="6803,274" path="m8504,490l1701,490,1701,764,8504,764,8504,490e" filled="t" fillcolor="#EDEAE9" stroked="f">
                <v:path arrowok="t"/>
                <v:fill/>
              </v:shape>
            </v:group>
            <v:group style="position:absolute;left:8504;top:490;width:1134;height:274" coordorigin="8504,490" coordsize="1134,274">
              <v:shape style="position:absolute;left:8504;top:490;width:1134;height:274" coordorigin="8504,490" coordsize="1134,274" path="m9638,490l8504,490,8504,764,9638,764,9638,490e" filled="t" fillcolor="#EDEAE9" stroked="f">
                <v:path arrowok="t"/>
                <v:fill/>
              </v:shape>
            </v:group>
            <v:group style="position:absolute;left:9638;top:490;width:1134;height:274" coordorigin="9638,490" coordsize="1134,274">
              <v:shape style="position:absolute;left:9638;top:490;width:1134;height:274" coordorigin="9638,490" coordsize="1134,274" path="m10772,490l9638,490,9638,764,10772,764,10772,490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5.039406pt;margin-top:16.003853pt;width:453.543398pt;height:.1pt;mso-position-horizontal-relative:page;mso-position-vertical-relative:paragraph;z-index:-13261" coordorigin="1701,320" coordsize="9071,2">
            <v:shape style="position:absolute;left:1701;top:320;width:9071;height:2" coordorigin="1701,320" coordsize="9071,0" path="m1701,320l10772,320e" filled="f" stroked="t" strokeweight=".25002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b/>
          <w:bCs/>
        </w:rPr>
        <w:t>3,862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4,229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Statutory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81" w:right="-20"/>
        <w:jc w:val="left"/>
        <w:tabs>
          <w:tab w:pos="7780" w:val="left"/>
          <w:tab w:pos="88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GST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Payable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81" w:right="-20"/>
        <w:jc w:val="left"/>
        <w:tabs>
          <w:tab w:pos="7880" w:val="left"/>
          <w:tab w:pos="88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6.003983pt;width:453.543398pt;height:.1pt;mso-position-horizontal-relative:page;mso-position-vertical-relative:paragraph;z-index:-13264" coordorigin="1701,320" coordsize="9071,2">
            <v:shape style="position:absolute;left:1701;top:320;width:9071;height:2" coordorigin="1701,320" coordsize="9071,0" path="m1701,320l10772,320e" filled="f" stroked="t" strokeweight=".250030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Fringe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Benefits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93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ax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Payable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125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right="874"/>
        <w:jc w:val="right"/>
        <w:tabs>
          <w:tab w:pos="10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6.003946pt;width:453.543398pt;height:.1pt;mso-position-horizontal-relative:page;mso-position-vertical-relative:paragraph;z-index:-13263" coordorigin="1701,320" coordsize="9071,2">
            <v:shape style="position:absolute;left:1701;top:320;width:9071;height:2" coordorigin="1701,320" coordsize="9071,0" path="m1701,320l10772,320e" filled="f" stroked="t" strokeweight=".25001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b/>
          <w:bCs/>
        </w:rPr>
        <w:t>17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237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81" w:right="-20"/>
        <w:jc w:val="left"/>
        <w:tabs>
          <w:tab w:pos="754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6.003912pt;width:453.543398pt;height:.1pt;mso-position-horizontal-relative:page;mso-position-vertical-relative:paragraph;z-index:-13260" coordorigin="1701,320" coordsize="9071,2">
            <v:shape style="position:absolute;left:1701;top:320;width:9071;height:2" coordorigin="1701,320" coordsize="9071,0" path="m1701,320l10772,320e" filled="f" stroked="t" strokeweight=".25000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-4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3,879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4,466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503841pt;width:453.543398pt;height:.1pt;mso-position-horizontal-relative:page;mso-position-vertical-relative:paragraph;z-index:-13259" coordorigin="1701,230" coordsize="9071,2">
            <v:shape style="position:absolute;left:1701;top:230;width:9071;height:2" coordorigin="1701,230" coordsize="9071,0" path="m1701,230l10772,230e" filled="f" stroked="t" strokeweight=".25002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Non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Cur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81" w:right="-20"/>
        <w:jc w:val="left"/>
        <w:tabs>
          <w:tab w:pos="788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6.00396pt;width:453.543398pt;height:.1pt;mso-position-horizontal-relative:page;mso-position-vertical-relative:paragraph;z-index:-13258" coordorigin="1701,320" coordsize="9071,2">
            <v:shape style="position:absolute;left:1701;top:320;width:9071;height:2" coordorigin="1701,320" coordsize="9071,0" path="m1701,320l10772,320e" filled="f" stroked="t" strokeweight=".25002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-4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81" w:right="-20"/>
        <w:jc w:val="left"/>
        <w:tabs>
          <w:tab w:pos="754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6.003868pt;width:453.543398pt;height:.1pt;mso-position-horizontal-relative:page;mso-position-vertical-relative:paragraph;z-index:-13257" coordorigin="1701,320" coordsize="9071,2">
            <v:shape style="position:absolute;left:1701;top:320;width:9071;height:2" coordorigin="1701,320" coordsize="9071,0" path="m1701,320l10772,320e" filled="f" stroked="t" strokeweight=".25001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Payables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3,879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4,466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a.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Maturity</w:t>
      </w:r>
      <w:r>
        <w:rPr>
          <w:rFonts w:ascii="Arial" w:hAnsi="Arial" w:cs="Arial" w:eastAsia="Arial"/>
          <w:sz w:val="16"/>
          <w:szCs w:val="16"/>
          <w:color w:val="2276BC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analysis</w:t>
      </w:r>
      <w:r>
        <w:rPr>
          <w:rFonts w:ascii="Arial" w:hAnsi="Arial" w:cs="Arial" w:eastAsia="Arial"/>
          <w:sz w:val="16"/>
          <w:szCs w:val="16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payables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Please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efer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18c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ageing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analysis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payables.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b.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Natu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extent</w:t>
      </w:r>
      <w:r>
        <w:rPr>
          <w:rFonts w:ascii="Arial" w:hAnsi="Arial" w:cs="Arial" w:eastAsia="Arial"/>
          <w:sz w:val="16"/>
          <w:szCs w:val="16"/>
          <w:color w:val="2276BC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risk</w:t>
      </w:r>
      <w:r>
        <w:rPr>
          <w:rFonts w:ascii="Arial" w:hAnsi="Arial" w:cs="Arial" w:eastAsia="Arial"/>
          <w:sz w:val="16"/>
          <w:szCs w:val="16"/>
          <w:color w:val="2276B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arising</w:t>
      </w:r>
      <w:r>
        <w:rPr>
          <w:rFonts w:ascii="Arial" w:hAnsi="Arial" w:cs="Arial" w:eastAsia="Arial"/>
          <w:sz w:val="16"/>
          <w:szCs w:val="16"/>
          <w:color w:val="2276BC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om</w:t>
      </w:r>
      <w:r>
        <w:rPr>
          <w:rFonts w:ascii="Arial" w:hAnsi="Arial" w:cs="Arial" w:eastAsia="Arial"/>
          <w:sz w:val="16"/>
          <w:szCs w:val="16"/>
          <w:color w:val="2276BC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payables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0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Please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efer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18c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natu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extent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risks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arising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payables.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69" w:after="0" w:line="336" w:lineRule="exact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14: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  <w:position w:val="-1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ovisions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2" w:footer="1131" w:top="980" w:bottom="1320" w:left="300" w:right="1680"/>
          <w:pgSz w:w="11920" w:h="1684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19" w:right="-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ovisions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9" w:lineRule="exact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-17.175913pt;width:454.543pt;height:15.216pt;mso-position-horizontal-relative:page;mso-position-vertical-relative:paragraph;z-index:-13256" coordorigin="1124,-344" coordsize="9091,304">
            <v:group style="position:absolute;left:1134;top:-334;width:6803;height:284" coordorigin="1134,-334" coordsize="6803,284">
              <v:shape style="position:absolute;left:1134;top:-334;width:6803;height:284" coordorigin="1134,-334" coordsize="6803,284" path="m7937,-334l1134,-334,1134,-49,7937,-49,7937,-334e" filled="t" fillcolor="#EDEAE9" stroked="f">
                <v:path arrowok="t"/>
                <v:fill/>
              </v:shape>
            </v:group>
            <v:group style="position:absolute;left:7937;top:-334;width:1134;height:284" coordorigin="7937,-334" coordsize="1134,284">
              <v:shape style="position:absolute;left:7937;top:-334;width:1134;height:284" coordorigin="7937,-334" coordsize="1134,284" path="m9071,-334l7937,-334,7937,-49,9071,-49,9071,-334e" filled="t" fillcolor="#EDEAE9" stroked="f">
                <v:path arrowok="t"/>
                <v:fill/>
              </v:shape>
            </v:group>
            <v:group style="position:absolute;left:9071;top:-334;width:1134;height:284" coordorigin="9071,-334" coordsize="1134,284">
              <v:shape style="position:absolute;left:9071;top:-334;width:1134;height:284" coordorigin="9071,-334" coordsize="1134,284" path="m10205,-334l9071,-334,9071,-49,10205,-49,10205,-334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  <w:position w:val="-1"/>
        </w:rPr>
        <w:t>Employee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Benefits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  <w:cols w:num="3" w:equalWidth="0">
            <w:col w:w="2336" w:space="5949"/>
            <w:col w:w="401" w:space="733"/>
            <w:col w:w="521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86"/>
        <w:jc w:val="right"/>
        <w:tabs>
          <w:tab w:pos="7360" w:val="left"/>
          <w:tab w:pos="85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Unconditional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expected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settled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months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76"/>
        </w:rPr>
        <w:t>(ii)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6,839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6,778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86"/>
        <w:jc w:val="right"/>
        <w:tabs>
          <w:tab w:pos="7360" w:val="left"/>
          <w:tab w:pos="85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23pt;width:453.543402pt;height:.1pt;mso-position-horizontal-relative:page;mso-position-vertical-relative:paragraph;z-index:-13247" coordorigin="1134,235" coordsize="9071,2">
            <v:shape style="position:absolute;left:1134;top:235;width:9071;height:2" coordorigin="1134,235" coordsize="9071,0" path="m1134,235l10205,235e" filled="f" stroked="t" strokeweight=".2500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Unconditional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expected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settled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after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months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77"/>
        </w:rPr>
        <w:t>(iii)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3,955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3,979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9" w:lineRule="exact"/>
        <w:ind w:right="86"/>
        <w:jc w:val="right"/>
        <w:tabs>
          <w:tab w:pos="11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77pt;width:453.543402pt;height:.1pt;mso-position-horizontal-relative:page;mso-position-vertical-relative:paragraph;z-index:-13252" coordorigin="1134,235" coordsize="9071,2">
            <v:shape style="position:absolute;left:1134;top:235;width:9071;height:2" coordorigin="1134,235" coordsize="9071,0" path="m1134,235l10205,235e" filled="f" stroked="t" strokeweight=".25001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b/>
          <w:bCs/>
          <w:position w:val="-1"/>
        </w:rPr>
        <w:t>10,794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10,757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ovisions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elated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Employee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Benefit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On-Costs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74pt;width:453.543402pt;height:.1pt;mso-position-horizontal-relative:page;mso-position-vertical-relative:paragraph;z-index:-13246" coordorigin="1134,235" coordsize="9071,2">
            <v:shape style="position:absolute;left:1134;top:235;width:9071;height:2" coordorigin="1134,235" coordsize="9071,0" path="m1134,235l10205,235e" filled="f" stroked="t" strokeweight=".250019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Unconditional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expected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settled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months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77"/>
        </w:rPr>
        <w:t>(iii)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649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86"/>
        <w:jc w:val="right"/>
        <w:tabs>
          <w:tab w:pos="11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15pt;width:453.543402pt;height:.1pt;mso-position-horizontal-relative:page;mso-position-vertical-relative:paragraph;z-index:-13245" coordorigin="1134,235" coordsize="9071,2">
            <v:shape style="position:absolute;left:1134;top:235;width:9071;height:2" coordorigin="1134,235" coordsize="9071,0" path="m1134,235l10205,235e" filled="f" stroked="t" strokeweight=".25002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b/>
          <w:bCs/>
        </w:rPr>
        <w:t>649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8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9.760099pt;width:454.543pt;height:15.216pt;mso-position-horizontal-relative:page;mso-position-vertical-relative:paragraph;z-index:-13255" coordorigin="1124,395" coordsize="9091,304">
            <v:group style="position:absolute;left:1134;top:405;width:6803;height:284" coordorigin="1134,405" coordsize="6803,284">
              <v:shape style="position:absolute;left:1134;top:405;width:6803;height:284" coordorigin="1134,405" coordsize="6803,284" path="m7937,405l1134,405,1134,690,7937,690,7937,405e" filled="t" fillcolor="#EDEAE9" stroked="f">
                <v:path arrowok="t"/>
                <v:fill/>
              </v:shape>
            </v:group>
            <v:group style="position:absolute;left:7937;top:405;width:1134;height:284" coordorigin="7937,405" coordsize="1134,284">
              <v:shape style="position:absolute;left:7937;top:405;width:1134;height:284" coordorigin="7937,405" coordsize="1134,284" path="m9071,405l7937,405,7937,690,9071,690,9071,405e" filled="t" fillcolor="#EDEAE9" stroked="f">
                <v:path arrowok="t"/>
                <v:fill/>
              </v:shape>
            </v:group>
            <v:group style="position:absolute;left:9071;top:405;width:1134;height:284" coordorigin="9071,405" coordsize="1134,284">
              <v:shape style="position:absolute;left:9071;top:405;width:1134;height:284" coordorigin="9071,405" coordsize="1134,284" path="m10205,405l9071,405,9071,690,10205,690,10205,40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98pt;margin-top:11.75587pt;width:453.543402pt;height:.1pt;mso-position-horizontal-relative:page;mso-position-vertical-relative:paragraph;z-index:-13244" coordorigin="1134,235" coordsize="9071,2">
            <v:shape style="position:absolute;left:1134;top:235;width:9071;height:2" coordorigin="1134,235" coordsize="9071,0" path="m1134,235l10205,235e" filled="f" stroked="t" strokeweight=".250020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ovisions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11,443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11,371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Non-Cur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ovisions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5pt;width:453.543402pt;height:.1pt;mso-position-horizontal-relative:page;mso-position-vertical-relative:paragraph;z-index:-13243" coordorigin="1134,235" coordsize="9071,2">
            <v:shape style="position:absolute;left:1134;top:235;width:9071;height:2" coordorigin="1134,235" coordsize="9071,0" path="m1134,235l10205,235e" filled="f" stroked="t" strokeweight=".250028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8"/>
        </w:rPr>
        <w:t>Employee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8"/>
        </w:rPr>
        <w:t>Benefits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8"/>
        </w:rPr>
        <w:t>(i)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2,708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2,424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3pt;width:453.543402pt;height:.1pt;mso-position-horizontal-relative:page;mso-position-vertical-relative:paragraph;z-index:-13242" coordorigin="1134,235" coordsize="9071,2">
            <v:shape style="position:absolute;left:1134;top:235;width:9071;height:2" coordorigin="1134,235" coordsize="9071,0" path="m1134,235l10205,235e" filled="f" stroked="t" strokeweight=".25001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Non-Cur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ovisions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2,708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2,424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8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46pt;width:453.543402pt;height:.1pt;mso-position-horizontal-relative:page;mso-position-vertical-relative:paragraph;z-index:-13251" coordorigin="1134,235" coordsize="9071,2">
            <v:shape style="position:absolute;left:1134;top:235;width:9071;height:2" coordorigin="1134,235" coordsize="9071,0" path="m1134,235l10205,235e" filled="f" stroked="t" strokeweight=".250030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ovisions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14,151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13,795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1.256003pt;width:454.543pt;height:15.216pt;mso-position-horizontal-relative:page;mso-position-vertical-relative:paragraph;z-index:-13254" coordorigin="1124,225" coordsize="9091,304">
            <v:group style="position:absolute;left:1134;top:235;width:6803;height:284" coordorigin="1134,235" coordsize="6803,284">
              <v:shape style="position:absolute;left:1134;top:235;width:6803;height:284" coordorigin="1134,235" coordsize="6803,284" path="m7937,235l1134,235,1134,519,7937,519,7937,235e" filled="t" fillcolor="#EDEAE9" stroked="f">
                <v:path arrowok="t"/>
                <v:fill/>
              </v:shape>
            </v:group>
            <v:group style="position:absolute;left:7937;top:235;width:1134;height:284" coordorigin="7937,235" coordsize="1134,284">
              <v:shape style="position:absolute;left:7937;top:235;width:1134;height:284" coordorigin="7937,235" coordsize="1134,284" path="m9071,235l7937,235,7937,519,9071,519,9071,235e" filled="t" fillcolor="#EDEAE9" stroked="f">
                <v:path arrowok="t"/>
                <v:fill/>
              </v:shape>
            </v:group>
            <v:group style="position:absolute;left:9071;top:235;width:1134;height:284" coordorigin="9071,235" coordsize="1134,284">
              <v:shape style="position:absolute;left:9071;top:235;width:1134;height:284" coordorigin="9071,235" coordsize="1134,284" path="m10205,235l9071,235,9071,519,10205,519,10205,235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a.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Employee</w:t>
      </w:r>
      <w:r>
        <w:rPr>
          <w:rFonts w:ascii="Arial" w:hAnsi="Arial" w:cs="Arial" w:eastAsia="Arial"/>
          <w:sz w:val="16"/>
          <w:szCs w:val="16"/>
          <w:color w:val="2276B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Benefits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Related</w:t>
      </w:r>
      <w:r>
        <w:rPr>
          <w:rFonts w:ascii="Arial" w:hAnsi="Arial" w:cs="Arial" w:eastAsia="Arial"/>
          <w:sz w:val="16"/>
          <w:szCs w:val="16"/>
          <w:color w:val="2276BC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On-Costs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Employee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Benefits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elated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  <w:b/>
          <w:bCs/>
        </w:rPr>
        <w:t>on-costs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Unconditional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LSL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Entitlement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3,806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3,867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Annual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Leave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Entitlements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3,893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3,790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Accrued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5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ages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Salaries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2,685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2,718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Accrued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Days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131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142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798pt;width:453.543402pt;height:.1pt;mso-position-horizontal-relative:page;mso-position-vertical-relative:paragraph;z-index:-13241" coordorigin="1134,235" coordsize="9071,2">
            <v:shape style="position:absolute;left:1134;top:235;width:9071;height:2" coordorigin="1134,235" coordsize="9071,0" path="m1134,235l10205,235e" filled="f" stroked="t" strokeweight=".25001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Superannuation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279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240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06pt;width:453.543402pt;height:.1pt;mso-position-horizontal-relative:page;mso-position-vertical-relative:paragraph;z-index:-13240" coordorigin="1134,235" coordsize="9071,2">
            <v:shape style="position:absolute;left:1134;top:235;width:9071;height:2" coordorigin="1134,235" coordsize="9071,0" path="m1134,235l10205,235e" filled="f" stroked="t" strokeweight=".25000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Non-Cur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Employee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Benefits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elated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  <w:b/>
          <w:bCs/>
        </w:rPr>
        <w:t>on-costs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795pt;width:453.543402pt;height:.1pt;mso-position-horizontal-relative:page;mso-position-vertical-relative:paragraph;z-index:-13239" coordorigin="1134,235" coordsize="9071,2">
            <v:shape style="position:absolute;left:1134;top:235;width:9071;height:2" coordorigin="1134,235" coordsize="9071,0" path="m1134,235l10205,235e" filled="f" stroked="t" strokeweight=".25001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Conditional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Long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9"/>
        </w:rPr>
        <w:t>Service</w:t>
      </w:r>
      <w:r>
        <w:rPr>
          <w:rFonts w:ascii="Arial" w:hAnsi="Arial" w:cs="Arial" w:eastAsia="Arial"/>
          <w:sz w:val="16"/>
          <w:szCs w:val="16"/>
          <w:color w:val="231F20"/>
          <w:spacing w:val="32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9"/>
        </w:rPr>
        <w:t>Leave</w:t>
      </w:r>
      <w:r>
        <w:rPr>
          <w:rFonts w:ascii="Arial" w:hAnsi="Arial" w:cs="Arial" w:eastAsia="Arial"/>
          <w:sz w:val="16"/>
          <w:szCs w:val="16"/>
          <w:color w:val="231F20"/>
          <w:spacing w:val="22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9"/>
        </w:rPr>
        <w:t>Entitlements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8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9"/>
        </w:rPr>
        <w:t>(iii)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2,708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2,424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8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01pt;width:453.543402pt;height:.1pt;mso-position-horizontal-relative:page;mso-position-vertical-relative:paragraph;z-index:-13250" coordorigin="1134,235" coordsize="9071,2">
            <v:shape style="position:absolute;left:1134;top:235;width:9071;height:2" coordorigin="1134,235" coordsize="9071,0" path="m1134,235l10205,235e" filled="f" stroked="t" strokeweight=".25000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Employee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Benefits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13,502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13,181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87pt;width:453.543402pt;height:.1pt;mso-position-horizontal-relative:page;mso-position-vertical-relative:paragraph;z-index:-13238" coordorigin="1134,235" coordsize="9071,2">
            <v:shape style="position:absolute;left:1134;top:235;width:9071;height:2" coordorigin="1134,235" coordsize="9071,0" path="m1134,235l10205,235e" filled="f" stroked="t" strokeweight=".25001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On-Costs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649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791pt;width:453.543402pt;height:.1pt;mso-position-horizontal-relative:page;mso-position-vertical-relative:paragraph;z-index:-13237" coordorigin="1134,235" coordsize="9071,2">
            <v:shape style="position:absolute;left:1134;top:235;width:9071;height:2" coordorigin="1134,235" coordsize="9071,0" path="m1134,235l10205,235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On-Costs</w:t>
      </w:r>
      <w:r>
        <w:rPr>
          <w:rFonts w:ascii="Arial" w:hAnsi="Arial" w:cs="Arial" w:eastAsia="Arial"/>
          <w:sz w:val="16"/>
          <w:szCs w:val="16"/>
          <w:color w:val="231F20"/>
          <w:spacing w:val="-3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649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8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83pt;width:453.543402pt;height:.1pt;mso-position-horizontal-relative:page;mso-position-vertical-relative:paragraph;z-index:-13249" coordorigin="1134,235" coordsize="9071,2">
            <v:shape style="position:absolute;left:1134;top:235;width:9071;height:2" coordorigin="1134,235" coordsize="9071,0" path="m1134,235l10205,235e" filled="f" stroked="t" strokeweight=".25001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Employee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Benefits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Related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On-Costs</w:t>
      </w:r>
      <w:r>
        <w:rPr>
          <w:rFonts w:ascii="Arial" w:hAnsi="Arial" w:cs="Arial" w:eastAsia="Arial"/>
          <w:sz w:val="16"/>
          <w:szCs w:val="16"/>
          <w:color w:val="231F20"/>
          <w:spacing w:val="-3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14,151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13,795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1.256218pt;width:454.543pt;height:15.216pt;mso-position-horizontal-relative:page;mso-position-vertical-relative:paragraph;z-index:-13253" coordorigin="1124,225" coordsize="9091,304">
            <v:group style="position:absolute;left:1134;top:235;width:6803;height:284" coordorigin="1134,235" coordsize="6803,284">
              <v:shape style="position:absolute;left:1134;top:235;width:6803;height:284" coordorigin="1134,235" coordsize="6803,284" path="m7937,235l1134,235,1134,519,7937,519,7937,235e" filled="t" fillcolor="#EDEAE9" stroked="f">
                <v:path arrowok="t"/>
                <v:fill/>
              </v:shape>
            </v:group>
            <v:group style="position:absolute;left:7937;top:235;width:1134;height:284" coordorigin="7937,235" coordsize="1134,284">
              <v:shape style="position:absolute;left:7937;top:235;width:1134;height:284" coordorigin="7937,235" coordsize="1134,284" path="m9071,235l7937,235,7937,519,9071,519,9071,235e" filled="t" fillcolor="#EDEAE9" stroked="f">
                <v:path arrowok="t"/>
                <v:fill/>
              </v:shape>
            </v:group>
            <v:group style="position:absolute;left:9071;top:235;width:1134;height:284" coordorigin="9071,235" coordsize="1134,284">
              <v:shape style="position:absolute;left:9071;top:235;width:1134;height:284" coordorigin="9071,235" coordsize="1134,284" path="m10205,235l9071,235,9071,519,10205,519,10205,235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b.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Movement</w:t>
      </w:r>
      <w:r>
        <w:rPr>
          <w:rFonts w:ascii="Arial" w:hAnsi="Arial" w:cs="Arial" w:eastAsia="Arial"/>
          <w:sz w:val="16"/>
          <w:szCs w:val="16"/>
          <w:color w:val="2276BC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ovisions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Movement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Long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Service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Leave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start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6,904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6,239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ovision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20" w:val="left"/>
          <w:tab w:pos="9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Revaluations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(13)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(220)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Expense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ecognising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Employee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Service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983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1,499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340" w:val="left"/>
          <w:tab w:pos="94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01pt;width:453.543402pt;height:.1pt;mso-position-horizontal-relative:page;mso-position-vertical-relative:paragraph;z-index:-13236" coordorigin="1134,235" coordsize="9071,2">
            <v:shape style="position:absolute;left:1134;top:235;width:9071;height:2" coordorigin="1134,235" coordsize="9071,0" path="m1134,235l10205,235e" filled="f" stroked="t" strokeweight=".250008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Settlement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made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(712)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(614)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05pt;width:453.543402pt;height:.1pt;mso-position-horizontal-relative:page;mso-position-vertical-relative:paragraph;z-index:-13248" coordorigin="1134,235" coordsize="9071,2">
            <v:shape style="position:absolute;left:1134;top:235;width:9071;height:2" coordorigin="1134,235" coordsize="9071,0" path="m1134,235l10205,235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7,162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6,904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8" w:lineRule="auto"/>
        <w:ind w:left="834" w:right="58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75"/>
        </w:rPr>
        <w:t>(i)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7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ovisions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employee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benefits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consist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annual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leave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long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servic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leave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accrued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employees,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including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on-costs.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4"/>
        </w:rPr>
        <w:t>(ii)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4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28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disclosed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nominal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85"/>
        </w:rPr>
        <w:t>(iii)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5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25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disclosed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discounted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esent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values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</w:sectPr>
      </w:pPr>
      <w:rPr/>
    </w:p>
    <w:p>
      <w:pPr>
        <w:spacing w:before="69" w:after="0" w:line="336" w:lineRule="exact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15: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Other</w:t>
      </w:r>
      <w:r>
        <w:rPr>
          <w:rFonts w:ascii="Arial" w:hAnsi="Arial" w:cs="Arial" w:eastAsia="Arial"/>
          <w:sz w:val="30"/>
          <w:szCs w:val="30"/>
          <w:color w:val="2276BC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Liabilities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2" w:footer="1131" w:top="980" w:bottom="1320" w:left="1600" w:right="320"/>
          <w:pgSz w:w="11920" w:h="1684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exact"/>
        <w:ind w:left="186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b/>
          <w:bCs/>
          <w:position w:val="-1"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b/>
          <w:bCs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  <w:b/>
          <w:bCs/>
          <w:position w:val="-1"/>
        </w:rPr>
        <w:t>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539001pt;margin-top:11.056569pt;width:454.544pt;height:15.216pt;mso-position-horizontal-relative:page;mso-position-vertical-relative:paragraph;z-index:-13235" coordorigin="1691,221" coordsize="9091,304">
            <v:group style="position:absolute;left:1701;top:231;width:6803;height:284" coordorigin="1701,231" coordsize="6803,284">
              <v:shape style="position:absolute;left:1701;top:231;width:6803;height:284" coordorigin="1701,231" coordsize="6803,284" path="m8504,231l1701,231,1701,515,8504,515,8504,231e" filled="t" fillcolor="#EDEAE9" stroked="f">
                <v:path arrowok="t"/>
                <v:fill/>
              </v:shape>
            </v:group>
            <v:group style="position:absolute;left:8504;top:231;width:1134;height:284" coordorigin="8504,231" coordsize="1134,284">
              <v:shape style="position:absolute;left:8504;top:231;width:1134;height:284" coordorigin="8504,231" coordsize="1134,284" path="m9638,231l8504,231,8504,515,9638,515,9638,231e" filled="t" fillcolor="#EDEAE9" stroked="f">
                <v:path arrowok="t"/>
                <v:fill/>
              </v:shape>
            </v:group>
            <v:group style="position:absolute;left:9638;top:231;width:1134;height:284" coordorigin="9638,231" coordsize="1134,284">
              <v:shape style="position:absolute;left:9638;top:231;width:1134;height:284" coordorigin="9638,231" coordsize="1134,284" path="m10772,231l9638,231,9638,515,10772,515,10772,231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3" w:equalWidth="0">
            <w:col w:w="764" w:space="6788"/>
            <w:col w:w="401" w:space="733"/>
            <w:col w:w="1314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680" w:val="left"/>
          <w:tab w:pos="89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epaid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Revenue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107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60" w:val="left"/>
          <w:tab w:pos="89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Bond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Money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760" w:val="left"/>
          <w:tab w:pos="89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Patient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Fees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68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Advance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Department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978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1,154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760" w:val="left"/>
          <w:tab w:pos="89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919pt;width:453.543398pt;height:.1pt;mso-position-horizontal-relative:page;mso-position-vertical-relative:paragraph;z-index:-13231" coordorigin="1701,235" coordsize="9071,2">
            <v:shape style="position:absolute;left:1701;top:235;width:9071;height:2" coordorigin="1701,235" coordsize="9071,0" path="m1701,235l10772,235e" filled="f" stroked="t" strokeweight=".25002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Advance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54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539001pt;margin-top:16.924801pt;width:454.544pt;height:15.216pt;mso-position-horizontal-relative:page;mso-position-vertical-relative:paragraph;z-index:-13234" coordorigin="1691,338" coordsize="9091,304">
            <v:group style="position:absolute;left:1701;top:348;width:6803;height:284" coordorigin="1701,348" coordsize="6803,284">
              <v:shape style="position:absolute;left:1701;top:348;width:6803;height:284" coordorigin="1701,348" coordsize="6803,284" path="m8504,348l1701,348,1701,633,8504,633,8504,348e" filled="t" fillcolor="#EDEAE9" stroked="f">
                <v:path arrowok="t"/>
                <v:fill/>
              </v:shape>
            </v:group>
            <v:group style="position:absolute;left:8504;top:348;width:1134;height:284" coordorigin="8504,348" coordsize="1134,284">
              <v:shape style="position:absolute;left:8504;top:348;width:1134;height:284" coordorigin="8504,348" coordsize="1134,284" path="m9638,348l8504,348,8504,633,9638,633,9638,348e" filled="t" fillcolor="#EDEAE9" stroked="f">
                <v:path arrowok="t"/>
                <v:fill/>
              </v:shape>
            </v:group>
            <v:group style="position:absolute;left:9638;top:348;width:1134;height:284" coordorigin="9638,348" coordsize="1134,284">
              <v:shape style="position:absolute;left:9638;top:348;width:1134;height:284" coordorigin="9638,348" coordsize="1134,284" path="m10772,348l9638,348,9638,633,10772,633,10772,348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5.039406pt;margin-top:11.755874pt;width:453.543398pt;height:.1pt;mso-position-horizontal-relative:page;mso-position-vertical-relative:paragraph;z-index:-13233" coordorigin="1701,235" coordsize="9071,2">
            <v:shape style="position:absolute;left:1701;top:235;width:9071;height:2" coordorigin="1701,235" coordsize="9071,0" path="m1701,235l10772,235e" filled="f" stroked="t" strokeweight=".250019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-4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1,172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1,268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518" w:lineRule="auto"/>
        <w:ind w:left="186" w:right="851"/>
        <w:jc w:val="left"/>
        <w:tabs>
          <w:tab w:pos="7540" w:val="left"/>
          <w:tab w:pos="7880" w:val="left"/>
          <w:tab w:pos="868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31.640985pt;width:453.543398pt;height:.1pt;mso-position-horizontal-relative:page;mso-position-vertical-relative:paragraph;z-index:-13232" coordorigin="1701,633" coordsize="9071,2">
            <v:shape style="position:absolute;left:1701;top:633;width:9071;height:2" coordorigin="1701,633" coordsize="9071,0" path="m1701,633l10772,633e" filled="f" stroked="t" strokeweight=".250003pt" strokecolor="#2276BC">
              <v:path arrowok="t"/>
            </v:shape>
          </v:group>
          <w10:wrap type="none"/>
        </w:pict>
      </w:r>
      <w:r>
        <w:rPr/>
        <w:pict>
          <v:group style="position:absolute;margin-left:85.039406pt;margin-top:11.755933pt;width:453.543398pt;height:.1pt;mso-position-horizontal-relative:page;mso-position-vertical-relative:paragraph;z-index:-13230" coordorigin="1701,235" coordsize="9071,2">
            <v:shape style="position:absolute;left:1701;top:235;width:9071;height:2" coordorigin="1701,235" coordsize="9071,0" path="m1701,235l10772,235e" filled="f" stroked="t" strokeweight=".250029pt" strokecolor="#2276BC">
              <v:path arrowok="t"/>
            </v:shape>
          </v:group>
          <w10:wrap type="none"/>
        </w:pict>
      </w:r>
      <w:r>
        <w:rPr/>
        <w:pict>
          <v:group style="position:absolute;margin-left:85.039406pt;margin-top:17.425056pt;width:453.543398pt;height:.1pt;mso-position-horizontal-relative:page;mso-position-vertical-relative:paragraph;z-index:-13229" coordorigin="1701,349" coordsize="9071,2">
            <v:shape style="position:absolute;left:1701;top:349;width:9071;height:2" coordorigin="1701,349" coordsize="9071,0" path="m1701,349l10772,349e" filled="f" stroked="t" strokeweight=".25002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Non-Cur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-3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22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22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Liabilities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1,172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1,268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36" w:lineRule="exact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16: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Equity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001pt;margin-top:11.755429pt;width:453.543pt;height:14.216pt;mso-position-horizontal-relative:page;mso-position-vertical-relative:paragraph;z-index:-13228" coordorigin="1701,235" coordsize="9071,284">
            <v:shape style="position:absolute;left:1701;top:235;width:9071;height:284" coordorigin="1701,235" coordsize="9071,284" path="m10772,235l1701,235,1701,519,10772,519,10772,235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a.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Surpluses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9" w:lineRule="exact"/>
        <w:ind w:left="186" w:right="-6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opert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Plant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&amp;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Equipment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Revaluation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  <w:b/>
          <w:bCs/>
          <w:position w:val="-1"/>
        </w:rPr>
        <w:t>Surplus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  <w:b/>
          <w:bCs/>
          <w:position w:val="-1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3"/>
          <w:b/>
          <w:bCs/>
          <w:position w:val="5"/>
        </w:rPr>
        <w:t>1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3" w:equalWidth="0">
            <w:col w:w="4001" w:space="3551"/>
            <w:col w:w="401" w:space="733"/>
            <w:col w:w="1314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460" w:val="left"/>
          <w:tab w:pos="85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beginning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62,462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62,462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Revaluation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ement/(Dec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ements)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86" w:right="-20"/>
        <w:jc w:val="left"/>
        <w:tabs>
          <w:tab w:pos="754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2.555908pt;width:453.543398pt;height:.1pt;mso-position-horizontal-relative:page;mso-position-vertical-relative:paragraph;z-index:-13222" coordorigin="1701,251" coordsize="9071,2">
            <v:shape style="position:absolute;left:1701;top:251;width:9071;height:2" coordorigin="1701,251" coordsize="9071,0" path="m1701,251l10772,251e" filled="f" stroked="t" strokeweight=".25000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3,645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460" w:val="left"/>
          <w:tab w:pos="85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903pt;width:453.543398pt;height:.1pt;mso-position-horizontal-relative:page;mso-position-vertical-relative:paragraph;z-index:-13225" coordorigin="1701,235" coordsize="9071,2">
            <v:shape style="position:absolute;left:1701;top:235;width:9071;height:2" coordorigin="1701,235" coordsize="9071,0" path="m1701,235l10772,235e" filled="f" stroked="t" strokeweight=".25000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period*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66,107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62,462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*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Rep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esented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by: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460" w:val="left"/>
          <w:tab w:pos="85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20,716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17,071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460" w:val="left"/>
          <w:tab w:pos="85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884pt;width:453.543398pt;height:.1pt;mso-position-horizontal-relative:page;mso-position-vertical-relative:paragraph;z-index:-13221" coordorigin="1701,235" coordsize="9071,2">
            <v:shape style="position:absolute;left:1701;top:235;width:9071;height:2" coordorigin="1701,235" coordsize="9071,0" path="m1701,235l10772,235e" filled="f" stroked="t" strokeweight=".25001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Buildings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45,391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45,391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879"/>
        <w:jc w:val="right"/>
        <w:tabs>
          <w:tab w:pos="11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001pt;margin-top:23.051594pt;width:453.543pt;height:14.216pt;mso-position-horizontal-relative:page;mso-position-vertical-relative:paragraph;z-index:-13227" coordorigin="1701,461" coordsize="9071,284">
            <v:shape style="position:absolute;left:1701;top:461;width:9071;height:284" coordorigin="1701,461" coordsize="9071,284" path="m10772,461l1701,461,1701,745,10772,745,10772,461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b/>
          <w:bCs/>
        </w:rPr>
        <w:t>66,107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62,462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vailable-fo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-Sale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Revaluation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  <w:b/>
          <w:bCs/>
        </w:rPr>
        <w:t>Surplus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3"/>
          <w:b/>
          <w:bCs/>
          <w:position w:val="5"/>
        </w:rPr>
        <w:t>2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54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beginning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3,227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4,618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540" w:val="left"/>
          <w:tab w:pos="86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901pt;width:453.543398pt;height:.1pt;mso-position-horizontal-relative:page;mso-position-vertical-relative:paragraph;z-index:-13220" coordorigin="1701,235" coordsize="9071,2">
            <v:shape style="position:absolute;left:1701;top:235;width:9071;height:2" coordorigin="1701,235" coordsize="9071,0" path="m1701,235l10772,235e" filled="f" stroked="t" strokeweight=".250008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3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aluation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gain/(loss)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ecognised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3,270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(1,391)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54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914001pt;margin-top:17.300201pt;width:453.794pt;height:14.466pt;mso-position-horizontal-relative:page;mso-position-vertical-relative:paragraph;z-index:-13226" coordorigin="1698,346" coordsize="9076,289">
            <v:group style="position:absolute;left:1701;top:349;width:6803;height:284" coordorigin="1701,349" coordsize="6803,284">
              <v:shape style="position:absolute;left:1701;top:349;width:6803;height:284" coordorigin="1701,349" coordsize="6803,284" path="m8504,349l1701,349,1701,633,8504,633,8504,349e" filled="t" fillcolor="#EDEAE9" stroked="f">
                <v:path arrowok="t"/>
                <v:fill/>
              </v:shape>
            </v:group>
            <v:group style="position:absolute;left:8504;top:349;width:1134;height:284" coordorigin="8504,349" coordsize="1134,284">
              <v:shape style="position:absolute;left:8504;top:349;width:1134;height:284" coordorigin="8504,349" coordsize="1134,284" path="m9638,349l8504,349,8504,633,9638,633,9638,349e" filled="t" fillcolor="#EDEAE9" stroked="f">
                <v:path arrowok="t"/>
                <v:fill/>
              </v:shape>
            </v:group>
            <v:group style="position:absolute;left:9638;top:349;width:1134;height:284" coordorigin="9638,349" coordsize="1134,284">
              <v:shape style="position:absolute;left:9638;top:349;width:1134;height:284" coordorigin="9638,349" coordsize="1134,284" path="m10772,349l9638,349,9638,633,10772,633,10772,349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5.039406pt;margin-top:11.755805pt;width:453.543398pt;height:.1pt;mso-position-horizontal-relative:page;mso-position-vertical-relative:paragraph;z-index:-13224" coordorigin="1701,235" coordsize="9071,2">
            <v:shape style="position:absolute;left:1701;top:235;width:9071;height:2" coordorigin="1701,235" coordsize="9071,0" path="m1701,235l10772,235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period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6,497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3,227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General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Purpose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Surplus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460" w:val="left"/>
          <w:tab w:pos="85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beginning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23,939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22,372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3"/>
          <w:w w:val="9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ransfer</w:t>
      </w:r>
      <w:r>
        <w:rPr>
          <w:rFonts w:ascii="Arial" w:hAnsi="Arial" w:cs="Arial" w:eastAsia="Arial"/>
          <w:sz w:val="16"/>
          <w:szCs w:val="16"/>
          <w:color w:val="231F20"/>
          <w:spacing w:val="23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(to)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om: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68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Restricted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Specific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Purpose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Surplus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467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5,092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460" w:val="left"/>
          <w:tab w:pos="86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921pt;width:453.543398pt;height:.1pt;mso-position-horizontal-relative:page;mso-position-vertical-relative:paragraph;z-index:-13219" coordorigin="1701,235" coordsize="9071,2">
            <v:shape style="position:absolute;left:1701;top:235;width:9071;height:2" coordorigin="1701,235" coordsize="9071,0" path="m1701,235l10772,235e" filled="f" stroked="t" strokeweight=".25000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Accumulated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Surplus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/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(Deficits)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(5,597)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(3,525)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460" w:val="left"/>
          <w:tab w:pos="85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802pt;width:453.543398pt;height:.1pt;mso-position-horizontal-relative:page;mso-position-vertical-relative:paragraph;z-index:-13223" coordorigin="1701,235" coordsize="9071,2">
            <v:shape style="position:absolute;left:1701;top:235;width:9071;height:2" coordorigin="1701,235" coordsize="9071,0" path="m1701,235l10772,235e" filled="f" stroked="t" strokeweight=".25000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period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18,809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23,939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88"/>
        </w:rPr>
        <w:t>(1)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88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8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17"/>
          <w:w w:val="88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opert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plant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equipment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evaluation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surplus</w:t>
      </w:r>
      <w:r>
        <w:rPr>
          <w:rFonts w:ascii="Arial" w:hAnsi="Arial" w:cs="Arial" w:eastAsia="Arial"/>
          <w:sz w:val="14"/>
          <w:szCs w:val="14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arises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evaluation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opert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plant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equipment.</w:t>
      </w:r>
      <w:r>
        <w:rPr>
          <w:rFonts w:ascii="Arial" w:hAnsi="Arial" w:cs="Arial" w:eastAsia="Arial"/>
          <w:sz w:val="14"/>
          <w:szCs w:val="14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ended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9" w:after="0" w:line="268" w:lineRule="auto"/>
        <w:ind w:left="101" w:right="843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management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conducted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asseement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land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buildings</w:t>
      </w:r>
      <w:r>
        <w:rPr>
          <w:rFonts w:ascii="Arial" w:hAnsi="Arial" w:cs="Arial" w:eastAsia="Arial"/>
          <w:sz w:val="14"/>
          <w:szCs w:val="14"/>
          <w:color w:val="231F20"/>
          <w:spacing w:val="19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via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application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92"/>
        </w:rPr>
        <w:t>V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aluer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General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4"/>
        </w:rPr>
        <w:t>V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ictoria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indices</w:t>
      </w:r>
      <w:r>
        <w:rPr>
          <w:rFonts w:ascii="Arial" w:hAnsi="Arial" w:cs="Arial" w:eastAsia="Arial"/>
          <w:sz w:val="14"/>
          <w:szCs w:val="14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elevant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2012-13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esulting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change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evaluation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eserve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$3.6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million.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8" w:lineRule="auto"/>
        <w:ind w:left="101" w:right="863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(2)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assets</w:t>
      </w:r>
      <w:r>
        <w:rPr>
          <w:rFonts w:ascii="Arial" w:hAnsi="Arial" w:cs="Arial" w:eastAsia="Arial"/>
          <w:sz w:val="14"/>
          <w:szCs w:val="14"/>
          <w:color w:val="231F20"/>
          <w:spacing w:val="19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available-fo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9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-sale</w:t>
      </w:r>
      <w:r>
        <w:rPr>
          <w:rFonts w:ascii="Arial" w:hAnsi="Arial" w:cs="Arial" w:eastAsia="Arial"/>
          <w:sz w:val="14"/>
          <w:szCs w:val="14"/>
          <w:color w:val="231F20"/>
          <w:spacing w:val="27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evaluation</w:t>
      </w:r>
      <w:r>
        <w:rPr>
          <w:rFonts w:ascii="Arial" w:hAnsi="Arial" w:cs="Arial" w:eastAsia="Arial"/>
          <w:sz w:val="14"/>
          <w:szCs w:val="14"/>
          <w:color w:val="231F20"/>
          <w:spacing w:val="17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surplus</w:t>
      </w:r>
      <w:r>
        <w:rPr>
          <w:rFonts w:ascii="Arial" w:hAnsi="Arial" w:cs="Arial" w:eastAsia="Arial"/>
          <w:sz w:val="14"/>
          <w:szCs w:val="14"/>
          <w:color w:val="231F20"/>
          <w:spacing w:val="21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arises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evaluation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available-fo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-sale</w:t>
      </w:r>
      <w:r>
        <w:rPr>
          <w:rFonts w:ascii="Arial" w:hAnsi="Arial" w:cs="Arial" w:eastAsia="Arial"/>
          <w:sz w:val="14"/>
          <w:szCs w:val="14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4"/>
          <w:szCs w:val="14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Whe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evalued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sold,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portion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eserve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elates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asset,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fectively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ealised,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esult.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Whe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evalued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impai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portion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eserve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elates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esult.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85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Restricted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Specific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Purpose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Surplus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8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-17.175882pt;width:454.543pt;height:15.216pt;mso-position-horizontal-relative:page;mso-position-vertical-relative:paragraph;z-index:-13218" coordorigin="1124,-344" coordsize="9091,304">
            <v:group style="position:absolute;left:1134;top:-334;width:6803;height:284" coordorigin="1134,-334" coordsize="6803,284">
              <v:shape style="position:absolute;left:1134;top:-334;width:6803;height:284" coordorigin="1134,-334" coordsize="6803,284" path="m7937,-334l1134,-334,1134,-49,7937,-49,7937,-334e" filled="t" fillcolor="#EDEAE9" stroked="f">
                <v:path arrowok="t"/>
                <v:fill/>
              </v:shape>
            </v:group>
            <v:group style="position:absolute;left:7937;top:-334;width:1134;height:284" coordorigin="7937,-334" coordsize="1134,284">
              <v:shape style="position:absolute;left:7937;top:-334;width:1134;height:284" coordorigin="7937,-334" coordsize="1134,284" path="m9071,-334l7937,-334,7937,-49,9071,-49,9071,-334e" filled="t" fillcolor="#EDEAE9" stroked="f">
                <v:path arrowok="t"/>
                <v:fill/>
              </v:shape>
            </v:group>
            <v:group style="position:absolute;left:9071;top:-334;width:1134;height:284" coordorigin="9071,-334" coordsize="1134,284">
              <v:shape style="position:absolute;left:9071;top:-334;width:1134;height:284" coordorigin="9071,-334" coordsize="1134,284" path="m10205,-334l9071,-334,9071,-49,10205,-49,10205,-334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beginning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30,954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30,267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3"/>
          <w:w w:val="9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ransfer</w:t>
      </w:r>
      <w:r>
        <w:rPr>
          <w:rFonts w:ascii="Arial" w:hAnsi="Arial" w:cs="Arial" w:eastAsia="Arial"/>
          <w:sz w:val="16"/>
          <w:szCs w:val="16"/>
          <w:color w:val="231F20"/>
          <w:spacing w:val="23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(to)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om: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340" w:val="left"/>
          <w:tab w:pos="93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General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Purpose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Surplus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(467)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(5,092)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799pt;width:453.543402pt;height:.1pt;mso-position-horizontal-relative:page;mso-position-vertical-relative:paragraph;z-index:-13216" coordorigin="1134,235" coordsize="9071,2">
            <v:shape style="position:absolute;left:1134;top:235;width:9071;height:2" coordorigin="1134,235" coordsize="9071,0" path="m1134,235l10205,235e" filled="f" stroked="t" strokeweight=".25002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Accumulated</w:t>
      </w:r>
      <w:r>
        <w:rPr>
          <w:rFonts w:ascii="Arial" w:hAnsi="Arial" w:cs="Arial" w:eastAsia="Arial"/>
          <w:sz w:val="16"/>
          <w:szCs w:val="16"/>
          <w:color w:val="231F20"/>
          <w:spacing w:val="2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Surpluses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/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(Deficits)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3,776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5,779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8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784pt;width:453.543402pt;height:.1pt;mso-position-horizontal-relative:page;mso-position-vertical-relative:paragraph;z-index:-13215" coordorigin="1134,235" coordsize="9071,2">
            <v:shape style="position:absolute;left:1134;top:235;width:9071;height:2" coordorigin="1134,235" coordsize="9071,0" path="m1134,235l10205,235e" filled="f" stroked="t" strokeweight=".25000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period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34,263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30,954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exact"/>
        <w:ind w:left="919" w:right="-20"/>
        <w:jc w:val="left"/>
        <w:tabs>
          <w:tab w:pos="8100" w:val="left"/>
          <w:tab w:pos="92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57pt;width:453.543402pt;height:.1pt;mso-position-horizontal-relative:page;mso-position-vertical-relative:paragraph;z-index:-13217" coordorigin="1134,235" coordsize="9071,2">
            <v:shape style="position:absolute;left:1134;top:235;width:9071;height:2" coordorigin="1134,235" coordsize="9071,0" path="m1134,235l10205,235e" filled="f" stroked="t" strokeweight=".250024pt" strokecolor="#2276BC">
              <v:path arrowok="t"/>
            </v:shape>
          </v:group>
          <w10:wrap type="none"/>
        </w:pict>
      </w:r>
      <w:r>
        <w:rPr/>
        <w:pict>
          <v:group style="position:absolute;margin-left:56.692898pt;margin-top:-2.460004pt;width:453.543402pt;height:.1pt;mso-position-horizontal-relative:page;mso-position-vertical-relative:paragraph;z-index:-13214" coordorigin="1134,-49" coordsize="9071,2">
            <v:shape style="position:absolute;left:1134;top:-49;width:9071;height:2" coordorigin="1134,-49" coordsize="9071,0" path="m1134,-49l10205,-49e" filled="f" stroked="t" strokeweight=".25001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Surpluses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125,676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120,582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2" w:footer="1131" w:top="1080" w:bottom="1320" w:left="300" w:right="1680"/>
          <w:pgSz w:w="11920" w:h="16840"/>
        </w:sectPr>
      </w:pPr>
      <w:rPr/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79" w:lineRule="exact"/>
        <w:ind w:left="919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b.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Contributed</w:t>
      </w:r>
      <w:r>
        <w:rPr>
          <w:rFonts w:ascii="Arial" w:hAnsi="Arial" w:cs="Arial" w:eastAsia="Arial"/>
          <w:sz w:val="16"/>
          <w:szCs w:val="16"/>
          <w:color w:val="2276BC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  <w:position w:val="-1"/>
        </w:rPr>
        <w:t>Capital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5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  <w:position w:val="-1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5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  <w:position w:val="-1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  <w:cols w:num="3" w:equalWidth="0">
            <w:col w:w="2502" w:space="5784"/>
            <w:col w:w="401" w:space="733"/>
            <w:col w:w="520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8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54pt;width:453.543402pt;height:.1pt;mso-position-horizontal-relative:page;mso-position-vertical-relative:paragraph;z-index:-13212" coordorigin="1134,235" coordsize="9071,2">
            <v:shape style="position:absolute;left:1134;top:235;width:9071;height:2" coordorigin="1134,235" coordsize="9071,0" path="m1134,235l10205,235e" filled="f" stroked="t" strokeweight=".25002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beginning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51,568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51,568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8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69pt;width:453.543402pt;height:.1pt;mso-position-horizontal-relative:page;mso-position-vertical-relative:paragraph;z-index:-13211" coordorigin="1134,235" coordsize="9071,2">
            <v:shape style="position:absolute;left:1134;top:235;width:9071;height:2" coordorigin="1134,235" coordsize="9071,0" path="m1134,235l10205,235e" filled="f" stroked="t" strokeweight=".250020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period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51,568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51,568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c.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Accumulated</w:t>
      </w:r>
      <w:r>
        <w:rPr>
          <w:rFonts w:ascii="Arial" w:hAnsi="Arial" w:cs="Arial" w:eastAsia="Arial"/>
          <w:sz w:val="16"/>
          <w:szCs w:val="16"/>
          <w:color w:val="2276B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Surpluses/(Deficits)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70" w:lineRule="auto"/>
        <w:ind w:left="919" w:right="58"/>
        <w:jc w:val="left"/>
        <w:tabs>
          <w:tab w:pos="8200" w:val="left"/>
          <w:tab w:pos="9340" w:val="left"/>
          <w:tab w:pos="97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beginning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(8,626)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(6,374)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Result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(5,018)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13"/>
          <w:w w:val="9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ransfers</w:t>
      </w:r>
      <w:r>
        <w:rPr>
          <w:rFonts w:ascii="Arial" w:hAnsi="Arial" w:cs="Arial" w:eastAsia="Arial"/>
          <w:sz w:val="16"/>
          <w:szCs w:val="16"/>
          <w:color w:val="231F20"/>
          <w:spacing w:val="26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(to)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om: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General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Purpose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Reserve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5,597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3,525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00" w:val="left"/>
          <w:tab w:pos="93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36pt;width:453.543402pt;height:.1pt;mso-position-horizontal-relative:page;mso-position-vertical-relative:paragraph;z-index:-13210" coordorigin="1134,235" coordsize="9071,2">
            <v:shape style="position:absolute;left:1134;top:235;width:9071;height:2" coordorigin="1134,235" coordsize="9071,0" path="m1134,235l10205,235e" filled="f" stroked="t" strokeweight=".25001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Restricted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Specific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Purpose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Reserve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(3,776)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(5,779)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0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98pt;width:453.543402pt;height:.1pt;mso-position-horizontal-relative:page;mso-position-vertical-relative:paragraph;z-index:-13209" coordorigin="1134,235" coordsize="9071,2">
            <v:shape style="position:absolute;left:1134;top:235;width:9071;height:2" coordorigin="1134,235" coordsize="9071,0" path="m1134,235l10205,235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Balance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period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(11,823)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(8,626)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tabs>
          <w:tab w:pos="8100" w:val="left"/>
          <w:tab w:pos="92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84pt;width:453.543402pt;height:.1pt;mso-position-horizontal-relative:page;mso-position-vertical-relative:paragraph;z-index:-13213" coordorigin="1134,235" coordsize="9071,2">
            <v:shape style="position:absolute;left:1134;top:235;width:9071;height:2" coordorigin="1134,235" coordsize="9071,0" path="m1134,235l10205,235e" filled="f" stroked="t" strokeweight=".250015pt" strokecolor="#2276BC">
              <v:path arrowok="t"/>
            </v:shape>
          </v:group>
          <w10:wrap type="none"/>
        </w:pict>
      </w:r>
      <w:r>
        <w:rPr/>
        <w:pict>
          <v:group style="position:absolute;margin-left:56.692898pt;margin-top:-2.459998pt;width:453.543402pt;height:.1pt;mso-position-horizontal-relative:page;mso-position-vertical-relative:paragraph;z-index:-13208" coordorigin="1134,-49" coordsize="9071,2">
            <v:shape style="position:absolute;left:1134;top:-49;width:9071;height:2" coordorigin="1134,-49" coordsize="9071,0" path="m1134,-49l10205,-49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  <w:t>d.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  <w:t>Equity</w:t>
      </w:r>
      <w:r>
        <w:rPr>
          <w:rFonts w:ascii="Arial" w:hAnsi="Arial" w:cs="Arial" w:eastAsia="Arial"/>
          <w:sz w:val="16"/>
          <w:szCs w:val="16"/>
          <w:color w:val="2276BC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2276BC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  <w:t>end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  <w:t>year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b/>
          <w:bCs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165,421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163,524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exact"/>
        <w:ind w:left="834" w:right="84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17: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Reconciliation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Net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Result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for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-26"/>
          <w:w w:val="92"/>
        </w:rPr>
        <w:t>Y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2"/>
        </w:rPr>
        <w:t>ear</w:t>
      </w:r>
      <w:r>
        <w:rPr>
          <w:rFonts w:ascii="Arial" w:hAnsi="Arial" w:cs="Arial" w:eastAsia="Arial"/>
          <w:sz w:val="30"/>
          <w:szCs w:val="30"/>
          <w:color w:val="2276BC"/>
          <w:spacing w:val="7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to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Net</w:t>
      </w:r>
      <w:r>
        <w:rPr>
          <w:rFonts w:ascii="Arial" w:hAnsi="Arial" w:cs="Arial" w:eastAsia="Arial"/>
          <w:sz w:val="30"/>
          <w:szCs w:val="30"/>
          <w:color w:val="2276BC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Cash</w:t>
      </w:r>
      <w:r>
        <w:rPr>
          <w:rFonts w:ascii="Arial" w:hAnsi="Arial" w:cs="Arial" w:eastAsia="Arial"/>
          <w:sz w:val="30"/>
          <w:szCs w:val="30"/>
          <w:color w:val="2276BC"/>
          <w:spacing w:val="-2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Inflow/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</w:rPr>
        <w:t>(Outflow)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f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om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Operating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Activities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5" w:lineRule="exact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556589pt;width:453.543402pt;height:.1pt;mso-position-horizontal-relative:page;mso-position-vertical-relative:paragraph;z-index:-13204" coordorigin="1134,231" coordsize="9071,2">
            <v:shape style="position:absolute;left:1134;top:231;width:9071;height:2" coordorigin="1134,231" coordsize="9071,0" path="m1134,231l10205,231e" filled="f" stroked="t" strokeweight=".250008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  <w:position w:val="-1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left="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5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  <w:position w:val="-1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  <w:cols w:num="2" w:equalWidth="0">
            <w:col w:w="8686" w:space="733"/>
            <w:col w:w="521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180" w:val="left"/>
          <w:tab w:pos="97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568001pt;margin-top:20.134800pt;width:453.793pt;height:14.466pt;mso-position-horizontal-relative:page;mso-position-vertical-relative:paragraph;z-index:-13207" coordorigin="1131,403" coordsize="9076,289">
            <v:group style="position:absolute;left:1134;top:405;width:6803;height:284" coordorigin="1134,405" coordsize="6803,284">
              <v:shape style="position:absolute;left:1134;top:405;width:6803;height:284" coordorigin="1134,405" coordsize="6803,284" path="m7937,405l1134,405,1134,690,7937,690,7937,405e" filled="t" fillcolor="#EDEAE9" stroked="f">
                <v:path arrowok="t"/>
                <v:fill/>
              </v:shape>
            </v:group>
            <v:group style="position:absolute;left:7937;top:405;width:1134;height:284" coordorigin="7937,405" coordsize="1134,284">
              <v:shape style="position:absolute;left:7937;top:405;width:1134;height:284" coordorigin="7937,405" coordsize="1134,284" path="m9071,405l7937,405,7937,690,9071,690,9071,405e" filled="t" fillcolor="#EDEAE9" stroked="f">
                <v:path arrowok="t"/>
                <v:fill/>
              </v:shape>
            </v:group>
            <v:group style="position:absolute;left:9071;top:405;width:1134;height:284" coordorigin="9071,405" coordsize="1134,284">
              <v:shape style="position:absolute;left:9071;top:405;width:1134;height:284" coordorigin="9071,405" coordsize="1134,284" path="m10205,405l9071,405,9071,690,10205,690,10205,40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98pt;margin-top:11.755916pt;width:453.543402pt;height:.1pt;mso-position-horizontal-relative:page;mso-position-vertical-relative:paragraph;z-index:-13203" coordorigin="1134,235" coordsize="9071,2">
            <v:shape style="position:absolute;left:1134;top:235;width:9071;height:2" coordorigin="1134,235" coordsize="9071,0" path="m1134,235l10205,235e" filled="f" stroked="t" strokeweight=".2500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Net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Result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  <w:b/>
          <w:bCs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16"/>
          <w:szCs w:val="16"/>
          <w:color w:val="231F20"/>
          <w:spacing w:val="-4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(5,018)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Non-cash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movements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eciation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6,496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6,583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Amortisation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Intangibles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1,812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634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70" w:lineRule="auto"/>
        <w:ind w:left="919" w:right="58"/>
        <w:jc w:val="left"/>
        <w:tabs>
          <w:tab w:pos="8500" w:val="left"/>
          <w:tab w:pos="9460" w:val="left"/>
          <w:tab w:pos="97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Revaluation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operties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(360)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ovision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Doubtful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Debts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16</w:t>
        <w:tab/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auto"/>
        <w:ind w:left="919" w:right="-20"/>
        <w:jc w:val="left"/>
        <w:tabs>
          <w:tab w:pos="8400" w:val="left"/>
          <w:tab w:pos="97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568001pt;margin-top:11.780819pt;width:453.793pt;height:14.466pt;mso-position-horizontal-relative:page;mso-position-vertical-relative:paragraph;z-index:-13206" coordorigin="1131,236" coordsize="9076,289">
            <v:group style="position:absolute;left:1134;top:238;width:6803;height:284" coordorigin="1134,238" coordsize="6803,284">
              <v:shape style="position:absolute;left:1134;top:238;width:6803;height:284" coordorigin="1134,238" coordsize="6803,284" path="m7937,238l1134,238,1134,522,7937,522,7937,238e" filled="t" fillcolor="#EDEAE9" stroked="f">
                <v:path arrowok="t"/>
                <v:fill/>
              </v:shape>
            </v:group>
            <v:group style="position:absolute;left:7937;top:238;width:1134;height:284" coordorigin="7937,238" coordsize="1134,284">
              <v:shape style="position:absolute;left:7937;top:238;width:1134;height:284" coordorigin="7937,238" coordsize="1134,284" path="m9071,238l7937,238,7937,522,9071,522,9071,238e" filled="t" fillcolor="#EDEAE9" stroked="f">
                <v:path arrowok="t"/>
                <v:fill/>
              </v:shape>
            </v:group>
            <v:group style="position:absolute;left:9071;top:238;width:1134;height:284" coordorigin="9071,238" coordsize="1134,284">
              <v:shape style="position:absolute;left:9071;top:238;width:1134;height:284" coordorigin="9071,238" coordsize="1134,284" path="m10205,238l9071,238,9071,522,10205,522,10205,238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rite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WIP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Operating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Expense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278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Movements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included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  <w:b/>
          <w:bCs/>
        </w:rPr>
        <w:t>investing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financing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activities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500" w:val="left"/>
          <w:tab w:pos="96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568001pt;margin-top:11.631118pt;width:453.793pt;height:14.466pt;mso-position-horizontal-relative:page;mso-position-vertical-relative:paragraph;z-index:-13205" coordorigin="1131,233" coordsize="9076,289">
            <v:group style="position:absolute;left:1134;top:235;width:6803;height:284" coordorigin="1134,235" coordsize="6803,284">
              <v:shape style="position:absolute;left:1134;top:235;width:6803;height:284" coordorigin="1134,235" coordsize="6803,284" path="m7937,235l1134,235,1134,519,7937,519,7937,235e" filled="t" fillcolor="#EDEAE9" stroked="f">
                <v:path arrowok="t"/>
                <v:fill/>
              </v:shape>
            </v:group>
            <v:group style="position:absolute;left:7937;top:235;width:1134;height:284" coordorigin="7937,235" coordsize="1134,284">
              <v:shape style="position:absolute;left:7937;top:235;width:1134;height:284" coordorigin="7937,235" coordsize="1134,284" path="m9071,235l7937,235,7937,519,9071,519,9071,235e" filled="t" fillcolor="#EDEAE9" stroked="f">
                <v:path arrowok="t"/>
                <v:fill/>
              </v:shape>
            </v:group>
            <v:group style="position:absolute;left:9071;top:235;width:1134;height:284" coordorigin="9071,235" coordsize="1134,284">
              <v:shape style="position:absolute;left:9071;top:235;width:1134;height:284" coordorigin="9071,235" coordsize="1134,284" path="m10205,235l9071,235,9071,519,10205,519,10205,235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(Gain)/Loss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Disposal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Physical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Movements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liabilities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Change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Operating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Liabilities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34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(Inc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ease)/Dec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Accrued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(152)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197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(Inc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ease)/Dec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Receivables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308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372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620" w:val="left"/>
          <w:tab w:pos="97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(Inc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ease)/Dec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2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(Inc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ease)/Dec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</w:t>
      </w:r>
      <w:r>
        <w:rPr>
          <w:rFonts w:ascii="Arial" w:hAnsi="Arial" w:cs="Arial" w:eastAsia="Arial"/>
          <w:sz w:val="16"/>
          <w:szCs w:val="16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epayments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(26)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267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34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ease/(Dec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ease)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Payables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(587)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ease/(Dec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ease)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ovisions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356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1,870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20" w:val="left"/>
          <w:tab w:pos="9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ease/(Dec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ease)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Liabilities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(96)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(46)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500" w:val="left"/>
          <w:tab w:pos="95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797pt;width:453.543402pt;height:.1pt;mso-position-horizontal-relative:page;mso-position-vertical-relative:paragraph;z-index:-13202" coordorigin="1134,235" coordsize="9071,2">
            <v:shape style="position:absolute;left:1134;top:235;width:9071;height:2" coordorigin="1134,235" coordsize="9071,0" path="m1134,235l10205,235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Inc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ease/(Dec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ease)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Inventories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(85)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05pt;width:453.543402pt;height:.1pt;mso-position-horizontal-relative:page;mso-position-vertical-relative:paragraph;z-index:-13201" coordorigin="1134,235" coordsize="9071,2">
            <v:shape style="position:absolute;left:1134;top:235;width:9071;height:2" coordorigin="1134,235" coordsize="9071,0" path="m1134,235l10205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Net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Cash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Inflow/(Outflow)</w:t>
      </w:r>
      <w:r>
        <w:rPr>
          <w:rFonts w:ascii="Arial" w:hAnsi="Arial" w:cs="Arial" w:eastAsia="Arial"/>
          <w:sz w:val="16"/>
          <w:szCs w:val="16"/>
          <w:color w:val="231F20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Operating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Activities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3,537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9,658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</w:sectPr>
      </w:pPr>
      <w:rPr/>
    </w:p>
    <w:p>
      <w:pPr>
        <w:spacing w:before="69" w:after="0" w:line="240" w:lineRule="auto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18: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3"/>
        </w:rPr>
        <w:t>Financial</w:t>
      </w:r>
      <w:r>
        <w:rPr>
          <w:rFonts w:ascii="Arial" w:hAnsi="Arial" w:cs="Arial" w:eastAsia="Arial"/>
          <w:sz w:val="30"/>
          <w:szCs w:val="30"/>
          <w:color w:val="2276BC"/>
          <w:spacing w:val="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Instruments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(a)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Risk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Management</w:t>
      </w:r>
      <w:r>
        <w:rPr>
          <w:rFonts w:ascii="Arial" w:hAnsi="Arial" w:cs="Arial" w:eastAsia="Arial"/>
          <w:sz w:val="18"/>
          <w:szCs w:val="18"/>
          <w:color w:val="2276BC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objectives</w:t>
      </w:r>
      <w:r>
        <w:rPr>
          <w:rFonts w:ascii="Arial" w:hAnsi="Arial" w:cs="Arial" w:eastAsia="Arial"/>
          <w:sz w:val="18"/>
          <w:szCs w:val="18"/>
          <w:color w:val="2276B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policies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principal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comprise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5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5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erm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Deposits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5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Receivables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(excluding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eceivables)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5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Equities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5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Payables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(excluding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payables)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90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Details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significant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policies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methods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adopted,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criteria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ecognition,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basis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ement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basis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expenses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ecognised,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equity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disclosed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statements.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93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main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include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liquidity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risk.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manages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polic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108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main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purpose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holding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prudentially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manage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nment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policy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parameters.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5"/>
        </w:rPr>
        <w:t>TEGORIS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5"/>
        </w:rPr>
        <w:t>TION</w:t>
      </w:r>
      <w:r>
        <w:rPr>
          <w:rFonts w:ascii="Arial" w:hAnsi="Arial" w:cs="Arial" w:eastAsia="Arial"/>
          <w:sz w:val="18"/>
          <w:szCs w:val="18"/>
          <w:color w:val="2276BC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INSTRUMENTS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77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Details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categories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AASB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139,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shall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disclosed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either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sheet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12" w:footer="1131" w:top="980" w:bottom="1320" w:left="1600" w:right="320"/>
          <w:pgSz w:w="11920" w:h="16840"/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exact"/>
        <w:ind w:left="186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right="-6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Carrying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2" w:right="-52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556701pt;width:453.543398pt;height:.1pt;mso-position-horizontal-relative:page;mso-position-vertical-relative:paragraph;z-index:-13198" coordorigin="1701,231" coordsize="9071,2">
            <v:shape style="position:absolute;left:1701;top:231;width:9071;height:2" coordorigin="1701,231" coordsize="9071,0" path="m1701,231l10772,231e" filled="f" stroked="t" strokeweight=".25001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Amount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48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72" w:right="-52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539001pt;margin-top:11.056902pt;width:454.544pt;height:15.216pt;mso-position-horizontal-relative:page;mso-position-vertical-relative:paragraph;z-index:-13200" coordorigin="1691,221" coordsize="9091,304">
            <v:group style="position:absolute;left:1701;top:231;width:6803;height:284" coordorigin="1701,231" coordsize="6803,284">
              <v:shape style="position:absolute;left:1701;top:231;width:6803;height:284" coordorigin="1701,231" coordsize="6803,284" path="m8504,231l1701,231,1701,515,8504,515,8504,231e" filled="t" fillcolor="#EDEAE9" stroked="f">
                <v:path arrowok="t"/>
                <v:fill/>
              </v:shape>
            </v:group>
            <v:group style="position:absolute;left:8504;top:231;width:1134;height:284" coordorigin="8504,231" coordsize="1134,284">
              <v:shape style="position:absolute;left:8504;top:231;width:1134;height:284" coordorigin="8504,231" coordsize="1134,284" path="m9638,231l8504,231,8504,515,9638,515,9638,231e" filled="t" fillcolor="#EDEAE9" stroked="f">
                <v:path arrowok="t"/>
                <v:fill/>
              </v:shape>
            </v:group>
            <v:group style="position:absolute;left:9638;top:231;width:1134;height:284" coordorigin="9638,231" coordsize="1134,284">
              <v:shape style="position:absolute;left:9638;top:231;width:1134;height:284" coordorigin="9638,231" coordsize="1134,284" path="m10772,231l9638,231,9638,515,10772,515,10772,231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Carrying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2" w:right="84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Amount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4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72" w:right="84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60" w:bottom="280" w:left="1600" w:right="320"/>
          <w:cols w:num="3" w:equalWidth="0">
            <w:col w:w="1430" w:space="5918"/>
            <w:col w:w="605" w:space="529"/>
            <w:col w:w="1518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54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equivalents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3,233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1,639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680" w:val="left"/>
          <w:tab w:pos="88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Loans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Receivables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777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788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460" w:val="left"/>
          <w:tab w:pos="85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799pt;width:453.543398pt;height:.1pt;mso-position-horizontal-relative:page;mso-position-vertical-relative:paragraph;z-index:-13195" coordorigin="1701,235" coordsize="9071,2">
            <v:shape style="position:absolute;left:1701;top:235;width:9071;height:2" coordorigin="1701,235" coordsize="9071,0" path="m1701,235l10772,235e" filled="f" stroked="t" strokeweight=".25001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vailable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Sale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71,125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69,945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460" w:val="left"/>
          <w:tab w:pos="85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539001pt;margin-top:19.759897pt;width:454.544pt;height:15.216pt;mso-position-horizontal-relative:page;mso-position-vertical-relative:paragraph;z-index:-13199" coordorigin="1691,395" coordsize="9091,304">
            <v:group style="position:absolute;left:1701;top:405;width:6803;height:284" coordorigin="1701,405" coordsize="6803,284">
              <v:shape style="position:absolute;left:1701;top:405;width:6803;height:284" coordorigin="1701,405" coordsize="6803,284" path="m8504,405l1701,405,1701,690,8504,690,8504,405e" filled="t" fillcolor="#EDEAE9" stroked="f">
                <v:path arrowok="t"/>
                <v:fill/>
              </v:shape>
            </v:group>
            <v:group style="position:absolute;left:8504;top:405;width:1134;height:284" coordorigin="8504,405" coordsize="1134,284">
              <v:shape style="position:absolute;left:8504;top:405;width:1134;height:284" coordorigin="8504,405" coordsize="1134,284" path="m9638,405l8504,405,8504,690,9638,690,9638,405e" filled="t" fillcolor="#EDEAE9" stroked="f">
                <v:path arrowok="t"/>
                <v:fill/>
              </v:shape>
            </v:group>
            <v:group style="position:absolute;left:9638;top:405;width:1134;height:284" coordorigin="9638,405" coordsize="1134,284">
              <v:shape style="position:absolute;left:9638;top:405;width:1134;height:284" coordorigin="9638,405" coordsize="1134,284" path="m10772,405l9638,405,9638,690,10772,690,10772,40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5.039406pt;margin-top:11.755907pt;width:453.543398pt;height:.1pt;mso-position-horizontal-relative:page;mso-position-vertical-relative:paragraph;z-index:-13197" coordorigin="1701,235" coordsize="9071,2">
            <v:shape style="position:absolute;left:1701;top:235;width:9071;height:2" coordorigin="1701,235" coordsize="9071,0" path="m1701,235l10772,235e" filled="f" stroked="t" strokeweight=".25000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(i)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75,135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72,372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Liabilities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54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Liabilities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Amortised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3,862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4,229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54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888pt;width:453.543398pt;height:.1pt;mso-position-horizontal-relative:page;mso-position-vertical-relative:paragraph;z-index:-13194" coordorigin="1701,235" coordsize="9071,2">
            <v:shape style="position:absolute;left:1701;top:235;width:9071;height:2" coordorigin="1701,235" coordsize="9071,0" path="m1701,235l10772,235e" filled="f" stroked="t" strokeweight=".25001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Liabilities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Amortised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Cost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1,172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1,268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54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406pt;margin-top:11.755792pt;width:453.543398pt;height:.1pt;mso-position-horizontal-relative:page;mso-position-vertical-relative:paragraph;z-index:-13196" coordorigin="1701,235" coordsize="9071,2">
            <v:shape style="position:absolute;left:1701;top:235;width:9071;height:2" coordorigin="1701,235" coordsize="9071,0" path="m1701,235l10772,235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Liabilities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(ii)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5,034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5,497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8" w:lineRule="auto"/>
        <w:ind w:left="101" w:right="2569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84"/>
        </w:rPr>
        <w:t>(i)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4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28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total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disclosed</w:t>
      </w:r>
      <w:r>
        <w:rPr>
          <w:rFonts w:ascii="Arial" w:hAnsi="Arial" w:cs="Arial" w:eastAsia="Arial"/>
          <w:sz w:val="14"/>
          <w:szCs w:val="14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he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excludes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eceivables</w:t>
      </w:r>
      <w:r>
        <w:rPr>
          <w:rFonts w:ascii="Arial" w:hAnsi="Arial" w:cs="Arial" w:eastAsia="Arial"/>
          <w:sz w:val="14"/>
          <w:szCs w:val="14"/>
          <w:color w:val="231F20"/>
          <w:spacing w:val="17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(i.e.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GST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input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ecoverable)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4"/>
        </w:rPr>
        <w:t>(ii)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4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28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total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liabilities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disclosed</w:t>
      </w:r>
      <w:r>
        <w:rPr>
          <w:rFonts w:ascii="Arial" w:hAnsi="Arial" w:cs="Arial" w:eastAsia="Arial"/>
          <w:sz w:val="14"/>
          <w:szCs w:val="14"/>
          <w:color w:val="231F20"/>
          <w:spacing w:val="20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he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excludes</w:t>
      </w:r>
      <w:r>
        <w:rPr>
          <w:rFonts w:ascii="Arial" w:hAnsi="Arial" w:cs="Arial" w:eastAsia="Arial"/>
          <w:sz w:val="14"/>
          <w:szCs w:val="14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payables</w:t>
      </w:r>
      <w:r>
        <w:rPr>
          <w:rFonts w:ascii="Arial" w:hAnsi="Arial" w:cs="Arial" w:eastAsia="Arial"/>
          <w:sz w:val="14"/>
          <w:szCs w:val="14"/>
          <w:color w:val="231F20"/>
          <w:spacing w:val="20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(i.e.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92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axes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payables)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38" w:after="0" w:line="240" w:lineRule="auto"/>
        <w:ind w:left="101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84.914001pt;margin-top:60.648792pt;width:453.794pt;height:14.466pt;mso-position-horizontal-relative:page;mso-position-vertical-relative:paragraph;z-index:-13193" coordorigin="1698,1213" coordsize="9076,289">
            <v:group style="position:absolute;left:1701;top:1215;width:6803;height:284" coordorigin="1701,1215" coordsize="6803,284">
              <v:shape style="position:absolute;left:1701;top:1215;width:6803;height:284" coordorigin="1701,1215" coordsize="6803,284" path="m8504,1215l1701,1215,1701,1500,8504,1500,8504,1215e" filled="t" fillcolor="#EDEAE9" stroked="f">
                <v:path arrowok="t"/>
                <v:fill/>
              </v:shape>
            </v:group>
            <v:group style="position:absolute;left:8504;top:1215;width:1134;height:284" coordorigin="8504,1215" coordsize="1134,284">
              <v:shape style="position:absolute;left:8504;top:1215;width:1134;height:284" coordorigin="8504,1215" coordsize="1134,284" path="m9638,1215l8504,1215,8504,1500,9638,1500,9638,1215e" filled="t" fillcolor="#EDEAE9" stroked="f">
                <v:path arrowok="t"/>
                <v:fill/>
              </v:shape>
            </v:group>
            <v:group style="position:absolute;left:9638;top:1215;width:1134;height:284" coordorigin="9638,1215" coordsize="1134,284">
              <v:shape style="position:absolute;left:9638;top:1215;width:1134;height:284" coordorigin="9638,1215" coordsize="1134,284" path="m10772,1215l9638,1215,9638,1500,10772,1500,10772,121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5.039299pt;margin-top:37.557796pt;width:453.543399pt;height:.1pt;mso-position-horizontal-relative:page;mso-position-vertical-relative:paragraph;z-index:-13192" coordorigin="1701,751" coordsize="9071,2">
            <v:shape style="position:absolute;left:1701;top:751;width:9071;height:2" coordorigin="1701,751" coordsize="9071,0" path="m1701,751l10772,751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276BC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HOLDING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GAIN/(LOSS)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276BC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</w:rPr>
        <w:t>INSTRUMENTS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276BC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TEGO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exact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left="54" w:right="-48" w:firstLine="-5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Net</w:t>
      </w:r>
      <w:r>
        <w:rPr>
          <w:rFonts w:ascii="Arial" w:hAnsi="Arial" w:cs="Arial" w:eastAsia="Arial"/>
          <w:sz w:val="16"/>
          <w:szCs w:val="16"/>
          <w:color w:val="2276B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holding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gain/</w:t>
      </w:r>
      <w:r>
        <w:rPr>
          <w:rFonts w:ascii="Arial" w:hAnsi="Arial" w:cs="Arial" w:eastAsia="Arial"/>
          <w:sz w:val="16"/>
          <w:szCs w:val="16"/>
          <w:color w:val="2276BC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(loss)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8" w:after="0" w:line="240" w:lineRule="auto"/>
        <w:ind w:left="468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42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left="54" w:right="851" w:firstLine="-5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Net</w:t>
      </w:r>
      <w:r>
        <w:rPr>
          <w:rFonts w:ascii="Arial" w:hAnsi="Arial" w:cs="Arial" w:eastAsia="Arial"/>
          <w:sz w:val="16"/>
          <w:szCs w:val="16"/>
          <w:color w:val="2276B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holding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gain/</w:t>
      </w:r>
      <w:r>
        <w:rPr>
          <w:rFonts w:ascii="Arial" w:hAnsi="Arial" w:cs="Arial" w:eastAsia="Arial"/>
          <w:sz w:val="16"/>
          <w:szCs w:val="16"/>
          <w:color w:val="2276BC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(loss)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8" w:after="0" w:line="240" w:lineRule="auto"/>
        <w:ind w:left="46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42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  <w:cols w:num="3" w:equalWidth="0">
            <w:col w:w="6298" w:space="831"/>
            <w:col w:w="824" w:space="310"/>
            <w:col w:w="1737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540" w:val="left"/>
          <w:tab w:pos="86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299pt;margin-top:11.755896pt;width:453.543399pt;height:.1pt;mso-position-horizontal-relative:page;mso-position-vertical-relative:paragraph;z-index:-13190" coordorigin="1701,235" coordsize="9071,2">
            <v:shape style="position:absolute;left:1701;top:235;width:9071;height:2" coordorigin="1701,235" coordsize="9071,0" path="m1701,235l10772,235e" filled="f" stroked="t" strokeweight=".25000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vailable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3"/>
        </w:rPr>
        <w:t>Sale</w:t>
      </w:r>
      <w:r>
        <w:rPr>
          <w:rFonts w:ascii="Arial" w:hAnsi="Arial" w:cs="Arial" w:eastAsia="Arial"/>
          <w:sz w:val="16"/>
          <w:szCs w:val="16"/>
          <w:color w:val="231F20"/>
          <w:spacing w:val="36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3"/>
        </w:rPr>
        <w:t>(i)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3,270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(1,391)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9" w:lineRule="exact"/>
        <w:ind w:left="186" w:right="-20"/>
        <w:jc w:val="left"/>
        <w:tabs>
          <w:tab w:pos="7540" w:val="left"/>
          <w:tab w:pos="85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299pt;margin-top:11.755904pt;width:453.543399pt;height:.1pt;mso-position-horizontal-relative:page;mso-position-vertical-relative:paragraph;z-index:-13191" coordorigin="1701,235" coordsize="9071,2">
            <v:shape style="position:absolute;left:1701;top:235;width:9071;height:2" coordorigin="1701,235" coordsize="9071,0" path="m1701,235l10772,235e" filled="f" stroked="t" strokeweight=".25000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3,270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(1,391)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Liabilities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8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914001pt;margin-top:-16.801088pt;width:453.794pt;height:14.466107pt;mso-position-horizontal-relative:page;mso-position-vertical-relative:paragraph;z-index:-13189" coordorigin="1698,-336" coordsize="9076,289">
            <v:group style="position:absolute;left:1701;top:-334;width:6803;height:284" coordorigin="1701,-334" coordsize="6803,284">
              <v:shape style="position:absolute;left:1701;top:-334;width:6803;height:284" coordorigin="1701,-334" coordsize="6803,284" path="m8504,-334l1701,-334,1701,-49,8504,-49,8504,-334e" filled="t" fillcolor="#EDEAE9" stroked="f">
                <v:path arrowok="t"/>
                <v:fill/>
              </v:shape>
            </v:group>
            <v:group style="position:absolute;left:8504;top:-334;width:1134;height:284" coordorigin="8504,-334" coordsize="1134,284">
              <v:shape style="position:absolute;left:8504;top:-334;width:1134;height:284" coordorigin="8504,-334" coordsize="1134,284" path="m9638,-334l8504,-334,8504,-49,9638,-49,9638,-334e" filled="t" fillcolor="#EDEAE9" stroked="f">
                <v:path arrowok="t"/>
                <v:fill/>
              </v:shape>
            </v:group>
            <v:group style="position:absolute;left:9638;top:-334;width:1134;height:284" coordorigin="9638,-334" coordsize="1134,284">
              <v:shape style="position:absolute;left:9638;top:-334;width:1134;height:284" coordorigin="9638,-334" coordsize="1134,284" path="m10772,-334l9638,-334,9638,-49,10772,-49,10772,-334e" filled="t" fillcolor="#EDEAE9" stroked="f">
                <v:path arrowok="t"/>
                <v:fill/>
              </v:shape>
            </v:group>
            <v:group style="position:absolute;left:1701;top:-49;width:9071;height:2" coordorigin="1701,-49" coordsize="9071,2">
              <v:shape style="position:absolute;left:1701;top:-49;width:9071;height:2" coordorigin="1701,-49" coordsize="9071,0" path="m1701,-49l10772,-49e" filled="f" stroked="t" strokeweight=".250003pt" strokecolor="#2276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039299pt;margin-top:11.755922pt;width:453.543399pt;height:.1pt;mso-position-horizontal-relative:page;mso-position-vertical-relative:paragraph;z-index:-13188" coordorigin="1701,235" coordsize="9071,2">
            <v:shape style="position:absolute;left:1701;top:235;width:9071;height:2" coordorigin="1701,235" coordsize="9071,0" path="m1701,235l10772,235e" filled="f" stroked="t" strokeweight=".25000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Liabilities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22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8" w:lineRule="auto"/>
        <w:ind w:left="101" w:right="796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75"/>
        </w:rPr>
        <w:t>(i)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7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equivalents,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loans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eceivables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available-fo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9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-sale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assets,</w:t>
      </w:r>
      <w:r>
        <w:rPr>
          <w:rFonts w:ascii="Arial" w:hAnsi="Arial" w:cs="Arial" w:eastAsia="Arial"/>
          <w:sz w:val="14"/>
          <w:szCs w:val="14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gain</w:t>
      </w:r>
      <w:r>
        <w:rPr>
          <w:rFonts w:ascii="Arial" w:hAnsi="Arial" w:cs="Arial" w:eastAsia="Arial"/>
          <w:sz w:val="14"/>
          <w:szCs w:val="1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calculated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taking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movement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2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4"/>
          <w:szCs w:val="1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asset,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inte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est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evenue,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plus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minus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fo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eign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exchange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gains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losses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arising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evaluation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assets,</w:t>
      </w:r>
      <w:r>
        <w:rPr>
          <w:rFonts w:ascii="Arial" w:hAnsi="Arial" w:cs="Arial" w:eastAsia="Arial"/>
          <w:sz w:val="14"/>
          <w:szCs w:val="14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minus</w:t>
      </w:r>
      <w:r>
        <w:rPr>
          <w:rFonts w:ascii="Arial" w:hAnsi="Arial" w:cs="Arial" w:eastAsia="Arial"/>
          <w:sz w:val="14"/>
          <w:szCs w:val="1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impairment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esult.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87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b.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edit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Risk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18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arises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Hospital,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comprise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deposits,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non-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eceivables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available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sale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assets.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arises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potential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default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counter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party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obligations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esulting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loss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monito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egular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basis.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10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associated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minimal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because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main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nment.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debtors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Gove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nment,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policy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deal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entities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ratings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minimum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riple-B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rating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obtain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ficient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collateral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enhancements,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opriate.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6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addition,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engage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hedging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mainly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obtains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fixed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except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mainly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bank.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policy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debtors,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policy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deal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banks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ratings.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21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ovision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impairment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ecognised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objective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evidence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able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collect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eceivable.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Objective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evidence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includes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ficulties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debto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default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payments,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60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days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ove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due,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debtor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ratings.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5" w:lineRule="auto"/>
        <w:ind w:left="834" w:right="13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Except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otherwise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detailed,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fective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weighted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average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ageing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table.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applicable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efer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individual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statements.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CREDIT</w:t>
      </w:r>
      <w:r>
        <w:rPr>
          <w:rFonts w:ascii="Arial" w:hAnsi="Arial" w:cs="Arial" w:eastAsia="Arial"/>
          <w:sz w:val="18"/>
          <w:szCs w:val="18"/>
          <w:color w:val="2276BC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QUALITY</w:t>
      </w:r>
      <w:r>
        <w:rPr>
          <w:rFonts w:ascii="Arial" w:hAnsi="Arial" w:cs="Arial" w:eastAsia="Arial"/>
          <w:sz w:val="18"/>
          <w:szCs w:val="18"/>
          <w:color w:val="2276BC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CONTRACTUAL</w:t>
      </w:r>
      <w:r>
        <w:rPr>
          <w:rFonts w:ascii="Arial" w:hAnsi="Arial" w:cs="Arial" w:eastAsia="Arial"/>
          <w:sz w:val="18"/>
          <w:szCs w:val="18"/>
          <w:color w:val="2276BC"/>
          <w:spacing w:val="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276BC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276BC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ARE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NEITHER</w:t>
      </w:r>
      <w:r>
        <w:rPr>
          <w:rFonts w:ascii="Arial" w:hAnsi="Arial" w:cs="Arial" w:eastAsia="Arial"/>
          <w:sz w:val="18"/>
          <w:szCs w:val="18"/>
          <w:color w:val="2276BC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1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AST</w:t>
      </w:r>
      <w:r>
        <w:rPr>
          <w:rFonts w:ascii="Arial" w:hAnsi="Arial" w:cs="Arial" w:eastAsia="Arial"/>
          <w:sz w:val="18"/>
          <w:szCs w:val="18"/>
          <w:color w:val="2276BC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NOR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IM</w:t>
      </w:r>
      <w:r>
        <w:rPr>
          <w:rFonts w:ascii="Arial" w:hAnsi="Arial" w:cs="Arial" w:eastAsia="Arial"/>
          <w:sz w:val="18"/>
          <w:szCs w:val="18"/>
          <w:color w:val="2276BC"/>
          <w:spacing w:val="-1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AIRED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1" w:after="0" w:line="179" w:lineRule="exact"/>
        <w:ind w:right="2454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99"/>
          <w:position w:val="-1"/>
        </w:rPr>
        <w:t>Financial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pgMar w:header="112" w:footer="1131" w:top="1080" w:bottom="1320" w:left="300" w:right="1580"/>
          <w:pgSz w:w="11920" w:h="16840"/>
        </w:sectPr>
      </w:pPr>
      <w:rPr/>
    </w:p>
    <w:p>
      <w:pPr>
        <w:spacing w:before="6" w:after="0" w:line="180" w:lineRule="exact"/>
        <w:ind w:left="6724" w:right="-20" w:firstLine="24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4pt;margin-top:29.751976pt;width:453.543403pt;height:.1pt;mso-position-horizontal-relative:page;mso-position-vertical-relative:paragraph;z-index:-13185" coordorigin="1134,595" coordsize="9071,2">
            <v:shape style="position:absolute;left:1134;top:595;width:9071;height:2" coordorigin="1134,595" coordsize="9071,0" path="m1134,595l10205,595e" filled="f" stroked="t" strokeweight=".2500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institutions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4"/>
        </w:rPr>
        <w:t>(AAA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3"/>
        </w:rPr>
        <w:t>edit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8"/>
        </w:rPr>
        <w:t>rating)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ind w:left="382" w:right="1292" w:firstLine="-382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Not</w:t>
      </w:r>
      <w:r>
        <w:rPr>
          <w:rFonts w:ascii="Arial" w:hAnsi="Arial" w:cs="Arial" w:eastAsia="Arial"/>
          <w:sz w:val="16"/>
          <w:szCs w:val="16"/>
          <w:color w:val="2276BC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Past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Due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3"/>
        </w:rPr>
        <w:t>Not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3" w:lineRule="exact"/>
        <w:ind w:left="329" w:right="-20"/>
        <w:jc w:val="left"/>
        <w:tabs>
          <w:tab w:pos="17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Impai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16"/>
          <w:szCs w:val="16"/>
          <w:color w:val="2276BC"/>
          <w:spacing w:val="-4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-18"/>
          <w:w w:val="100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otal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580"/>
          <w:cols w:num="2" w:equalWidth="0">
            <w:col w:w="7552" w:space="179"/>
            <w:col w:w="2309"/>
          </w:cols>
        </w:sectPr>
      </w:pPr>
      <w:rPr/>
    </w:p>
    <w:p>
      <w:pPr>
        <w:spacing w:before="98" w:after="0" w:line="240" w:lineRule="auto"/>
        <w:ind w:left="919" w:right="-20"/>
        <w:jc w:val="left"/>
        <w:tabs>
          <w:tab w:pos="7140" w:val="left"/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3001pt;margin-top:16.656118pt;width:453.543pt;height:14.216pt;mso-position-horizontal-relative:page;mso-position-vertical-relative:paragraph;z-index:-13187" coordorigin="1134,333" coordsize="9071,284">
            <v:shape style="position:absolute;left:1134;top:333;width:9071;height:284" coordorigin="1134,333" coordsize="9071,284" path="m10205,333l1134,333,1134,617,10205,617,10205,333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$’000</w:t>
      </w:r>
      <w:r>
        <w:rPr>
          <w:rFonts w:ascii="Arial" w:hAnsi="Arial" w:cs="Arial" w:eastAsia="Arial"/>
          <w:sz w:val="16"/>
          <w:szCs w:val="16"/>
          <w:color w:val="2276BC"/>
          <w:spacing w:val="-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$’000</w:t>
      </w:r>
      <w:r>
        <w:rPr>
          <w:rFonts w:ascii="Arial" w:hAnsi="Arial" w:cs="Arial" w:eastAsia="Arial"/>
          <w:sz w:val="16"/>
          <w:szCs w:val="16"/>
          <w:color w:val="2276BC"/>
          <w:spacing w:val="-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7140" w:val="left"/>
          <w:tab w:pos="862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Equivalents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3,233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3,233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Receivables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7480" w:val="left"/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rade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Debtors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356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356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7480" w:val="left"/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Receivables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421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421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7060" w:val="left"/>
          <w:tab w:pos="862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23,325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23,325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7060" w:val="left"/>
          <w:tab w:pos="862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4pt;margin-top:11.755802pt;width:453.543403pt;height:.1pt;mso-position-horizontal-relative:page;mso-position-vertical-relative:paragraph;z-index:-13182" coordorigin="1134,235" coordsize="9071,2">
            <v:shape style="position:absolute;left:1134;top:235;width:9071;height:2" coordorigin="1134,235" coordsize="9071,0" path="m1134,235l10205,235e" filled="f" stroked="t" strokeweight=".250018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erm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Deposit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47,800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47,800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7060" w:val="left"/>
          <w:tab w:pos="840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4pt;margin-top:11.755919pt;width:453.543403pt;height:.1pt;mso-position-horizontal-relative:page;mso-position-vertical-relative:paragraph;z-index:-13184" coordorigin="1134,235" coordsize="9071,2">
            <v:shape style="position:absolute;left:1134;top:235;width:9071;height:2" coordorigin="1134,235" coordsize="9071,0" path="m1134,235l10205,235e" filled="f" stroked="t" strokeweight=".250020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74,358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777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75,135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3001pt;margin-top:11.755518pt;width:453.543pt;height:14.216pt;mso-position-horizontal-relative:page;mso-position-vertical-relative:paragraph;z-index:-13186" coordorigin="1134,235" coordsize="9071,284">
            <v:shape style="position:absolute;left:1134;top:235;width:9071;height:284" coordorigin="1134,235" coordsize="9071,284" path="m10205,235l1134,235,1134,519,10205,519,10205,235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7140" w:val="left"/>
          <w:tab w:pos="862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Equivalents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1,639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1,639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Receivables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7480" w:val="left"/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rade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Debtors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422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422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7480" w:val="left"/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Receivables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366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366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7060" w:val="left"/>
          <w:tab w:pos="862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20,994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20,994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7060" w:val="left"/>
          <w:tab w:pos="862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4pt;margin-top:11.755808pt;width:453.543403pt;height:.1pt;mso-position-horizontal-relative:page;mso-position-vertical-relative:paragraph;z-index:-13181" coordorigin="1134,235" coordsize="9071,2">
            <v:shape style="position:absolute;left:1134;top:235;width:9071;height:2" coordorigin="1134,235" coordsize="9071,0" path="m1134,235l10205,235e" filled="f" stroked="t" strokeweight=".25000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erm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Deposit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48,951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48,951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7060" w:val="left"/>
          <w:tab w:pos="8400" w:val="left"/>
          <w:tab w:pos="9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4pt;margin-top:11.75591pt;width:453.543403pt;height:.1pt;mso-position-horizontal-relative:page;mso-position-vertical-relative:paragraph;z-index:-13183" coordorigin="1134,235" coordsize="9071,2">
            <v:shape style="position:absolute;left:1134;top:235;width:9071;height:2" coordorigin="1134,235" coordsize="9071,0" path="m1134,235l10205,235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71,584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788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72,372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84"/>
        </w:rPr>
        <w:t>(i)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4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28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total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disclosed</w:t>
      </w:r>
      <w:r>
        <w:rPr>
          <w:rFonts w:ascii="Arial" w:hAnsi="Arial" w:cs="Arial" w:eastAsia="Arial"/>
          <w:sz w:val="14"/>
          <w:szCs w:val="14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he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exclude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(e.g.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owing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5"/>
        </w:rPr>
        <w:t>V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ictorian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Gove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nment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GST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input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ecoverable).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580"/>
        </w:sectPr>
      </w:pPr>
      <w:rPr/>
    </w:p>
    <w:p>
      <w:pPr>
        <w:spacing w:before="75" w:after="0" w:line="202" w:lineRule="exact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position w:val="-1"/>
        </w:rPr>
        <w:t>AGEING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position w:val="-1"/>
        </w:rPr>
        <w:t>ANA</w:t>
      </w:r>
      <w:r>
        <w:rPr>
          <w:rFonts w:ascii="Arial" w:hAnsi="Arial" w:cs="Arial" w:eastAsia="Arial"/>
          <w:sz w:val="18"/>
          <w:szCs w:val="18"/>
          <w:color w:val="2276BC"/>
          <w:spacing w:val="-19"/>
          <w:w w:val="96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position w:val="-1"/>
        </w:rPr>
        <w:t>YSIS</w:t>
      </w:r>
      <w:r>
        <w:rPr>
          <w:rFonts w:ascii="Arial" w:hAnsi="Arial" w:cs="Arial" w:eastAsia="Arial"/>
          <w:sz w:val="18"/>
          <w:szCs w:val="18"/>
          <w:color w:val="2276BC"/>
          <w:spacing w:val="11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position w:val="-1"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11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position w:val="-1"/>
        </w:rPr>
        <w:t>ASSET</w:t>
      </w:r>
      <w:r>
        <w:rPr>
          <w:rFonts w:ascii="Arial" w:hAnsi="Arial" w:cs="Arial" w:eastAsia="Arial"/>
          <w:sz w:val="18"/>
          <w:szCs w:val="18"/>
          <w:color w:val="2276BC"/>
          <w:spacing w:val="-4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AS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30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JUNE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0" w:after="0" w:line="179" w:lineRule="exact"/>
        <w:ind w:left="651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Past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Due</w:t>
      </w:r>
      <w:r>
        <w:rPr>
          <w:rFonts w:ascii="Arial" w:hAnsi="Arial" w:cs="Arial" w:eastAsia="Arial"/>
          <w:sz w:val="16"/>
          <w:szCs w:val="16"/>
          <w:color w:val="2276BC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But</w:t>
      </w:r>
      <w:r>
        <w:rPr>
          <w:rFonts w:ascii="Arial" w:hAnsi="Arial" w:cs="Arial" w:eastAsia="Arial"/>
          <w:sz w:val="16"/>
          <w:szCs w:val="16"/>
          <w:color w:val="2276BC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Not</w:t>
      </w:r>
      <w:r>
        <w:rPr>
          <w:rFonts w:ascii="Arial" w:hAnsi="Arial" w:cs="Arial" w:eastAsia="Arial"/>
          <w:sz w:val="16"/>
          <w:szCs w:val="16"/>
          <w:color w:val="2276BC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Impai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  <w:position w:val="-1"/>
        </w:rPr>
        <w:t>ed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50" w:lineRule="exact"/>
        <w:jc w:val="left"/>
        <w:rPr>
          <w:sz w:val="5"/>
          <w:szCs w:val="5"/>
        </w:rPr>
      </w:pPr>
      <w:rPr/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0001" w:type="dxa"/>
      </w:tblPr>
      <w:tblGrid/>
      <w:tr>
        <w:trPr>
          <w:trHeight w:val="644" w:hRule="exact"/>
        </w:trPr>
        <w:tc>
          <w:tcPr>
            <w:tcW w:w="2912" w:type="dxa"/>
            <w:tcBorders>
              <w:top w:val="single" w:sz="2.000975" w:space="0" w:color="2276BC"/>
              <w:bottom w:val="single" w:sz="2.000378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28" w:type="dxa"/>
            <w:tcBorders>
              <w:top w:val="single" w:sz="2.000975" w:space="0" w:color="2276BC"/>
              <w:bottom w:val="single" w:sz="2.00037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93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Carrying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97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Amount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single" w:sz="2.000975" w:space="0" w:color="2276BC"/>
              <w:bottom w:val="single" w:sz="2.00037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180" w:lineRule="exact"/>
              <w:ind w:left="391" w:right="133" w:firstLine="-329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Not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Past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7"/>
              </w:rPr>
              <w:t>Due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3"/>
              </w:rPr>
              <w:t>Not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Impai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ed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2.000975" w:space="0" w:color="2276BC"/>
              <w:bottom w:val="single" w:sz="2.00037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5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Less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than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5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3"/>
              </w:rPr>
              <w:t>Month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single" w:sz="2.000975" w:space="0" w:color="2276BC"/>
              <w:bottom w:val="single" w:sz="2.00037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1-3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Months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single" w:sz="2.000975" w:space="0" w:color="2276BC"/>
              <w:bottom w:val="single" w:sz="2.00037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months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52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8"/>
                <w:w w:val="100"/>
              </w:rPr>
              <w:t>Y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ear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2" w:hRule="exact"/>
        </w:trPr>
        <w:tc>
          <w:tcPr>
            <w:tcW w:w="2912" w:type="dxa"/>
            <w:tcBorders>
              <w:top w:val="single" w:sz="2.00037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single" w:sz="2.00037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7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single" w:sz="2.00037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2.00037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single" w:sz="2.00037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single" w:sz="2.00037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6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Equivalents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7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3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rade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Debtors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7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7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247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3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7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7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344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3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0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23,325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23,325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3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912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erm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Deposit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0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47,800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47,800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3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nil" w:sz="6" w:space="0" w:color="auto"/>
              <w:bottom w:val="single" w:sz="2.000006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single" w:sz="2.000006" w:space="0" w:color="2276BC"/>
              <w:bottom w:val="single" w:sz="2.00064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single" w:sz="2.000006" w:space="0" w:color="2276BC"/>
              <w:bottom w:val="single" w:sz="2.00064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0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75,135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single" w:sz="2.000006" w:space="0" w:color="2276BC"/>
              <w:bottom w:val="single" w:sz="2.00064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74,949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2.000006" w:space="0" w:color="2276BC"/>
              <w:bottom w:val="single" w:sz="2.00064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3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86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single" w:sz="2.000006" w:space="0" w:color="2276BC"/>
              <w:bottom w:val="single" w:sz="2.00064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single" w:sz="2.000006" w:space="0" w:color="2276BC"/>
              <w:bottom w:val="single" w:sz="2.00064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2" w:hRule="exact"/>
        </w:trPr>
        <w:tc>
          <w:tcPr>
            <w:tcW w:w="2912" w:type="dxa"/>
            <w:tcBorders>
              <w:top w:val="single" w:sz="2.00064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single" w:sz="2.00064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97" w:type="dxa"/>
            <w:tcBorders>
              <w:top w:val="single" w:sz="2.00064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5" w:type="dxa"/>
            <w:tcBorders>
              <w:top w:val="single" w:sz="2.00064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9" w:type="dxa"/>
            <w:tcBorders>
              <w:top w:val="single" w:sz="2.00064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9" w:type="dxa"/>
            <w:tcBorders>
              <w:top w:val="single" w:sz="2.00064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Equivalents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7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3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rade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Debtors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7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7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175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226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7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366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77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314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3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0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20,994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20,994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3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912" w:type="dxa"/>
            <w:tcBorders>
              <w:top w:val="nil" w:sz="6" w:space="0" w:color="auto"/>
              <w:bottom w:val="single" w:sz="2.00025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erm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Deposit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nil" w:sz="6" w:space="0" w:color="auto"/>
              <w:bottom w:val="single" w:sz="2.00025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0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48,951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nil" w:sz="6" w:space="0" w:color="auto"/>
              <w:bottom w:val="single" w:sz="2.00025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48,951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single" w:sz="2.00025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3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single" w:sz="2.00025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nil" w:sz="6" w:space="0" w:color="auto"/>
              <w:bottom w:val="single" w:sz="2.00025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912" w:type="dxa"/>
            <w:tcBorders>
              <w:top w:val="single" w:sz="2.000259" w:space="0" w:color="2276BC"/>
              <w:bottom w:val="single" w:sz="2.00006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28" w:type="dxa"/>
            <w:tcBorders>
              <w:top w:val="single" w:sz="2.000259" w:space="0" w:color="2276BC"/>
              <w:bottom w:val="single" w:sz="2.00006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0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72,372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97" w:type="dxa"/>
            <w:tcBorders>
              <w:top w:val="single" w:sz="2.000259" w:space="0" w:color="2276BC"/>
              <w:bottom w:val="single" w:sz="2.00006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72,073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2.000259" w:space="0" w:color="2276BC"/>
              <w:bottom w:val="single" w:sz="2.00006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254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single" w:sz="2.000259" w:space="0" w:color="2276BC"/>
              <w:bottom w:val="single" w:sz="2.00006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49" w:type="dxa"/>
            <w:tcBorders>
              <w:top w:val="single" w:sz="2.000259" w:space="0" w:color="2276BC"/>
              <w:bottom w:val="single" w:sz="2.00006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8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Contractual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8"/>
          <w:szCs w:val="18"/>
          <w:color w:val="2276B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that</w:t>
      </w:r>
      <w:r>
        <w:rPr>
          <w:rFonts w:ascii="Arial" w:hAnsi="Arial" w:cs="Arial" w:eastAsia="Arial"/>
          <w:sz w:val="18"/>
          <w:szCs w:val="18"/>
          <w:color w:val="2276BC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276BC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either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past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due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impai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02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material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individually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determined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impai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ed.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ently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hold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collateral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security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enhancements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elating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99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terms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enegotiated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event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being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past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impai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indicated.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ageing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analysis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table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above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discloses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ageing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past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c.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7"/>
          <w:b/>
          <w:bCs/>
        </w:rPr>
        <w:t>Liquidity</w:t>
      </w:r>
      <w:r>
        <w:rPr>
          <w:rFonts w:ascii="Arial" w:hAnsi="Arial" w:cs="Arial" w:eastAsia="Arial"/>
          <w:sz w:val="18"/>
          <w:szCs w:val="18"/>
          <w:color w:val="2276BC"/>
          <w:spacing w:val="1"/>
          <w:w w:val="97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Risk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Liquidity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unable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meet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obligations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fall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76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maximum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liquidity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disclosed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sheet.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99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table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discloses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maturity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analysis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liabilities.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applicable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class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efer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individual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notes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statements.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112" w:footer="1131" w:top="1000" w:bottom="1320" w:left="1600" w:right="320"/>
          <w:pgSz w:w="11920" w:h="16840"/>
        </w:sectPr>
      </w:pPr>
      <w:rPr/>
    </w:p>
    <w:p>
      <w:pPr>
        <w:spacing w:before="87" w:after="0" w:line="240" w:lineRule="auto"/>
        <w:ind w:left="834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TURITY</w:t>
      </w:r>
      <w:r>
        <w:rPr>
          <w:rFonts w:ascii="Arial" w:hAnsi="Arial" w:cs="Arial" w:eastAsia="Arial"/>
          <w:sz w:val="18"/>
          <w:szCs w:val="18"/>
          <w:color w:val="2276BC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ANA</w:t>
      </w:r>
      <w:r>
        <w:rPr>
          <w:rFonts w:ascii="Arial" w:hAnsi="Arial" w:cs="Arial" w:eastAsia="Arial"/>
          <w:sz w:val="18"/>
          <w:szCs w:val="18"/>
          <w:color w:val="2276BC"/>
          <w:spacing w:val="-19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YSIS</w:t>
      </w:r>
      <w:r>
        <w:rPr>
          <w:rFonts w:ascii="Arial" w:hAnsi="Arial" w:cs="Arial" w:eastAsia="Arial"/>
          <w:sz w:val="18"/>
          <w:szCs w:val="18"/>
          <w:color w:val="2276BC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LIABILITIES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Maturity</w:t>
      </w:r>
      <w:r>
        <w:rPr>
          <w:rFonts w:ascii="Arial" w:hAnsi="Arial" w:cs="Arial" w:eastAsia="Arial"/>
          <w:sz w:val="16"/>
          <w:szCs w:val="16"/>
          <w:color w:val="2276BC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Dates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112" w:footer="1131" w:top="1080" w:bottom="1320" w:left="300" w:right="1600"/>
          <w:pgSz w:w="11920" w:h="16840"/>
          <w:cols w:num="2" w:equalWidth="0">
            <w:col w:w="6171" w:space="944"/>
            <w:col w:w="2905"/>
          </w:cols>
        </w:sectPr>
      </w:pPr>
      <w:rPr/>
    </w:p>
    <w:p>
      <w:pPr>
        <w:spacing w:before="8" w:after="0" w:line="50" w:lineRule="exact"/>
        <w:jc w:val="left"/>
        <w:rPr>
          <w:sz w:val="5"/>
          <w:szCs w:val="5"/>
        </w:rPr>
      </w:pPr>
      <w:rPr/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3.860016" w:type="dxa"/>
      </w:tblPr>
      <w:tblGrid/>
      <w:tr>
        <w:trPr>
          <w:trHeight w:val="464" w:hRule="exact"/>
        </w:trPr>
        <w:tc>
          <w:tcPr>
            <w:tcW w:w="2331" w:type="dxa"/>
            <w:tcBorders>
              <w:top w:val="single" w:sz="2.00083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35" w:type="dxa"/>
            <w:tcBorders>
              <w:top w:val="single" w:sz="2.00083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8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Carrying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Amount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8" w:type="dxa"/>
            <w:tcBorders>
              <w:top w:val="single" w:sz="2.00083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5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Contractual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14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Flows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2.00083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5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Less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than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5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3"/>
              </w:rPr>
              <w:t>Month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single" w:sz="2.00083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1-3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Months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4" w:type="dxa"/>
            <w:tcBorders>
              <w:top w:val="single" w:sz="2.00083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1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months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52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8"/>
                <w:w w:val="100"/>
              </w:rPr>
              <w:t>Y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ear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9" w:type="dxa"/>
            <w:tcBorders>
              <w:top w:val="single" w:sz="2.000836" w:space="0" w:color="2276BC"/>
              <w:bottom w:val="single" w:sz="2.00009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22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1–5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8"/>
                <w:w w:val="100"/>
              </w:rPr>
              <w:t>Y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ears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2" w:hRule="exact"/>
        </w:trPr>
        <w:tc>
          <w:tcPr>
            <w:tcW w:w="2331" w:type="dxa"/>
            <w:tcBorders>
              <w:top w:val="single" w:sz="2.0000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2.0000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8" w:type="dxa"/>
            <w:tcBorders>
              <w:top w:val="single" w:sz="2.0000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2.0000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single" w:sz="2.0000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4" w:type="dxa"/>
            <w:tcBorders>
              <w:top w:val="single" w:sz="2.0000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6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9" w:type="dxa"/>
            <w:tcBorders>
              <w:top w:val="single" w:sz="2.00009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1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3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855" w:hRule="exact"/>
        </w:trPr>
        <w:tc>
          <w:tcPr>
            <w:tcW w:w="2331" w:type="dxa"/>
            <w:tcBorders>
              <w:top w:val="nil" w:sz="6" w:space="0" w:color="auto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Payables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7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8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7"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8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7"/>
              </w:rPr>
              <w:t>(i)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3,862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8" w:type="dxa"/>
            <w:tcBorders>
              <w:top w:val="nil" w:sz="6" w:space="0" w:color="auto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8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3,862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8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3,554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1,090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293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4" w:type="dxa"/>
            <w:tcBorders>
              <w:top w:val="nil" w:sz="6" w:space="0" w:color="auto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8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8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9" w:type="dxa"/>
            <w:tcBorders>
              <w:top w:val="nil" w:sz="6" w:space="0" w:color="auto"/>
              <w:bottom w:val="single" w:sz="2.0005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66" w:hRule="exact"/>
        </w:trPr>
        <w:tc>
          <w:tcPr>
            <w:tcW w:w="2331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5,034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8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5,034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4,644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1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331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4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8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9" w:type="dxa"/>
            <w:tcBorders>
              <w:top w:val="single" w:sz="2.000523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3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855" w:hRule="exact"/>
        </w:trPr>
        <w:tc>
          <w:tcPr>
            <w:tcW w:w="2331" w:type="dxa"/>
            <w:tcBorders>
              <w:top w:val="nil" w:sz="6" w:space="0" w:color="auto"/>
              <w:bottom w:val="single" w:sz="2.00120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Payables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7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5"/>
                <w:w w:val="8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7"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7"/>
                <w:w w:val="87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87"/>
              </w:rPr>
              <w:t>(i)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single" w:sz="2.00120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8" w:type="dxa"/>
            <w:tcBorders>
              <w:top w:val="nil" w:sz="6" w:space="0" w:color="auto"/>
              <w:bottom w:val="single" w:sz="2.00120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8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8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nil" w:sz="6" w:space="0" w:color="auto"/>
              <w:bottom w:val="single" w:sz="2.00120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3,863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1,236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nil" w:sz="6" w:space="0" w:color="auto"/>
              <w:bottom w:val="single" w:sz="2.00120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15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4" w:type="dxa"/>
            <w:tcBorders>
              <w:top w:val="nil" w:sz="6" w:space="0" w:color="auto"/>
              <w:bottom w:val="single" w:sz="2.00120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20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20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9" w:type="dxa"/>
            <w:tcBorders>
              <w:top w:val="nil" w:sz="6" w:space="0" w:color="auto"/>
              <w:bottom w:val="single" w:sz="2.00120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331" w:type="dxa"/>
            <w:tcBorders>
              <w:top w:val="single" w:sz="2.001207" w:space="0" w:color="2276BC"/>
              <w:bottom w:val="single" w:sz="2.0004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2.001207" w:space="0" w:color="2276BC"/>
              <w:bottom w:val="single" w:sz="2.0004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5,497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8" w:type="dxa"/>
            <w:tcBorders>
              <w:top w:val="single" w:sz="2.001207" w:space="0" w:color="2276BC"/>
              <w:bottom w:val="single" w:sz="2.0004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5,497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2.001207" w:space="0" w:color="2276BC"/>
              <w:bottom w:val="single" w:sz="2.0004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5,099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9" w:type="dxa"/>
            <w:tcBorders>
              <w:top w:val="single" w:sz="2.001207" w:space="0" w:color="2276BC"/>
              <w:bottom w:val="single" w:sz="2.0004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1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369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84" w:type="dxa"/>
            <w:tcBorders>
              <w:top w:val="single" w:sz="2.001207" w:space="0" w:color="2276BC"/>
              <w:bottom w:val="single" w:sz="2.0004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78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9" w:type="dxa"/>
            <w:tcBorders>
              <w:top w:val="single" w:sz="2.001207" w:space="0" w:color="2276BC"/>
              <w:bottom w:val="single" w:sz="2.00048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340.157013pt;margin-top:-78.142059pt;width:.1pt;height:14.216pt;mso-position-horizontal-relative:page;mso-position-vertical-relative:paragraph;z-index:-13180" coordorigin="6803,-1563" coordsize="2,284">
            <v:shape style="position:absolute;left:6803;top:-1563;width:2;height:284" coordorigin="6803,-1563" coordsize="0,284" path="m6803,-1563l6803,-1279,6803,-1563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</w:rPr>
        <w:t>(i)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</w:rPr>
        <w:t>Ageing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</w:rPr>
        <w:t>analysis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liabilities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excludes</w:t>
      </w:r>
      <w:r>
        <w:rPr>
          <w:rFonts w:ascii="Arial" w:hAnsi="Arial" w:cs="Arial" w:eastAsia="Arial"/>
          <w:sz w:val="14"/>
          <w:szCs w:val="14"/>
          <w:color w:val="231F20"/>
          <w:spacing w:val="19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types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14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liabilities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(i.e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GST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payable)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d.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Market</w:t>
      </w:r>
      <w:r>
        <w:rPr>
          <w:rFonts w:ascii="Arial" w:hAnsi="Arial" w:cs="Arial" w:eastAsia="Arial"/>
          <w:sz w:val="18"/>
          <w:szCs w:val="18"/>
          <w:color w:val="2276BC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Risk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32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exposu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primarily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insignificant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exposu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eign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ency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price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risks.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Objectives,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policies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ocesses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used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risks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disclosed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paragraph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belo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ency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Risk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34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exposed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insignificant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eign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ency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payables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elating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chases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supplies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consumables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overseas.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because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limited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chases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denominated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eign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cur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encies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short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timeframe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commitment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settlement.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Rate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Risk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20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Exposu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might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arise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primarily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bearing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liabilities.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Minimisation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achieved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mainly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undertaking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fixed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non-inte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bearing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instruments.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liabilities,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mainly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undertakes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elatively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even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maturity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ofiles.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Price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Risk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16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Price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fluctuate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factors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specific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individual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factors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fecting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4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traded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market.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exposed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securities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price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allocation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strategy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diversification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oss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industries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geographic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locations.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00"/>
        </w:sectPr>
      </w:pPr>
      <w:rPr/>
    </w:p>
    <w:p>
      <w:pPr>
        <w:spacing w:before="87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85.039406pt;margin-top:277.78717pt;width:453.543393pt;height:.1pt;mso-position-horizontal-relative:page;mso-position-vertical-relative:page;z-index:-13179" coordorigin="1701,5556" coordsize="9071,2">
            <v:shape style="position:absolute;left:1701;top:5556;width:9071;height:2" coordorigin="1701,5556" coordsize="9071,0" path="m1701,5556l10772,5556e" filled="f" stroked="t" strokeweight=".250067pt" strokecolor="#EDEAE9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INTEREST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TE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EXPOSURE</w:t>
      </w:r>
      <w:r>
        <w:rPr>
          <w:rFonts w:ascii="Arial" w:hAnsi="Arial" w:cs="Arial" w:eastAsia="Arial"/>
          <w:sz w:val="18"/>
          <w:szCs w:val="18"/>
          <w:color w:val="2276BC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276BC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LIABILITIES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1" w:after="0" w:line="179" w:lineRule="exact"/>
        <w:ind w:right="1681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Inte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est</w:t>
      </w:r>
      <w:r>
        <w:rPr>
          <w:rFonts w:ascii="Arial" w:hAnsi="Arial" w:cs="Arial" w:eastAsia="Arial"/>
          <w:sz w:val="16"/>
          <w:szCs w:val="16"/>
          <w:color w:val="2276BC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Rate</w:t>
      </w:r>
      <w:r>
        <w:rPr>
          <w:rFonts w:ascii="Arial" w:hAnsi="Arial" w:cs="Arial" w:eastAsia="Arial"/>
          <w:sz w:val="16"/>
          <w:szCs w:val="16"/>
          <w:color w:val="2276BC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Exposu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6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50" w:lineRule="exact"/>
        <w:jc w:val="left"/>
        <w:rPr>
          <w:sz w:val="5"/>
          <w:szCs w:val="5"/>
        </w:rPr>
      </w:pPr>
      <w:rPr/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0001" w:type="dxa"/>
      </w:tblPr>
      <w:tblGrid/>
      <w:tr>
        <w:trPr>
          <w:trHeight w:val="824" w:hRule="exact"/>
        </w:trPr>
        <w:tc>
          <w:tcPr>
            <w:tcW w:w="2760" w:type="dxa"/>
            <w:tcBorders>
              <w:top w:val="single" w:sz="2.000669" w:space="0" w:color="2276BC"/>
              <w:bottom w:val="single" w:sz="2.000072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978" w:type="dxa"/>
            <w:tcBorders>
              <w:top w:val="single" w:sz="2.000669" w:space="0" w:color="2276BC"/>
              <w:bottom w:val="single" w:sz="2.0000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180" w:lineRule="exact"/>
              <w:ind w:left="753" w:right="267" w:firstLine="23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9"/>
                <w:w w:val="98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eighted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97"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8"/>
              </w:rPr>
              <w:t>verage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8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5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95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fective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Inte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est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8"/>
              </w:rPr>
              <w:t>Rate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2" w:type="dxa"/>
            <w:tcBorders>
              <w:top w:val="single" w:sz="2.000669" w:space="0" w:color="2276BC"/>
              <w:bottom w:val="single" w:sz="2.0000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25" w:right="3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9"/>
              </w:rPr>
              <w:t>Carry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255" w:right="3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Amount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single" w:sz="2.000669" w:space="0" w:color="2276BC"/>
              <w:bottom w:val="single" w:sz="2.0000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Fixed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Inte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est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71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Rate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single" w:sz="2.000669" w:space="0" w:color="2276BC"/>
              <w:bottom w:val="single" w:sz="2.0000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5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9"/>
                <w:w w:val="100"/>
              </w:rPr>
              <w:t>V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ariable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11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Inte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est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Rate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single" w:sz="2.000669" w:space="0" w:color="2276BC"/>
              <w:bottom w:val="single" w:sz="2.00007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Non-Inte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3"/>
                <w:w w:val="101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est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6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Bearing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2" w:hRule="exact"/>
        </w:trPr>
        <w:tc>
          <w:tcPr>
            <w:tcW w:w="2760" w:type="dxa"/>
            <w:tcBorders>
              <w:top w:val="single" w:sz="2.00007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single" w:sz="2.00007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97"/>
              </w:rPr>
              <w:t>(%)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2" w:type="dxa"/>
            <w:tcBorders>
              <w:top w:val="single" w:sz="2.00007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single" w:sz="2.00007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4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single" w:sz="2.00007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single" w:sz="2.00007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1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7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859" w:hRule="exact"/>
        </w:trPr>
        <w:tc>
          <w:tcPr>
            <w:tcW w:w="27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Equivalents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Receivables(i)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rade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Debtors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3.15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15" w:right="3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48" w:right="3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27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13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3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5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23,325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23,325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760" w:type="dxa"/>
            <w:tcBorders>
              <w:top w:val="nil" w:sz="6" w:space="0" w:color="auto"/>
              <w:bottom w:val="single" w:sz="2.00031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erm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Deposit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nil" w:sz="6" w:space="0" w:color="auto"/>
              <w:bottom w:val="single" w:sz="2.00031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4.81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2" w:type="dxa"/>
            <w:tcBorders>
              <w:top w:val="nil" w:sz="6" w:space="0" w:color="auto"/>
              <w:bottom w:val="single" w:sz="2.00031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5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47,800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nil" w:sz="6" w:space="0" w:color="auto"/>
              <w:bottom w:val="single" w:sz="2.00031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47,800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nil" w:sz="6" w:space="0" w:color="auto"/>
              <w:bottom w:val="single" w:sz="2.00031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nil" w:sz="6" w:space="0" w:color="auto"/>
              <w:bottom w:val="single" w:sz="2.00031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4" w:hRule="exact"/>
        </w:trPr>
        <w:tc>
          <w:tcPr>
            <w:tcW w:w="2760" w:type="dxa"/>
            <w:tcBorders>
              <w:top w:val="single" w:sz="2.000313" w:space="0" w:color="2276BC"/>
              <w:bottom w:val="single" w:sz="2.00033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single" w:sz="2.000313" w:space="0" w:color="2276BC"/>
              <w:bottom w:val="single" w:sz="2.000338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2" w:type="dxa"/>
            <w:tcBorders>
              <w:top w:val="single" w:sz="2.000313" w:space="0" w:color="2276BC"/>
              <w:bottom w:val="single" w:sz="2.00033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5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75,135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single" w:sz="2.000313" w:space="0" w:color="2276BC"/>
              <w:bottom w:val="single" w:sz="2.00033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47,800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single" w:sz="2.000313" w:space="0" w:color="2276BC"/>
              <w:bottom w:val="single" w:sz="2.00033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3,233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single" w:sz="2.000313" w:space="0" w:color="2276BC"/>
              <w:bottom w:val="single" w:sz="2.00033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24,102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2" w:hRule="exact"/>
        </w:trPr>
        <w:tc>
          <w:tcPr>
            <w:tcW w:w="2760" w:type="dxa"/>
            <w:tcBorders>
              <w:top w:val="single" w:sz="2.00033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single" w:sz="2.00033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32" w:type="dxa"/>
            <w:tcBorders>
              <w:top w:val="single" w:sz="2.00033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61" w:type="dxa"/>
            <w:tcBorders>
              <w:top w:val="single" w:sz="2.00033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43" w:type="dxa"/>
            <w:tcBorders>
              <w:top w:val="single" w:sz="2.00033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98" w:type="dxa"/>
            <w:tcBorders>
              <w:top w:val="single" w:sz="2.00033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855" w:hRule="exact"/>
        </w:trPr>
        <w:tc>
          <w:tcPr>
            <w:tcW w:w="2760" w:type="dxa"/>
            <w:tcBorders>
              <w:top w:val="nil" w:sz="6" w:space="0" w:color="auto"/>
              <w:bottom w:val="single" w:sz="2.00037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Payables(i)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nil" w:sz="6" w:space="0" w:color="auto"/>
              <w:bottom w:val="single" w:sz="2.00037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2" w:type="dxa"/>
            <w:tcBorders>
              <w:top w:val="nil" w:sz="6" w:space="0" w:color="auto"/>
              <w:bottom w:val="single" w:sz="2.00037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3,862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nil" w:sz="6" w:space="0" w:color="auto"/>
              <w:bottom w:val="single" w:sz="2.00037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nil" w:sz="6" w:space="0" w:color="auto"/>
              <w:bottom w:val="single" w:sz="2.00037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nil" w:sz="6" w:space="0" w:color="auto"/>
              <w:bottom w:val="single" w:sz="2.00037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1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3,862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760" w:type="dxa"/>
            <w:tcBorders>
              <w:top w:val="single" w:sz="2.000373" w:space="0" w:color="2276BC"/>
              <w:bottom w:val="single" w:sz="2.0000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single" w:sz="2.000373" w:space="0" w:color="2276BC"/>
              <w:bottom w:val="single" w:sz="2.000047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2" w:type="dxa"/>
            <w:tcBorders>
              <w:top w:val="single" w:sz="2.000373" w:space="0" w:color="2276BC"/>
              <w:bottom w:val="single" w:sz="2.0000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5,034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single" w:sz="2.000373" w:space="0" w:color="2276BC"/>
              <w:bottom w:val="single" w:sz="2.0000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single" w:sz="2.000373" w:space="0" w:color="2276BC"/>
              <w:bottom w:val="single" w:sz="2.0000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single" w:sz="2.000373" w:space="0" w:color="2276BC"/>
              <w:bottom w:val="single" w:sz="2.00004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1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5,034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2" w:hRule="exact"/>
        </w:trPr>
        <w:tc>
          <w:tcPr>
            <w:tcW w:w="2760" w:type="dxa"/>
            <w:tcBorders>
              <w:top w:val="single" w:sz="2.00004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single" w:sz="2.00004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2" w:type="dxa"/>
            <w:tcBorders>
              <w:top w:val="single" w:sz="2.00004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61" w:type="dxa"/>
            <w:tcBorders>
              <w:top w:val="single" w:sz="2.00004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43" w:type="dxa"/>
            <w:tcBorders>
              <w:top w:val="single" w:sz="2.00004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98" w:type="dxa"/>
            <w:tcBorders>
              <w:top w:val="single" w:sz="2.000047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27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859" w:hRule="exact"/>
        </w:trPr>
        <w:tc>
          <w:tcPr>
            <w:tcW w:w="27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Equivalents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Receivables(i)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rade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Debtors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4.36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15" w:right="3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48" w:right="3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27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366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5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20,994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366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20,994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2760" w:type="dxa"/>
            <w:tcBorders>
              <w:top w:val="nil" w:sz="6" w:space="0" w:color="auto"/>
              <w:bottom w:val="single" w:sz="2.00013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erm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Deposit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nil" w:sz="6" w:space="0" w:color="auto"/>
              <w:bottom w:val="single" w:sz="2.00013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5.8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2" w:type="dxa"/>
            <w:tcBorders>
              <w:top w:val="nil" w:sz="6" w:space="0" w:color="auto"/>
              <w:bottom w:val="single" w:sz="2.00013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5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48,951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nil" w:sz="6" w:space="0" w:color="auto"/>
              <w:bottom w:val="single" w:sz="2.00013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48,951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nil" w:sz="6" w:space="0" w:color="auto"/>
              <w:bottom w:val="single" w:sz="2.00013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nil" w:sz="6" w:space="0" w:color="auto"/>
              <w:bottom w:val="single" w:sz="2.000137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65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52" w:hRule="exact"/>
        </w:trPr>
        <w:tc>
          <w:tcPr>
            <w:tcW w:w="2760" w:type="dxa"/>
            <w:tcBorders>
              <w:top w:val="single" w:sz="2.000137" w:space="0" w:color="2276BC"/>
              <w:bottom w:val="single" w:sz="2.00046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single" w:sz="2.000137" w:space="0" w:color="2276BC"/>
              <w:bottom w:val="single" w:sz="2.000464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2" w:type="dxa"/>
            <w:tcBorders>
              <w:top w:val="single" w:sz="2.000137" w:space="0" w:color="2276BC"/>
              <w:bottom w:val="single" w:sz="2.00046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5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72,372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single" w:sz="2.000137" w:space="0" w:color="2276BC"/>
              <w:bottom w:val="single" w:sz="2.00046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6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48,951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single" w:sz="2.000137" w:space="0" w:color="2276BC"/>
              <w:bottom w:val="single" w:sz="2.00046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1,639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single" w:sz="2.000137" w:space="0" w:color="2276BC"/>
              <w:bottom w:val="single" w:sz="2.00046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2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21,782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760" w:type="dxa"/>
            <w:tcBorders>
              <w:top w:val="single" w:sz="2.00046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single" w:sz="2.00046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32" w:type="dxa"/>
            <w:tcBorders>
              <w:top w:val="single" w:sz="2.00046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61" w:type="dxa"/>
            <w:tcBorders>
              <w:top w:val="single" w:sz="2.00046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43" w:type="dxa"/>
            <w:tcBorders>
              <w:top w:val="single" w:sz="2.00046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98" w:type="dxa"/>
            <w:tcBorders>
              <w:top w:val="single" w:sz="2.00046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855" w:hRule="exact"/>
        </w:trPr>
        <w:tc>
          <w:tcPr>
            <w:tcW w:w="2760" w:type="dxa"/>
            <w:tcBorders>
              <w:top w:val="nil" w:sz="6" w:space="0" w:color="auto"/>
              <w:bottom w:val="single" w:sz="2.00042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Payables(i)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nil" w:sz="6" w:space="0" w:color="auto"/>
              <w:bottom w:val="single" w:sz="2.00042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26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32" w:type="dxa"/>
            <w:tcBorders>
              <w:top w:val="nil" w:sz="6" w:space="0" w:color="auto"/>
              <w:bottom w:val="single" w:sz="2.00042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nil" w:sz="6" w:space="0" w:color="auto"/>
              <w:bottom w:val="single" w:sz="2.00042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nil" w:sz="6" w:space="0" w:color="auto"/>
              <w:bottom w:val="single" w:sz="2.00042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nil" w:sz="6" w:space="0" w:color="auto"/>
              <w:bottom w:val="single" w:sz="2.00042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61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2760" w:type="dxa"/>
            <w:tcBorders>
              <w:top w:val="single" w:sz="2.000428" w:space="0" w:color="2276BC"/>
              <w:bottom w:val="single" w:sz="2.0002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78" w:type="dxa"/>
            <w:tcBorders>
              <w:top w:val="single" w:sz="2.000428" w:space="0" w:color="2276BC"/>
              <w:bottom w:val="single" w:sz="2.000222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2" w:type="dxa"/>
            <w:tcBorders>
              <w:top w:val="single" w:sz="2.000428" w:space="0" w:color="2276BC"/>
              <w:bottom w:val="single" w:sz="2.0002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5,497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61" w:type="dxa"/>
            <w:tcBorders>
              <w:top w:val="single" w:sz="2.000428" w:space="0" w:color="2276BC"/>
              <w:bottom w:val="single" w:sz="2.0002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9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43" w:type="dxa"/>
            <w:tcBorders>
              <w:top w:val="single" w:sz="2.000428" w:space="0" w:color="2276BC"/>
              <w:bottom w:val="single" w:sz="2.0002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10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22"/>
                <w:b/>
                <w:bCs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8" w:type="dxa"/>
            <w:tcBorders>
              <w:top w:val="single" w:sz="2.000428" w:space="0" w:color="2276BC"/>
              <w:bottom w:val="single" w:sz="2.00022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61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5,497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</w:rPr>
        <w:t>(i)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20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</w:rPr>
        <w:t>carrying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1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must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exclude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types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liabilities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(i.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e.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GST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input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GST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payable)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b/>
          <w:bCs/>
        </w:rPr>
        <w:t>Sensitivity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Disclosu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Analysis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89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9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aking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past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performance,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expectations,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ecasts,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97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knowledge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experience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markets,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believes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movements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‘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easonably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possible’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next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shift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+2%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-2%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est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(AUD)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yea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-end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4%;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parallel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shift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+2%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-2%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inflation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yea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-end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rates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80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table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discloses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impact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operating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esult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equity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category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esented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personnel,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changes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occur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112" w:footer="1131" w:top="1080" w:bottom="1320" w:left="1600" w:right="320"/>
          <w:pgSz w:w="11920" w:h="16840"/>
        </w:sectPr>
      </w:pPr>
      <w:rPr/>
    </w:p>
    <w:p>
      <w:pPr>
        <w:spacing w:before="89" w:after="0" w:line="240" w:lineRule="auto"/>
        <w:ind w:left="5020" w:right="700"/>
        <w:jc w:val="center"/>
        <w:tabs>
          <w:tab w:pos="80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86pt;margin-top:16.205908pt;width:453.542913pt;height:.1pt;mso-position-horizontal-relative:page;mso-position-vertical-relative:paragraph;z-index:-13172" coordorigin="1134,324" coordsize="9071,2">
            <v:shape style="position:absolute;left:1134;top:324;width:9071;height:2" coordorigin="1134,324" coordsize="9071,0" path="m1134,324l10205,324e" filled="f" stroked="t" strokeweight=".250018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Inte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2276BC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Rate</w:t>
      </w:r>
      <w:r>
        <w:rPr>
          <w:rFonts w:ascii="Arial" w:hAnsi="Arial" w:cs="Arial" w:eastAsia="Arial"/>
          <w:sz w:val="16"/>
          <w:szCs w:val="16"/>
          <w:color w:val="2276B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Risk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Price</w:t>
      </w:r>
      <w:r>
        <w:rPr>
          <w:rFonts w:ascii="Arial" w:hAnsi="Arial" w:cs="Arial" w:eastAsia="Arial"/>
          <w:sz w:val="16"/>
          <w:szCs w:val="16"/>
          <w:color w:val="2276BC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9"/>
        </w:rPr>
        <w:t>Risk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9" w:lineRule="exact"/>
        <w:ind w:left="4803" w:right="619"/>
        <w:jc w:val="center"/>
        <w:tabs>
          <w:tab w:pos="6300" w:val="left"/>
          <w:tab w:pos="752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86pt;margin-top:11.755958pt;width:453.542913pt;height:.1pt;mso-position-horizontal-relative:page;mso-position-vertical-relative:paragraph;z-index:-13174" coordorigin="1134,235" coordsize="9071,2">
            <v:shape style="position:absolute;left:1134;top:235;width:9071;height:2" coordorigin="1134,235" coordsize="9071,0" path="m1134,235l10205,235e" filled="f" stroked="t" strokeweight=".25013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-2%</w:t>
      </w:r>
      <w:r>
        <w:rPr>
          <w:rFonts w:ascii="Arial" w:hAnsi="Arial" w:cs="Arial" w:eastAsia="Arial"/>
          <w:sz w:val="16"/>
          <w:szCs w:val="16"/>
          <w:color w:val="2276BC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2%</w:t>
      </w:r>
      <w:r>
        <w:rPr>
          <w:rFonts w:ascii="Arial" w:hAnsi="Arial" w:cs="Arial" w:eastAsia="Arial"/>
          <w:sz w:val="16"/>
          <w:szCs w:val="16"/>
          <w:color w:val="2276BC"/>
          <w:spacing w:val="-2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-2%</w:t>
      </w:r>
      <w:r>
        <w:rPr>
          <w:rFonts w:ascii="Arial" w:hAnsi="Arial" w:cs="Arial" w:eastAsia="Arial"/>
          <w:sz w:val="16"/>
          <w:szCs w:val="16"/>
          <w:color w:val="2276BC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7"/>
          <w:position w:val="-1"/>
        </w:rPr>
        <w:t>2%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Mar w:header="112" w:footer="1131" w:top="1360" w:bottom="1320" w:left="300" w:right="1620"/>
          <w:pgSz w:w="11920" w:h="16840"/>
        </w:sectPr>
      </w:pPr>
      <w:rPr/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87" w:right="836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1.256294pt;width:454.543pt;height:15.216pt;mso-position-horizontal-relative:page;mso-position-vertical-relative:paragraph;z-index:-13178" coordorigin="1124,225" coordsize="9091,304">
            <v:group style="position:absolute;left:1134;top:235;width:2353;height:284" coordorigin="1134,235" coordsize="2353,284">
              <v:shape style="position:absolute;left:1134;top:235;width:2353;height:284" coordorigin="1134,235" coordsize="2353,284" path="m3487,235l1134,235,1134,519,3487,519,3487,235e" filled="t" fillcolor="#EDEAE9" stroked="f">
                <v:path arrowok="t"/>
                <v:fill/>
              </v:shape>
            </v:group>
            <v:group style="position:absolute;left:3487;top:235;width:822;height:284" coordorigin="3487,235" coordsize="822,284">
              <v:shape style="position:absolute;left:3487;top:235;width:822;height:284" coordorigin="3487,235" coordsize="822,284" path="m4309,235l3487,235,3487,519,4309,519,4309,235e" filled="t" fillcolor="#EDEAE9" stroked="f">
                <v:path arrowok="t"/>
                <v:fill/>
              </v:shape>
            </v:group>
            <v:group style="position:absolute;left:4309;top:235;width:737;height:284" coordorigin="4309,235" coordsize="737,284">
              <v:shape style="position:absolute;left:4309;top:235;width:737;height:284" coordorigin="4309,235" coordsize="737,284" path="m5046,235l4309,235,4309,519,5046,519,5046,235e" filled="t" fillcolor="#EDEAE9" stroked="f">
                <v:path arrowok="t"/>
                <v:fill/>
              </v:shape>
            </v:group>
            <v:group style="position:absolute;left:5046;top:235;width:737;height:284" coordorigin="5046,235" coordsize="737,284">
              <v:shape style="position:absolute;left:5046;top:235;width:737;height:284" coordorigin="5046,235" coordsize="737,284" path="m5783,235l5046,235,5046,519,5783,519,5783,235e" filled="t" fillcolor="#EDEAE9" stroked="f">
                <v:path arrowok="t"/>
                <v:fill/>
              </v:shape>
            </v:group>
            <v:group style="position:absolute;left:5783;top:235;width:737;height:284" coordorigin="5783,235" coordsize="737,284">
              <v:shape style="position:absolute;left:5783;top:235;width:737;height:284" coordorigin="5783,235" coordsize="737,284" path="m6520,235l5783,235,5783,519,6520,519,6520,235e" filled="t" fillcolor="#EDEAE9" stroked="f">
                <v:path arrowok="t"/>
                <v:fill/>
              </v:shape>
            </v:group>
            <v:group style="position:absolute;left:6520;top:235;width:737;height:284" coordorigin="6520,235" coordsize="737,284">
              <v:shape style="position:absolute;left:6520;top:235;width:737;height:284" coordorigin="6520,235" coordsize="737,284" path="m7257,235l6520,235,6520,519,7257,519,7257,235e" filled="t" fillcolor="#EDEAE9" stroked="f">
                <v:path arrowok="t"/>
                <v:fill/>
              </v:shape>
            </v:group>
            <v:group style="position:absolute;left:7257;top:235;width:737;height:284" coordorigin="7257,235" coordsize="737,284">
              <v:shape style="position:absolute;left:7257;top:235;width:737;height:284" coordorigin="7257,235" coordsize="737,284" path="m7994,235l7257,235,7257,519,7994,519,7994,235e" filled="t" fillcolor="#EDEAE9" stroked="f">
                <v:path arrowok="t"/>
                <v:fill/>
              </v:shape>
            </v:group>
            <v:group style="position:absolute;left:7994;top:235;width:737;height:284" coordorigin="7994,235" coordsize="737,284">
              <v:shape style="position:absolute;left:7994;top:235;width:737;height:284" coordorigin="7994,235" coordsize="737,284" path="m8731,235l7994,235,7994,519,8731,519,8731,235e" filled="t" fillcolor="#EDEAE9" stroked="f">
                <v:path arrowok="t"/>
                <v:fill/>
              </v:shape>
            </v:group>
            <v:group style="position:absolute;left:8731;top:235;width:737;height:284" coordorigin="8731,235" coordsize="737,284">
              <v:shape style="position:absolute;left:8731;top:235;width:737;height:284" coordorigin="8731,235" coordsize="737,284" path="m9468,235l8731,235,8731,519,9468,519,9468,235e" filled="t" fillcolor="#EDEAE9" stroked="f">
                <v:path arrowok="t"/>
                <v:fill/>
              </v:shape>
            </v:group>
            <v:group style="position:absolute;left:9468;top:235;width:737;height:284" coordorigin="9468,235" coordsize="737,284">
              <v:shape style="position:absolute;left:9468;top:235;width:737;height:284" coordorigin="9468,235" coordsize="737,284" path="m10205,235l9468,235,9468,519,10205,519,10205,235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9" w:lineRule="exact"/>
        <w:ind w:left="919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Carrying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Amount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21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w w:val="98"/>
        </w:rPr>
        <w:t>P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98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5"/>
        </w:rPr>
        <w:t>ofit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Equity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47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21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w w:val="98"/>
        </w:rPr>
        <w:t>P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98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5"/>
        </w:rPr>
        <w:t>ofit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Equity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47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21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w w:val="98"/>
        </w:rPr>
        <w:t>P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98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5"/>
        </w:rPr>
        <w:t>ofit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Equity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47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21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w w:val="98"/>
        </w:rPr>
        <w:t>P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98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5"/>
        </w:rPr>
        <w:t>ofit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Equity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4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20"/>
          <w:cols w:num="10" w:equalWidth="0">
            <w:col w:w="2163" w:space="1156"/>
            <w:col w:w="605" w:space="336"/>
            <w:col w:w="401" w:space="289"/>
            <w:col w:w="448" w:space="336"/>
            <w:col w:w="401" w:space="289"/>
            <w:col w:w="448" w:space="336"/>
            <w:col w:w="401" w:space="289"/>
            <w:col w:w="448" w:space="336"/>
            <w:col w:w="401" w:space="289"/>
            <w:col w:w="628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70" w:lineRule="auto"/>
        <w:ind w:left="919" w:right="118"/>
        <w:jc w:val="left"/>
        <w:tabs>
          <w:tab w:pos="3520" w:val="left"/>
          <w:tab w:pos="4400" w:val="left"/>
          <w:tab w:pos="5140" w:val="left"/>
          <w:tab w:pos="5940" w:val="left"/>
          <w:tab w:pos="6680" w:val="left"/>
          <w:tab w:pos="7540" w:val="left"/>
          <w:tab w:pos="8280" w:val="left"/>
          <w:tab w:pos="9020" w:val="left"/>
          <w:tab w:pos="97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Equivalents(i)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3,233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(65)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(65)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Receivables(ii)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auto"/>
        <w:ind w:left="919" w:right="-20"/>
        <w:jc w:val="left"/>
        <w:tabs>
          <w:tab w:pos="3640" w:val="left"/>
          <w:tab w:pos="4600" w:val="left"/>
          <w:tab w:pos="5320" w:val="left"/>
          <w:tab w:pos="6060" w:val="left"/>
          <w:tab w:pos="6800" w:val="left"/>
          <w:tab w:pos="7540" w:val="left"/>
          <w:tab w:pos="8280" w:val="left"/>
          <w:tab w:pos="9020" w:val="left"/>
          <w:tab w:pos="97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rade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Debtors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356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70" w:lineRule="auto"/>
        <w:ind w:left="919" w:right="118"/>
        <w:jc w:val="left"/>
        <w:tabs>
          <w:tab w:pos="3640" w:val="left"/>
          <w:tab w:pos="4600" w:val="left"/>
          <w:tab w:pos="5320" w:val="left"/>
          <w:tab w:pos="6060" w:val="left"/>
          <w:tab w:pos="6800" w:val="left"/>
          <w:tab w:pos="7540" w:val="left"/>
          <w:tab w:pos="8280" w:val="left"/>
          <w:tab w:pos="9020" w:val="left"/>
          <w:tab w:pos="97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Receivables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421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auto"/>
        <w:ind w:left="919" w:right="-20"/>
        <w:jc w:val="left"/>
        <w:tabs>
          <w:tab w:pos="3420" w:val="left"/>
          <w:tab w:pos="4600" w:val="left"/>
          <w:tab w:pos="5320" w:val="left"/>
          <w:tab w:pos="6060" w:val="left"/>
          <w:tab w:pos="6800" w:val="left"/>
          <w:tab w:pos="7260" w:val="left"/>
          <w:tab w:pos="8000" w:val="left"/>
          <w:tab w:pos="88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23,325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(467)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(467)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467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467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3420" w:val="left"/>
          <w:tab w:pos="4300" w:val="left"/>
          <w:tab w:pos="5040" w:val="left"/>
          <w:tab w:pos="5860" w:val="left"/>
          <w:tab w:pos="6600" w:val="left"/>
          <w:tab w:pos="7540" w:val="left"/>
          <w:tab w:pos="828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86pt;margin-top:11.755735pt;width:453.542913pt;height:.1pt;mso-position-horizontal-relative:page;mso-position-vertical-relative:paragraph;z-index:-13171" coordorigin="1134,235" coordsize="9071,2">
            <v:shape style="position:absolute;left:1134;top:235;width:9071;height:2" coordorigin="1134,235" coordsize="9071,0" path="m1134,235l10205,235e" filled="f" stroked="t" strokeweight=".25008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erm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Deposit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47,800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(956)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(956)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956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956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434" w:right="-20"/>
        <w:jc w:val="left"/>
        <w:tabs>
          <w:tab w:pos="4160" w:val="left"/>
          <w:tab w:pos="4900" w:val="left"/>
          <w:tab w:pos="5720" w:val="left"/>
          <w:tab w:pos="6460" w:val="left"/>
          <w:tab w:pos="7240" w:val="left"/>
          <w:tab w:pos="7980" w:val="left"/>
          <w:tab w:pos="88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86pt;margin-top:11.75598pt;width:453.542913pt;height:.1pt;mso-position-horizontal-relative:page;mso-position-vertical-relative:paragraph;z-index:-13170" coordorigin="1134,235" coordsize="9071,2">
            <v:shape style="position:absolute;left:1134;top:235;width:9071;height:2" coordorigin="1134,235" coordsize="9071,0" path="m1134,235l10205,235e" filled="f" stroked="t" strokeweight=".25024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75,135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(1,021)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(1,021)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1,021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1,021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(467)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(467)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467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467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Liabilities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3520" w:val="left"/>
          <w:tab w:pos="4600" w:val="left"/>
          <w:tab w:pos="5320" w:val="left"/>
          <w:tab w:pos="6060" w:val="left"/>
          <w:tab w:pos="6800" w:val="left"/>
          <w:tab w:pos="7340" w:val="left"/>
          <w:tab w:pos="8080" w:val="left"/>
          <w:tab w:pos="8900" w:val="left"/>
          <w:tab w:pos="96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-17.176279pt;width:454.543pt;height:15.216pt;mso-position-horizontal-relative:page;mso-position-vertical-relative:paragraph;z-index:-13177" coordorigin="1124,-344" coordsize="9091,304">
            <v:group style="position:absolute;left:1134;top:-334;width:2353;height:284" coordorigin="1134,-334" coordsize="2353,284">
              <v:shape style="position:absolute;left:1134;top:-334;width:2353;height:284" coordorigin="1134,-334" coordsize="2353,284" path="m3487,-334l1134,-334,1134,-49,3487,-49,3487,-334e" filled="t" fillcolor="#EDEAE9" stroked="f">
                <v:path arrowok="t"/>
                <v:fill/>
              </v:shape>
            </v:group>
            <v:group style="position:absolute;left:3487;top:-334;width:822;height:284" coordorigin="3487,-334" coordsize="822,284">
              <v:shape style="position:absolute;left:3487;top:-334;width:822;height:284" coordorigin="3487,-334" coordsize="822,284" path="m4309,-334l3487,-334,3487,-49,4309,-49,4309,-334e" filled="t" fillcolor="#EDEAE9" stroked="f">
                <v:path arrowok="t"/>
                <v:fill/>
              </v:shape>
            </v:group>
            <v:group style="position:absolute;left:4309;top:-334;width:737;height:284" coordorigin="4309,-334" coordsize="737,284">
              <v:shape style="position:absolute;left:4309;top:-334;width:737;height:284" coordorigin="4309,-334" coordsize="737,284" path="m5046,-334l4309,-334,4309,-49,5046,-49,5046,-334e" filled="t" fillcolor="#EDEAE9" stroked="f">
                <v:path arrowok="t"/>
                <v:fill/>
              </v:shape>
            </v:group>
            <v:group style="position:absolute;left:5046;top:-334;width:737;height:284" coordorigin="5046,-334" coordsize="737,284">
              <v:shape style="position:absolute;left:5046;top:-334;width:737;height:284" coordorigin="5046,-334" coordsize="737,284" path="m5783,-334l5046,-334,5046,-49,5783,-49,5783,-334e" filled="t" fillcolor="#EDEAE9" stroked="f">
                <v:path arrowok="t"/>
                <v:fill/>
              </v:shape>
            </v:group>
            <v:group style="position:absolute;left:5783;top:-334;width:737;height:284" coordorigin="5783,-334" coordsize="737,284">
              <v:shape style="position:absolute;left:5783;top:-334;width:737;height:284" coordorigin="5783,-334" coordsize="737,284" path="m6520,-334l5783,-334,5783,-49,6520,-49,6520,-334e" filled="t" fillcolor="#EDEAE9" stroked="f">
                <v:path arrowok="t"/>
                <v:fill/>
              </v:shape>
            </v:group>
            <v:group style="position:absolute;left:6520;top:-334;width:737;height:284" coordorigin="6520,-334" coordsize="737,284">
              <v:shape style="position:absolute;left:6520;top:-334;width:737;height:284" coordorigin="6520,-334" coordsize="737,284" path="m7257,-334l6520,-334,6520,-49,7257,-49,7257,-334e" filled="t" fillcolor="#EDEAE9" stroked="f">
                <v:path arrowok="t"/>
                <v:fill/>
              </v:shape>
            </v:group>
            <v:group style="position:absolute;left:7257;top:-334;width:737;height:284" coordorigin="7257,-334" coordsize="737,284">
              <v:shape style="position:absolute;left:7257;top:-334;width:737;height:284" coordorigin="7257,-334" coordsize="737,284" path="m7994,-334l7257,-334,7257,-49,7994,-49,7994,-334e" filled="t" fillcolor="#EDEAE9" stroked="f">
                <v:path arrowok="t"/>
                <v:fill/>
              </v:shape>
            </v:group>
            <v:group style="position:absolute;left:7994;top:-334;width:737;height:284" coordorigin="7994,-334" coordsize="737,284">
              <v:shape style="position:absolute;left:7994;top:-334;width:737;height:284" coordorigin="7994,-334" coordsize="737,284" path="m8731,-334l7994,-334,7994,-49,8731,-49,8731,-334e" filled="t" fillcolor="#EDEAE9" stroked="f">
                <v:path arrowok="t"/>
                <v:fill/>
              </v:shape>
            </v:group>
            <v:group style="position:absolute;left:8731;top:-334;width:737;height:284" coordorigin="8731,-334" coordsize="737,284">
              <v:shape style="position:absolute;left:8731;top:-334;width:737;height:284" coordorigin="8731,-334" coordsize="737,284" path="m9468,-334l8731,-334,8731,-49,9468,-49,9468,-334e" filled="t" fillcolor="#EDEAE9" stroked="f">
                <v:path arrowok="t"/>
                <v:fill/>
              </v:shape>
            </v:group>
            <v:group style="position:absolute;left:9468;top:-334;width:737;height:284" coordorigin="9468,-334" coordsize="737,284">
              <v:shape style="position:absolute;left:9468;top:-334;width:737;height:284" coordorigin="9468,-334" coordsize="737,284" path="m10205,-334l9468,-334,9468,-49,10205,-49,10205,-334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Payables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3,862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(77)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(77)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77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3860" w:val="left"/>
          <w:tab w:pos="4600" w:val="left"/>
          <w:tab w:pos="5320" w:val="left"/>
          <w:tab w:pos="6060" w:val="left"/>
          <w:tab w:pos="6800" w:val="left"/>
          <w:tab w:pos="7540" w:val="left"/>
          <w:tab w:pos="8280" w:val="left"/>
          <w:tab w:pos="9020" w:val="left"/>
          <w:tab w:pos="97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Liabilities(ii)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3520" w:val="left"/>
          <w:tab w:pos="4600" w:val="left"/>
          <w:tab w:pos="5320" w:val="left"/>
          <w:tab w:pos="6060" w:val="left"/>
          <w:tab w:pos="6800" w:val="left"/>
          <w:tab w:pos="7340" w:val="left"/>
          <w:tab w:pos="8080" w:val="left"/>
          <w:tab w:pos="8900" w:val="left"/>
          <w:tab w:pos="96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86pt;margin-top:11.755919pt;width:453.542913pt;height:.1pt;mso-position-horizontal-relative:page;mso-position-vertical-relative:paragraph;z-index:-13169" coordorigin="1134,235" coordsize="9071,2">
            <v:shape style="position:absolute;left:1134;top:235;width:9071;height:2" coordorigin="1134,235" coordsize="9071,0" path="m1134,235l10205,235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1,172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(23)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(23)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523" w:right="-20"/>
        <w:jc w:val="left"/>
        <w:tabs>
          <w:tab w:pos="4580" w:val="left"/>
          <w:tab w:pos="5320" w:val="left"/>
          <w:tab w:pos="6060" w:val="left"/>
          <w:tab w:pos="6800" w:val="left"/>
          <w:tab w:pos="7240" w:val="left"/>
          <w:tab w:pos="7980" w:val="left"/>
          <w:tab w:pos="88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86pt;margin-top:11.755847pt;width:453.542913pt;height:.1pt;mso-position-horizontal-relative:page;mso-position-vertical-relative:paragraph;z-index:-13168" coordorigin="1134,235" coordsize="9071,2">
            <v:shape style="position:absolute;left:1134;top:235;width:9071;height:2" coordorigin="1134,235" coordsize="9071,0" path="m1134,235l10205,235e" filled="f" stroked="t" strokeweight=".250098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5,034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(100)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(100)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9" w:lineRule="exact"/>
        <w:ind w:left="3434" w:right="-20"/>
        <w:jc w:val="left"/>
        <w:tabs>
          <w:tab w:pos="4160" w:val="left"/>
          <w:tab w:pos="4900" w:val="left"/>
          <w:tab w:pos="5720" w:val="left"/>
          <w:tab w:pos="6460" w:val="left"/>
          <w:tab w:pos="7240" w:val="left"/>
          <w:tab w:pos="7980" w:val="left"/>
          <w:tab w:pos="88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86pt;margin-top:11.755908pt;width:453.542913pt;height:.1pt;mso-position-horizontal-relative:page;mso-position-vertical-relative:paragraph;z-index:-13173" coordorigin="1134,235" coordsize="9071,2">
            <v:shape style="position:absolute;left:1134;top:235;width:9071;height:2" coordorigin="1134,235" coordsize="9071,0" path="m1134,235l10205,235e" filled="f" stroked="t" strokeweight=".25001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70,101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(1,021)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(1,021)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1,021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1,021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(567)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(567)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567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567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1.255406pt;width:454.543pt;height:15.216pt;mso-position-horizontal-relative:page;mso-position-vertical-relative:paragraph;z-index:-13176" coordorigin="1124,225" coordsize="9091,304">
            <v:group style="position:absolute;left:1134;top:235;width:2353;height:284" coordorigin="1134,235" coordsize="2353,284">
              <v:shape style="position:absolute;left:1134;top:235;width:2353;height:284" coordorigin="1134,235" coordsize="2353,284" path="m3487,235l1134,235,1134,519,3487,519,3487,235e" filled="t" fillcolor="#EDEAE9" stroked="f">
                <v:path arrowok="t"/>
                <v:fill/>
              </v:shape>
            </v:group>
            <v:group style="position:absolute;left:3487;top:235;width:822;height:284" coordorigin="3487,235" coordsize="822,284">
              <v:shape style="position:absolute;left:3487;top:235;width:822;height:284" coordorigin="3487,235" coordsize="822,284" path="m4309,235l3487,235,3487,519,4309,519,4309,235e" filled="t" fillcolor="#EDEAE9" stroked="f">
                <v:path arrowok="t"/>
                <v:fill/>
              </v:shape>
            </v:group>
            <v:group style="position:absolute;left:4309;top:235;width:737;height:284" coordorigin="4309,235" coordsize="737,284">
              <v:shape style="position:absolute;left:4309;top:235;width:737;height:284" coordorigin="4309,235" coordsize="737,284" path="m5046,235l4309,235,4309,519,5046,519,5046,235e" filled="t" fillcolor="#EDEAE9" stroked="f">
                <v:path arrowok="t"/>
                <v:fill/>
              </v:shape>
            </v:group>
            <v:group style="position:absolute;left:5046;top:235;width:737;height:284" coordorigin="5046,235" coordsize="737,284">
              <v:shape style="position:absolute;left:5046;top:235;width:737;height:284" coordorigin="5046,235" coordsize="737,284" path="m5783,235l5046,235,5046,519,5783,519,5783,235e" filled="t" fillcolor="#EDEAE9" stroked="f">
                <v:path arrowok="t"/>
                <v:fill/>
              </v:shape>
            </v:group>
            <v:group style="position:absolute;left:5783;top:235;width:737;height:284" coordorigin="5783,235" coordsize="737,284">
              <v:shape style="position:absolute;left:5783;top:235;width:737;height:284" coordorigin="5783,235" coordsize="737,284" path="m6520,235l5783,235,5783,519,6520,519,6520,235e" filled="t" fillcolor="#EDEAE9" stroked="f">
                <v:path arrowok="t"/>
                <v:fill/>
              </v:shape>
            </v:group>
            <v:group style="position:absolute;left:6520;top:235;width:737;height:284" coordorigin="6520,235" coordsize="737,284">
              <v:shape style="position:absolute;left:6520;top:235;width:737;height:284" coordorigin="6520,235" coordsize="737,284" path="m7257,235l6520,235,6520,519,7257,519,7257,235e" filled="t" fillcolor="#EDEAE9" stroked="f">
                <v:path arrowok="t"/>
                <v:fill/>
              </v:shape>
            </v:group>
            <v:group style="position:absolute;left:7257;top:235;width:737;height:284" coordorigin="7257,235" coordsize="737,284">
              <v:shape style="position:absolute;left:7257;top:235;width:737;height:284" coordorigin="7257,235" coordsize="737,284" path="m7994,235l7257,235,7257,519,7994,519,7994,235e" filled="t" fillcolor="#EDEAE9" stroked="f">
                <v:path arrowok="t"/>
                <v:fill/>
              </v:shape>
            </v:group>
            <v:group style="position:absolute;left:7994;top:235;width:737;height:284" coordorigin="7994,235" coordsize="737,284">
              <v:shape style="position:absolute;left:7994;top:235;width:737;height:284" coordorigin="7994,235" coordsize="737,284" path="m8731,235l7994,235,7994,519,8731,519,8731,235e" filled="t" fillcolor="#EDEAE9" stroked="f">
                <v:path arrowok="t"/>
                <v:fill/>
              </v:shape>
            </v:group>
            <v:group style="position:absolute;left:8731;top:235;width:737;height:284" coordorigin="8731,235" coordsize="737,284">
              <v:shape style="position:absolute;left:8731;top:235;width:737;height:284" coordorigin="8731,235" coordsize="737,284" path="m9468,235l8731,235,8731,519,9468,519,9468,235e" filled="t" fillcolor="#EDEAE9" stroked="f">
                <v:path arrowok="t"/>
                <v:fill/>
              </v:shape>
            </v:group>
            <v:group style="position:absolute;left:9468;top:235;width:737;height:284" coordorigin="9468,235" coordsize="737,284">
              <v:shape style="position:absolute;left:9468;top:235;width:737;height:284" coordorigin="9468,235" coordsize="737,284" path="m10205,235l9468,235,9468,519,10205,519,10205,235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70" w:lineRule="auto"/>
        <w:ind w:left="919" w:right="118"/>
        <w:jc w:val="left"/>
        <w:tabs>
          <w:tab w:pos="3520" w:val="left"/>
          <w:tab w:pos="4400" w:val="left"/>
          <w:tab w:pos="5140" w:val="left"/>
          <w:tab w:pos="5940" w:val="left"/>
          <w:tab w:pos="6680" w:val="left"/>
          <w:tab w:pos="7540" w:val="left"/>
          <w:tab w:pos="8280" w:val="left"/>
          <w:tab w:pos="9020" w:val="left"/>
          <w:tab w:pos="97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Equivalents(i)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1,639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(33)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(33)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Receivables(ii)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auto"/>
        <w:ind w:left="919" w:right="-20"/>
        <w:jc w:val="left"/>
        <w:tabs>
          <w:tab w:pos="3640" w:val="left"/>
          <w:tab w:pos="4600" w:val="left"/>
          <w:tab w:pos="5320" w:val="left"/>
          <w:tab w:pos="6060" w:val="left"/>
          <w:tab w:pos="6800" w:val="left"/>
          <w:tab w:pos="7540" w:val="left"/>
          <w:tab w:pos="8280" w:val="left"/>
          <w:tab w:pos="9020" w:val="left"/>
          <w:tab w:pos="97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rade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Debtors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422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70" w:lineRule="auto"/>
        <w:ind w:left="919" w:right="118"/>
        <w:jc w:val="left"/>
        <w:tabs>
          <w:tab w:pos="3640" w:val="left"/>
          <w:tab w:pos="4600" w:val="left"/>
          <w:tab w:pos="5320" w:val="left"/>
          <w:tab w:pos="6060" w:val="left"/>
          <w:tab w:pos="6800" w:val="left"/>
          <w:tab w:pos="7540" w:val="left"/>
          <w:tab w:pos="8280" w:val="left"/>
          <w:tab w:pos="9020" w:val="left"/>
          <w:tab w:pos="97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Receivables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366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auto"/>
        <w:ind w:left="919" w:right="-20"/>
        <w:jc w:val="left"/>
        <w:tabs>
          <w:tab w:pos="3420" w:val="left"/>
          <w:tab w:pos="4600" w:val="left"/>
          <w:tab w:pos="5320" w:val="left"/>
          <w:tab w:pos="6060" w:val="left"/>
          <w:tab w:pos="6800" w:val="left"/>
          <w:tab w:pos="7260" w:val="left"/>
          <w:tab w:pos="8000" w:val="left"/>
          <w:tab w:pos="88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20,994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(420)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(420)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420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420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3420" w:val="left"/>
          <w:tab w:pos="4300" w:val="left"/>
          <w:tab w:pos="5040" w:val="left"/>
          <w:tab w:pos="5860" w:val="left"/>
          <w:tab w:pos="6600" w:val="left"/>
          <w:tab w:pos="7540" w:val="left"/>
          <w:tab w:pos="828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86pt;margin-top:11.755774pt;width:453.542913pt;height:.1pt;mso-position-horizontal-relative:page;mso-position-vertical-relative:paragraph;z-index:-13167" coordorigin="1134,235" coordsize="9071,2">
            <v:shape style="position:absolute;left:1134;top:235;width:9071;height:2" coordorigin="1134,235" coordsize="9071,0" path="m1134,235l10205,235e" filled="f" stroked="t" strokeweight=".25003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9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erm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Deposit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48,951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(979)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(979)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979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979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434" w:right="-20"/>
        <w:jc w:val="left"/>
        <w:tabs>
          <w:tab w:pos="4160" w:val="left"/>
          <w:tab w:pos="4900" w:val="left"/>
          <w:tab w:pos="5720" w:val="left"/>
          <w:tab w:pos="6460" w:val="left"/>
          <w:tab w:pos="7240" w:val="left"/>
          <w:tab w:pos="7980" w:val="left"/>
          <w:tab w:pos="88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9.759605pt;width:454.543pt;height:15.216pt;mso-position-horizontal-relative:page;mso-position-vertical-relative:paragraph;z-index:-13175" coordorigin="1124,395" coordsize="9091,304">
            <v:group style="position:absolute;left:1134;top:405;width:2353;height:284" coordorigin="1134,405" coordsize="2353,284">
              <v:shape style="position:absolute;left:1134;top:405;width:2353;height:284" coordorigin="1134,405" coordsize="2353,284" path="m3487,405l1134,405,1134,690,3487,690,3487,405e" filled="t" fillcolor="#EDEAE9" stroked="f">
                <v:path arrowok="t"/>
                <v:fill/>
              </v:shape>
            </v:group>
            <v:group style="position:absolute;left:3487;top:405;width:822;height:284" coordorigin="3487,405" coordsize="822,284">
              <v:shape style="position:absolute;left:3487;top:405;width:822;height:284" coordorigin="3487,405" coordsize="822,284" path="m4309,405l3487,405,3487,690,4309,690,4309,405e" filled="t" fillcolor="#EDEAE9" stroked="f">
                <v:path arrowok="t"/>
                <v:fill/>
              </v:shape>
            </v:group>
            <v:group style="position:absolute;left:4309;top:405;width:737;height:284" coordorigin="4309,405" coordsize="737,284">
              <v:shape style="position:absolute;left:4309;top:405;width:737;height:284" coordorigin="4309,405" coordsize="737,284" path="m5046,405l4309,405,4309,690,5046,690,5046,405e" filled="t" fillcolor="#EDEAE9" stroked="f">
                <v:path arrowok="t"/>
                <v:fill/>
              </v:shape>
            </v:group>
            <v:group style="position:absolute;left:5046;top:405;width:737;height:284" coordorigin="5046,405" coordsize="737,284">
              <v:shape style="position:absolute;left:5046;top:405;width:737;height:284" coordorigin="5046,405" coordsize="737,284" path="m5783,405l5046,405,5046,690,5783,690,5783,405e" filled="t" fillcolor="#EDEAE9" stroked="f">
                <v:path arrowok="t"/>
                <v:fill/>
              </v:shape>
            </v:group>
            <v:group style="position:absolute;left:5783;top:405;width:737;height:284" coordorigin="5783,405" coordsize="737,284">
              <v:shape style="position:absolute;left:5783;top:405;width:737;height:284" coordorigin="5783,405" coordsize="737,284" path="m6520,405l5783,405,5783,690,6520,690,6520,405e" filled="t" fillcolor="#EDEAE9" stroked="f">
                <v:path arrowok="t"/>
                <v:fill/>
              </v:shape>
            </v:group>
            <v:group style="position:absolute;left:6520;top:405;width:737;height:284" coordorigin="6520,405" coordsize="737,284">
              <v:shape style="position:absolute;left:6520;top:405;width:737;height:284" coordorigin="6520,405" coordsize="737,284" path="m7257,405l6520,405,6520,690,7257,690,7257,405e" filled="t" fillcolor="#EDEAE9" stroked="f">
                <v:path arrowok="t"/>
                <v:fill/>
              </v:shape>
            </v:group>
            <v:group style="position:absolute;left:7257;top:405;width:737;height:284" coordorigin="7257,405" coordsize="737,284">
              <v:shape style="position:absolute;left:7257;top:405;width:737;height:284" coordorigin="7257,405" coordsize="737,284" path="m7994,405l7257,405,7257,690,7994,690,7994,405e" filled="t" fillcolor="#EDEAE9" stroked="f">
                <v:path arrowok="t"/>
                <v:fill/>
              </v:shape>
            </v:group>
            <v:group style="position:absolute;left:7994;top:405;width:737;height:284" coordorigin="7994,405" coordsize="737,284">
              <v:shape style="position:absolute;left:7994;top:405;width:737;height:284" coordorigin="7994,405" coordsize="737,284" path="m8731,405l7994,405,7994,690,8731,690,8731,405e" filled="t" fillcolor="#EDEAE9" stroked="f">
                <v:path arrowok="t"/>
                <v:fill/>
              </v:shape>
            </v:group>
            <v:group style="position:absolute;left:8731;top:405;width:737;height:284" coordorigin="8731,405" coordsize="737,284">
              <v:shape style="position:absolute;left:8731;top:405;width:737;height:284" coordorigin="8731,405" coordsize="737,284" path="m9468,405l8731,405,8731,690,9468,690,9468,405e" filled="t" fillcolor="#EDEAE9" stroked="f">
                <v:path arrowok="t"/>
                <v:fill/>
              </v:shape>
            </v:group>
            <v:group style="position:absolute;left:9468;top:405;width:737;height:284" coordorigin="9468,405" coordsize="737,284">
              <v:shape style="position:absolute;left:9468;top:405;width:737;height:284" coordorigin="9468,405" coordsize="737,284" path="m10205,405l9468,405,9468,690,10205,690,10205,405e" filled="t" fillcolor="#EDEAE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6.692886pt;margin-top:11.755978pt;width:453.542913pt;height:.1pt;mso-position-horizontal-relative:page;mso-position-vertical-relative:paragraph;z-index:-13166" coordorigin="1134,235" coordsize="9071,2">
            <v:shape style="position:absolute;left:1134;top:235;width:9071;height:2" coordorigin="1134,235" coordsize="9071,0" path="m1134,235l10205,235e" filled="f" stroked="t" strokeweight=".25011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72,372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(1,012)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(1,012)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1,012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1,012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(420)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(420)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420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420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Liabilities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3520" w:val="left"/>
          <w:tab w:pos="4600" w:val="left"/>
          <w:tab w:pos="5320" w:val="left"/>
          <w:tab w:pos="6060" w:val="left"/>
          <w:tab w:pos="6800" w:val="left"/>
          <w:tab w:pos="7340" w:val="left"/>
          <w:tab w:pos="8080" w:val="left"/>
          <w:tab w:pos="8900" w:val="left"/>
          <w:tab w:pos="96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Payables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4,229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(85)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(85)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Liabilities(ii)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3520" w:val="left"/>
          <w:tab w:pos="4600" w:val="left"/>
          <w:tab w:pos="5320" w:val="left"/>
          <w:tab w:pos="6060" w:val="left"/>
          <w:tab w:pos="6800" w:val="left"/>
          <w:tab w:pos="7340" w:val="left"/>
          <w:tab w:pos="8080" w:val="left"/>
          <w:tab w:pos="8900" w:val="left"/>
          <w:tab w:pos="96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86pt;margin-top:11.75592pt;width:453.542913pt;height:.1pt;mso-position-horizontal-relative:page;mso-position-vertical-relative:paragraph;z-index:-13165" coordorigin="1134,235" coordsize="9071,2">
            <v:shape style="position:absolute;left:1134;top:235;width:9071;height:2" coordorigin="1134,235" coordsize="9071,0" path="m1134,235l10205,235e" filled="f" stroked="t" strokeweight=".2500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1,268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(25)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(25)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523" w:right="-20"/>
        <w:jc w:val="left"/>
        <w:tabs>
          <w:tab w:pos="4580" w:val="left"/>
          <w:tab w:pos="5320" w:val="left"/>
          <w:tab w:pos="6060" w:val="left"/>
          <w:tab w:pos="6800" w:val="left"/>
          <w:tab w:pos="7240" w:val="left"/>
          <w:tab w:pos="7980" w:val="left"/>
          <w:tab w:pos="88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86pt;margin-top:11.75589pt;width:453.542913pt;height:.1pt;mso-position-horizontal-relative:page;mso-position-vertical-relative:paragraph;z-index:-13164" coordorigin="1134,235" coordsize="9071,2">
            <v:shape style="position:absolute;left:1134;top:235;width:9071;height:2" coordorigin="1134,235" coordsize="9071,0" path="m1134,235l10205,235e" filled="f" stroked="t" strokeweight=".25012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5,497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(110)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(110)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110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110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434" w:right="-20"/>
        <w:jc w:val="left"/>
        <w:tabs>
          <w:tab w:pos="4160" w:val="left"/>
          <w:tab w:pos="4900" w:val="left"/>
          <w:tab w:pos="5720" w:val="left"/>
          <w:tab w:pos="6460" w:val="left"/>
          <w:tab w:pos="7240" w:val="left"/>
          <w:tab w:pos="7980" w:val="left"/>
          <w:tab w:pos="88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86pt;margin-top:11.755818pt;width:453.542913pt;height:.1pt;mso-position-horizontal-relative:page;mso-position-vertical-relative:paragraph;z-index:-13163" coordorigin="1134,235" coordsize="9071,2">
            <v:shape style="position:absolute;left:1134;top:235;width:9071;height:2" coordorigin="1134,235" coordsize="9071,0" path="m1134,235l10205,235e" filled="f" stroked="t" strokeweight=".25002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66,875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(1,012)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(1,012)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1,012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1,012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(530)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(530)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310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310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75"/>
        </w:rPr>
        <w:t>(i)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7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eg.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Sensitivity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cash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equivalents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+2%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movement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est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rates: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8"/>
        </w:rPr>
        <w:t>[$4,332k*0.08]-[$4,332k*0.06]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=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$87k.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Similar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2"/>
        </w:rPr>
        <w:t>-2%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9" w:after="0" w:line="240" w:lineRule="auto"/>
        <w:ind w:left="8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movement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inte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est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rate,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impact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=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$(87k).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9" w:after="0" w:line="240" w:lineRule="auto"/>
        <w:ind w:left="8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86"/>
        </w:rPr>
        <w:t>(ii)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6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22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6"/>
        </w:rPr>
        <w:t>carrying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7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must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exclude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types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statutory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liabilities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(i.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e.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GST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input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edit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GST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payable).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e.</w:t>
      </w:r>
      <w:r>
        <w:rPr>
          <w:rFonts w:ascii="Arial" w:hAnsi="Arial" w:cs="Arial" w:eastAsia="Arial"/>
          <w:sz w:val="18"/>
          <w:szCs w:val="18"/>
          <w:color w:val="2276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Fair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alue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determined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follows: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1061" w:right="589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Level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standa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terms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conditions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traded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liquid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determined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efe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ence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quoted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prices;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54" w:lineRule="auto"/>
        <w:ind w:left="1061" w:right="395" w:firstLine="-2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276BC"/>
          <w:spacing w:val="9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Level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determined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inputs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quoted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prices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observable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liabilit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either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ectly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ectly;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5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considers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instrument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app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oximation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values,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because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short-term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natu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instruments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expectation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paid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full.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20"/>
        </w:sectPr>
      </w:pPr>
      <w:rPr/>
    </w:p>
    <w:p>
      <w:pPr>
        <w:spacing w:before="87" w:after="0" w:line="255" w:lineRule="auto"/>
        <w:ind w:left="101" w:right="151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table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shows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contractual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liabilities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same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carrying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amounts.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2" w:lineRule="exact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position w:val="-1"/>
        </w:rPr>
        <w:t>COM</w:t>
      </w:r>
      <w:r>
        <w:rPr>
          <w:rFonts w:ascii="Arial" w:hAnsi="Arial" w:cs="Arial" w:eastAsia="Arial"/>
          <w:sz w:val="18"/>
          <w:szCs w:val="18"/>
          <w:color w:val="2276BC"/>
          <w:spacing w:val="-12"/>
          <w:w w:val="96"/>
          <w:position w:val="-1"/>
        </w:rPr>
        <w:t>P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position w:val="-1"/>
        </w:rPr>
        <w:t>ARISON</w:t>
      </w:r>
      <w:r>
        <w:rPr>
          <w:rFonts w:ascii="Arial" w:hAnsi="Arial" w:cs="Arial" w:eastAsia="Arial"/>
          <w:sz w:val="18"/>
          <w:szCs w:val="18"/>
          <w:color w:val="2276BC"/>
          <w:spacing w:val="30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position w:val="-1"/>
        </w:rPr>
        <w:t>BETWEEN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position w:val="-1"/>
        </w:rPr>
        <w:t>CAR</w:t>
      </w:r>
      <w:r>
        <w:rPr>
          <w:rFonts w:ascii="Arial" w:hAnsi="Arial" w:cs="Arial" w:eastAsia="Arial"/>
          <w:sz w:val="18"/>
          <w:szCs w:val="18"/>
          <w:color w:val="2276BC"/>
          <w:spacing w:val="-7"/>
          <w:w w:val="96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  <w:position w:val="-1"/>
        </w:rPr>
        <w:t>YING</w:t>
      </w:r>
      <w:r>
        <w:rPr>
          <w:rFonts w:ascii="Arial" w:hAnsi="Arial" w:cs="Arial" w:eastAsia="Arial"/>
          <w:sz w:val="18"/>
          <w:szCs w:val="18"/>
          <w:color w:val="2276BC"/>
          <w:spacing w:val="6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AMOUNT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9"/>
          <w:w w:val="94"/>
          <w:position w:val="-1"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  <w:position w:val="-1"/>
        </w:rPr>
        <w:t>AIR</w:t>
      </w:r>
      <w:r>
        <w:rPr>
          <w:rFonts w:ascii="Arial" w:hAnsi="Arial" w:cs="Arial" w:eastAsia="Arial"/>
          <w:sz w:val="18"/>
          <w:szCs w:val="18"/>
          <w:color w:val="2276BC"/>
          <w:spacing w:val="4"/>
          <w:w w:val="9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position w:val="-1"/>
        </w:rPr>
        <w:t>V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position w:val="-1"/>
        </w:rPr>
        <w:t>ALUE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10" w:lineRule="exact"/>
        <w:jc w:val="left"/>
        <w:rPr>
          <w:sz w:val="1"/>
          <w:szCs w:val="1"/>
        </w:rPr>
      </w:pPr>
      <w:rPr/>
      <w:r>
        <w:rPr>
          <w:sz w:val="1"/>
          <w:szCs w:val="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80001" w:type="dxa"/>
      </w:tblPr>
      <w:tblGrid/>
      <w:tr>
        <w:trPr>
          <w:trHeight w:val="498" w:hRule="exact"/>
        </w:trPr>
        <w:tc>
          <w:tcPr>
            <w:tcW w:w="347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328" w:type="dxa"/>
            <w:tcBorders>
              <w:top w:val="nil" w:sz="6" w:space="0" w:color="auto"/>
              <w:bottom w:val="single" w:sz="2.0005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150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Carrying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1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Amount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5" w:type="dxa"/>
            <w:tcBorders>
              <w:top w:val="nil" w:sz="6" w:space="0" w:color="auto"/>
              <w:bottom w:val="single" w:sz="2.0005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22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Fair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value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2" w:type="dxa"/>
            <w:tcBorders>
              <w:top w:val="nil" w:sz="6" w:space="0" w:color="auto"/>
              <w:bottom w:val="single" w:sz="2.0005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26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Carrying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30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Amount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nil" w:sz="6" w:space="0" w:color="auto"/>
              <w:bottom w:val="single" w:sz="2.00050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22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Fair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value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62" w:hRule="exact"/>
        </w:trPr>
        <w:tc>
          <w:tcPr>
            <w:tcW w:w="3479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328" w:type="dxa"/>
            <w:tcBorders>
              <w:top w:val="single" w:sz="2.00050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0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right="20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5" w:type="dxa"/>
            <w:tcBorders>
              <w:top w:val="single" w:sz="2.00050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5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2" w:type="dxa"/>
            <w:tcBorders>
              <w:top w:val="single" w:sz="2.00050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1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46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2.000502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5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5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$’000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3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Cash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Equivalents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20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3,233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6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1,639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Receivables(i)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3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rade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4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Debtors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0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356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Receivables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0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421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0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366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6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366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3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0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23,325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23,325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20,994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20,994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3479" w:type="dxa"/>
            <w:tcBorders>
              <w:top w:val="nil" w:sz="6" w:space="0" w:color="auto"/>
              <w:bottom w:val="single" w:sz="2.00021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94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</w:rPr>
              <w:t>erm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Deposit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nil" w:sz="6" w:space="0" w:color="auto"/>
              <w:bottom w:val="single" w:sz="2.00021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0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47,800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5" w:type="dxa"/>
            <w:tcBorders>
              <w:top w:val="nil" w:sz="6" w:space="0" w:color="auto"/>
              <w:bottom w:val="single" w:sz="2.00021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47,800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2" w:type="dxa"/>
            <w:tcBorders>
              <w:top w:val="nil" w:sz="6" w:space="0" w:color="auto"/>
              <w:bottom w:val="single" w:sz="2.00021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3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48,951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nil" w:sz="6" w:space="0" w:color="auto"/>
              <w:bottom w:val="single" w:sz="2.00021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48,951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66" w:hRule="exact"/>
        </w:trPr>
        <w:tc>
          <w:tcPr>
            <w:tcW w:w="3479" w:type="dxa"/>
            <w:tcBorders>
              <w:top w:val="single" w:sz="2.000213" w:space="0" w:color="2276BC"/>
              <w:bottom w:val="single" w:sz="2.0002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Assets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single" w:sz="2.000213" w:space="0" w:color="2276BC"/>
              <w:bottom w:val="single" w:sz="2.0002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0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75,135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5" w:type="dxa"/>
            <w:tcBorders>
              <w:top w:val="single" w:sz="2.000213" w:space="0" w:color="2276BC"/>
              <w:bottom w:val="single" w:sz="2.0002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75,135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2" w:type="dxa"/>
            <w:tcBorders>
              <w:top w:val="single" w:sz="2.000213" w:space="0" w:color="2276BC"/>
              <w:bottom w:val="single" w:sz="2.0002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3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72,372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2.000213" w:space="0" w:color="2276BC"/>
              <w:bottom w:val="single" w:sz="2.000234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72,372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479" w:type="dxa"/>
            <w:tcBorders>
              <w:top w:val="single" w:sz="2.00023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single" w:sz="2.00023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175" w:type="dxa"/>
            <w:tcBorders>
              <w:top w:val="single" w:sz="2.00023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1092" w:type="dxa"/>
            <w:tcBorders>
              <w:top w:val="single" w:sz="2.00023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  <w:tc>
          <w:tcPr>
            <w:tcW w:w="996" w:type="dxa"/>
            <w:tcBorders>
              <w:top w:val="single" w:sz="2.000234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DEAE9"/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3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Payables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right="20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3,862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3,862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6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5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4,229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4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3"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Liabilities(i)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1" w:hRule="exact"/>
        </w:trPr>
        <w:tc>
          <w:tcPr>
            <w:tcW w:w="3479" w:type="dxa"/>
            <w:tcBorders>
              <w:top w:val="nil" w:sz="6" w:space="0" w:color="auto"/>
              <w:bottom w:val="single" w:sz="2.00033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nil" w:sz="6" w:space="0" w:color="auto"/>
              <w:bottom w:val="single" w:sz="2.00033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right="20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5" w:type="dxa"/>
            <w:tcBorders>
              <w:top w:val="nil" w:sz="6" w:space="0" w:color="auto"/>
              <w:bottom w:val="single" w:sz="2.00033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1,172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2" w:type="dxa"/>
            <w:tcBorders>
              <w:top w:val="nil" w:sz="6" w:space="0" w:color="auto"/>
              <w:bottom w:val="single" w:sz="2.00033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46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nil" w:sz="6" w:space="0" w:color="auto"/>
              <w:bottom w:val="single" w:sz="2.00033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40" w:lineRule="auto"/>
              <w:ind w:left="5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1,268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3479" w:type="dxa"/>
            <w:tcBorders>
              <w:top w:val="single" w:sz="2.000333" w:space="0" w:color="2276BC"/>
              <w:bottom w:val="single" w:sz="2.00011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8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Financial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Liabilities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328" w:type="dxa"/>
            <w:tcBorders>
              <w:top w:val="single" w:sz="2.000333" w:space="0" w:color="2276BC"/>
              <w:bottom w:val="single" w:sz="2.00011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right="20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5,034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75" w:type="dxa"/>
            <w:tcBorders>
              <w:top w:val="single" w:sz="2.000333" w:space="0" w:color="2276BC"/>
              <w:bottom w:val="single" w:sz="2.00011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5,034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092" w:type="dxa"/>
            <w:tcBorders>
              <w:top w:val="single" w:sz="2.000333" w:space="0" w:color="2276BC"/>
              <w:bottom w:val="single" w:sz="2.00011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46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5,497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96" w:type="dxa"/>
            <w:tcBorders>
              <w:top w:val="single" w:sz="2.000333" w:space="0" w:color="2276BC"/>
              <w:bottom w:val="single" w:sz="2.00011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46" w:after="0" w:line="240" w:lineRule="auto"/>
              <w:ind w:left="5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5,497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3" w:after="0" w:line="157" w:lineRule="exact"/>
        <w:ind w:left="10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  <w:position w:val="-1"/>
        </w:rPr>
        <w:t>(i)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87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  <w:position w:val="-1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20"/>
          <w:w w:val="87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  <w:position w:val="-1"/>
        </w:rPr>
        <w:t>carrying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87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1"/>
          <w:w w:val="87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amount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must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  <w:position w:val="-1"/>
        </w:rPr>
        <w:t>exclude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6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types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statutory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  <w:position w:val="-1"/>
        </w:rPr>
        <w:t>financial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4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  <w:position w:val="-1"/>
        </w:rPr>
        <w:t>assets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94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  <w:position w:val="-1"/>
        </w:rPr>
        <w:t>liabilities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1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  <w:position w:val="-1"/>
        </w:rPr>
        <w:t>(i.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  <w:position w:val="-1"/>
        </w:rPr>
        <w:t>e.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  <w:position w:val="-1"/>
        </w:rPr>
        <w:t>GST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91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input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tax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edit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  <w:position w:val="-1"/>
        </w:rPr>
        <w:t>GST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position w:val="-1"/>
        </w:rPr>
        <w:t>payable).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112" w:footer="1131" w:top="1080" w:bottom="1320" w:left="1600" w:right="320"/>
          <w:pgSz w:w="11920" w:h="16840"/>
        </w:sectPr>
      </w:pPr>
      <w:rPr/>
    </w:p>
    <w:p>
      <w:pPr>
        <w:spacing w:before="38" w:after="0" w:line="240" w:lineRule="auto"/>
        <w:ind w:left="101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FINANCIAL</w:t>
      </w:r>
      <w:r>
        <w:rPr>
          <w:rFonts w:ascii="Arial" w:hAnsi="Arial" w:cs="Arial" w:eastAsia="Arial"/>
          <w:sz w:val="18"/>
          <w:szCs w:val="18"/>
          <w:color w:val="2276BC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276BC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MEASURED</w:t>
      </w:r>
      <w:r>
        <w:rPr>
          <w:rFonts w:ascii="Arial" w:hAnsi="Arial" w:cs="Arial" w:eastAsia="Arial"/>
          <w:sz w:val="18"/>
          <w:szCs w:val="18"/>
          <w:color w:val="2276BC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17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9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4"/>
        </w:rPr>
        <w:t>AIR</w:t>
      </w:r>
      <w:r>
        <w:rPr>
          <w:rFonts w:ascii="Arial" w:hAnsi="Arial" w:cs="Arial" w:eastAsia="Arial"/>
          <w:sz w:val="18"/>
          <w:szCs w:val="18"/>
          <w:color w:val="2276BC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ALUE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left="-28" w:right="-20" w:firstLine="166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307pt;margin-top:29.451977pt;width:453.543398pt;height:.1pt;mso-position-horizontal-relative:page;mso-position-vertical-relative:paragraph;z-index:-13160" coordorigin="1701,589" coordsize="9071,2">
            <v:shape style="position:absolute;left:1701;top:589;width:9071;height:2" coordorigin="1701,589" coordsize="9071,0" path="m1701,589l10772,589e" filled="f" stroked="t" strokeweight=".2500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9"/>
        </w:rPr>
        <w:t>Carrying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Amount</w:t>
      </w:r>
      <w:r>
        <w:rPr>
          <w:rFonts w:ascii="Arial" w:hAnsi="Arial" w:cs="Arial" w:eastAsia="Arial"/>
          <w:sz w:val="16"/>
          <w:szCs w:val="16"/>
          <w:color w:val="2276BC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8"/>
        </w:rPr>
        <w:t>as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30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June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left="358" w:right="879" w:firstLine="-385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Fair</w:t>
      </w:r>
      <w:r>
        <w:rPr>
          <w:rFonts w:ascii="Arial" w:hAnsi="Arial" w:cs="Arial" w:eastAsia="Arial"/>
          <w:sz w:val="16"/>
          <w:szCs w:val="16"/>
          <w:color w:val="2276BC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value</w:t>
      </w:r>
      <w:r>
        <w:rPr>
          <w:rFonts w:ascii="Arial" w:hAnsi="Arial" w:cs="Arial" w:eastAsia="Arial"/>
          <w:sz w:val="16"/>
          <w:szCs w:val="16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99"/>
        </w:rPr>
        <w:t>measu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99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ement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end</w:t>
      </w:r>
      <w:r>
        <w:rPr>
          <w:rFonts w:ascii="Arial" w:hAnsi="Arial" w:cs="Arial" w:eastAsia="Arial"/>
          <w:sz w:val="16"/>
          <w:szCs w:val="16"/>
          <w:color w:val="2276B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276B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eporting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period</w:t>
      </w:r>
      <w:r>
        <w:rPr>
          <w:rFonts w:ascii="Arial" w:hAnsi="Arial" w:cs="Arial" w:eastAsia="Arial"/>
          <w:sz w:val="16"/>
          <w:szCs w:val="16"/>
          <w:color w:val="2276B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using: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1560" w:bottom="280" w:left="1600" w:right="320"/>
          <w:cols w:num="3" w:equalWidth="0">
            <w:col w:w="4083" w:space="1965"/>
            <w:col w:w="771" w:space="560"/>
            <w:col w:w="2621"/>
          </w:cols>
        </w:sectPr>
      </w:pPr>
      <w:rPr/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6" w:right="-64"/>
        <w:jc w:val="left"/>
        <w:tabs>
          <w:tab w:pos="6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001pt;margin-top:11.756118pt;width:453.543pt;height:14.216pt;mso-position-horizontal-relative:page;mso-position-vertical-relative:paragraph;z-index:-13162" coordorigin="1701,235" coordsize="9071,284">
            <v:shape style="position:absolute;left:1701;top:235;width:9071;height:284" coordorigin="1701,235" coordsize="9071,284" path="m10772,235l1701,235,1701,519,10772,519,10772,235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  <w:tab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value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ough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ofit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loss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9" w:lineRule="exact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92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  <w:position w:val="-1"/>
        </w:rPr>
        <w:t>vailable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  <w:position w:val="-1"/>
        </w:rPr>
        <w:t>sale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  <w:position w:val="-1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8" w:after="0" w:line="240" w:lineRule="auto"/>
        <w:ind w:left="-32" w:right="-52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Level</w:t>
      </w:r>
      <w:r>
        <w:rPr>
          <w:rFonts w:ascii="Arial" w:hAnsi="Arial" w:cs="Arial" w:eastAsia="Arial"/>
          <w:sz w:val="16"/>
          <w:szCs w:val="16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77" w:right="-5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8" w:after="0" w:line="240" w:lineRule="auto"/>
        <w:ind w:left="-32" w:right="847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Level</w:t>
      </w:r>
      <w:r>
        <w:rPr>
          <w:rFonts w:ascii="Arial" w:hAnsi="Arial" w:cs="Arial" w:eastAsia="Arial"/>
          <w:sz w:val="16"/>
          <w:szCs w:val="16"/>
          <w:color w:val="2276BC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77" w:right="84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60" w:bottom="280" w:left="1600" w:right="320"/>
          <w:cols w:num="3" w:equalWidth="0">
            <w:col w:w="6819" w:space="624"/>
            <w:col w:w="510" w:space="624"/>
            <w:col w:w="1423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6320" w:val="left"/>
          <w:tab w:pos="746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307pt;margin-top:11.755934pt;width:453.543398pt;height:.1pt;mso-position-horizontal-relative:page;mso-position-vertical-relative:paragraph;z-index:-13157" coordorigin="1701,235" coordsize="9071,2">
            <v:shape style="position:absolute;left:1701;top:235;width:9071;height:2" coordorigin="1701,235" coordsize="9071,0" path="m1701,235l10772,235e" filled="f" stroked="t" strokeweight=".250029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Equities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managed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funds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23,325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18,132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5,193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6320" w:val="left"/>
          <w:tab w:pos="746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307pt;margin-top:11.755781pt;width:453.543398pt;height:.1pt;mso-position-horizontal-relative:page;mso-position-vertical-relative:paragraph;z-index:-13159" coordorigin="1701,235" coordsize="9071,2">
            <v:shape style="position:absolute;left:1701;top:235;width:9071;height:2" coordorigin="1701,235" coordsize="9071,0" path="m1701,235l10772,235e" filled="f" stroked="t" strokeweight=".25001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23,325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18,132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5,193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001pt;margin-top:11.755897pt;width:453.543pt;height:14.216pt;mso-position-horizontal-relative:page;mso-position-vertical-relative:paragraph;z-index:-13161" coordorigin="1701,235" coordsize="9071,284">
            <v:shape style="position:absolute;left:1701;top:235;width:9071;height:284" coordorigin="1701,235" coordsize="9071,284" path="m10772,235l1701,235,1701,519,10772,519,10772,235e" filled="t" fillcolor="#EDEA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fair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value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ough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ofit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loss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vailable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sale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assets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6320" w:val="left"/>
          <w:tab w:pos="746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307pt;margin-top:11.755814pt;width:453.543398pt;height:.1pt;mso-position-horizontal-relative:page;mso-position-vertical-relative:paragraph;z-index:-13156" coordorigin="1701,235" coordsize="9071,2">
            <v:shape style="position:absolute;left:1701;top:235;width:9071;height:2" coordorigin="1701,235" coordsize="9071,0" path="m1701,235l10772,235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Equities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managed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funds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20,994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15,234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5,760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6320" w:val="left"/>
          <w:tab w:pos="7460" w:val="left"/>
          <w:tab w:pos="8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307pt;margin-top:11.755916pt;width:453.543398pt;height:.1pt;mso-position-horizontal-relative:page;mso-position-vertical-relative:paragraph;z-index:-13158" coordorigin="1701,235" coordsize="9071,2">
            <v:shape style="position:absolute;left:1701;top:235;width:9071;height:2" coordorigin="1701,235" coordsize="9071,0" path="m1701,235l10772,235e" filled="f" stroked="t" strokeweight=".25000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Assets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20,994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15,234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5,760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Level</w:t>
      </w:r>
      <w:r>
        <w:rPr>
          <w:rFonts w:ascii="Arial" w:hAnsi="Arial" w:cs="Arial" w:eastAsia="Arial"/>
          <w:sz w:val="18"/>
          <w:szCs w:val="18"/>
          <w:color w:val="2276BC"/>
          <w:spacing w:val="-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1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means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Quoted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prices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(unadjusted)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markets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identical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Level</w:t>
      </w:r>
      <w:r>
        <w:rPr>
          <w:rFonts w:ascii="Arial" w:hAnsi="Arial" w:cs="Arial" w:eastAsia="Arial"/>
          <w:sz w:val="18"/>
          <w:szCs w:val="18"/>
          <w:color w:val="2276BC"/>
          <w:spacing w:val="-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2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i/>
        </w:rPr>
        <w:t>means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01" w:right="100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Inputs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quoted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prices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observable,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either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ectly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prices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indi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ectly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derived.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holds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investment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Global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operties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Securities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Fund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$3.459M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(2012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$3.038M)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Wholesale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Infrastructu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Fund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$1.734M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(2012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$2.722M)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managed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Colonial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First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Global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Management.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Prices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ovided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Manager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measu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fair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value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line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AASB139.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significant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transfer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Level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Level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69" w:after="0" w:line="336" w:lineRule="exact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19: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Commitments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2" w:footer="1131" w:top="980" w:bottom="1320" w:left="300" w:right="16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tLeast"/>
        <w:ind w:left="919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193001pt;margin-top:1.840688pt;width:454.543pt;height:15.216pt;mso-position-horizontal-relative:page;mso-position-vertical-relative:paragraph;z-index:-13155" coordorigin="1124,37" coordsize="9091,304">
            <v:group style="position:absolute;left:1134;top:47;width:6803;height:284" coordorigin="1134,47" coordsize="6803,284">
              <v:shape style="position:absolute;left:1134;top:47;width:6803;height:284" coordorigin="1134,47" coordsize="6803,284" path="m7937,47l1134,47,1134,331,7937,331,7937,47e" filled="t" fillcolor="#EDEAE9" stroked="f">
                <v:path arrowok="t"/>
                <v:fill/>
              </v:shape>
            </v:group>
            <v:group style="position:absolute;left:7937;top:47;width:1134;height:284" coordorigin="7937,47" coordsize="1134,284">
              <v:shape style="position:absolute;left:7937;top:47;width:1134;height:284" coordorigin="7937,47" coordsize="1134,284" path="m9071,47l7937,47,7937,331,9071,331,9071,47e" filled="t" fillcolor="#EDEAE9" stroked="f">
                <v:path arrowok="t"/>
                <v:fill/>
              </v:shape>
            </v:group>
            <v:group style="position:absolute;left:9071;top:47;width:1134;height:284" coordorigin="9071,47" coordsize="1134,284">
              <v:shape style="position:absolute;left:9071;top:47;width:1134;height:284" coordorigin="9071,47" coordsize="1134,284" path="m10205,47l9071,47,9071,331,10205,331,10205,47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Capital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Expenditu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  <w:b/>
          <w:bCs/>
        </w:rPr>
        <w:t>Commitments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Expenditu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  <w:b/>
          <w:bCs/>
        </w:rPr>
        <w:t>Commitments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Payable: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4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  <w:cols w:num="3" w:equalWidth="0">
            <w:col w:w="3541" w:space="4745"/>
            <w:col w:w="401" w:space="733"/>
            <w:col w:w="520"/>
          </w:cols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Consumables/Supplies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420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410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77pt;width:453.543402pt;height:.1pt;mso-position-horizontal-relative:page;mso-position-vertical-relative:paragraph;z-index:-13154" coordorigin="1134,235" coordsize="9071,2">
            <v:shape style="position:absolute;left:1134;top:235;width:9071;height:2" coordorigin="1134,235" coordsize="9071,0" path="m1134,235l10205,235e" filled="f" stroked="t" strokeweight=".25001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Maintenance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890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3,168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19pt;width:453.543402pt;height:.1pt;mso-position-horizontal-relative:page;mso-position-vertical-relative:paragraph;z-index:-13153" coordorigin="1134,235" coordsize="9071,2">
            <v:shape style="position:absolute;left:1134;top:235;width:9071;height:2" coordorigin="1134,235" coordsize="9071,0" path="m1134,235l10205,235e" filled="f" stroked="t" strokeweight=".25002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Expenditu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Commitments</w:t>
      </w:r>
      <w:r>
        <w:rPr>
          <w:rFonts w:ascii="Arial" w:hAnsi="Arial" w:cs="Arial" w:eastAsia="Arial"/>
          <w:sz w:val="16"/>
          <w:szCs w:val="16"/>
          <w:color w:val="231F20"/>
          <w:spacing w:val="-3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1,310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3,578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later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1,267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2,688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5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37pt;width:453.543402pt;height:.1pt;mso-position-horizontal-relative:page;mso-position-vertical-relative:paragraph;z-index:-13152" coordorigin="1134,235" coordsize="9071,2">
            <v:shape style="position:absolute;left:1134;top:235;width:9071;height:2" coordorigin="1134,235" coordsize="9071,0" path="m1134,235l10205,235e" filled="f" stroked="t" strokeweight=".25001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Later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later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years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43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890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54pt;width:453.543402pt;height:.1pt;mso-position-horizontal-relative:page;mso-position-vertical-relative:paragraph;z-index:-13151" coordorigin="1134,235" coordsize="9071,2">
            <v:shape style="position:absolute;left:1134;top:235;width:9071;height:2" coordorigin="1134,235" coordsize="9071,0" path="m1134,235l10205,235e" filled="f" stroked="t" strokeweight=".25002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1,310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3,578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-2.459951pt;width:453.543402pt;height:.1pt;mso-position-horizontal-relative:page;mso-position-vertical-relative:paragraph;z-index:-13150" coordorigin="1134,-49" coordsize="9071,2">
            <v:shape style="position:absolute;left:1134;top:-49;width:9071;height:2" coordorigin="1134,-49" coordsize="9071,0" path="m1134,-49l10205,-49e" filled="f" stroked="t" strokeweight=".250028pt" strokecolor="#2276BC">
              <v:path arrowok="t"/>
            </v:shape>
          </v:group>
          <w10:wrap type="none"/>
        </w:pict>
      </w:r>
      <w:r>
        <w:rPr/>
        <w:pict>
          <v:group style="position:absolute;margin-left:56.692898pt;margin-top:11.755885pt;width:453.543402pt;height:.1pt;mso-position-horizontal-relative:page;mso-position-vertical-relative:paragraph;z-index:-13149" coordorigin="1134,235" coordsize="9071,2">
            <v:shape style="position:absolute;left:1134;top:235;width:9071;height:2" coordorigin="1134,235" coordsize="9071,0" path="m1134,235l10205,235e" filled="f" stroked="t" strokeweight=".25001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Commitments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b/>
          <w:bCs/>
        </w:rPr>
        <w:t>(inclusive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GST)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1,310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3,578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340" w:val="left"/>
          <w:tab w:pos="94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65pt;width:453.543402pt;height:.1pt;mso-position-horizontal-relative:page;mso-position-vertical-relative:paragraph;z-index:-13148" coordorigin="1134,235" coordsize="9071,2">
            <v:shape style="position:absolute;left:1134;top:235;width:9071;height:2" coordorigin="1134,235" coordsize="9071,0" path="m1134,235l10205,235e" filled="f" stroked="t" strokeweight=".250027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Less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GST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ecoverable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Australian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93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ax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fice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(119)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(325)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280" w:val="left"/>
          <w:tab w:pos="9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881pt;width:453.543402pt;height:.1pt;mso-position-horizontal-relative:page;mso-position-vertical-relative:paragraph;z-index:-13147" coordorigin="1134,235" coordsize="9071,2">
            <v:shape style="position:absolute;left:1134;top:235;width:9071;height:2" coordorigin="1134,235" coordsize="9071,0" path="m1134,235l10205,235e" filled="f" stroked="t" strokeweight=".25001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Commitments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  <w:b/>
          <w:bCs/>
        </w:rPr>
        <w:t>(exclusive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GST)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1,191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3,253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4"/>
          <w:szCs w:val="1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shown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commitments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note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nominal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inclusive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GS</w:t>
      </w:r>
      <w:r>
        <w:rPr>
          <w:rFonts w:ascii="Arial" w:hAnsi="Arial" w:cs="Arial" w:eastAsia="Arial"/>
          <w:sz w:val="14"/>
          <w:szCs w:val="14"/>
          <w:color w:val="231F20"/>
          <w:spacing w:val="-16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20: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Contingent</w:t>
      </w:r>
      <w:r>
        <w:rPr>
          <w:rFonts w:ascii="Arial" w:hAnsi="Arial" w:cs="Arial" w:eastAsia="Arial"/>
          <w:sz w:val="30"/>
          <w:szCs w:val="30"/>
          <w:color w:val="2276BC"/>
          <w:spacing w:val="18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Assets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and</w:t>
      </w:r>
      <w:r>
        <w:rPr>
          <w:rFonts w:ascii="Arial" w:hAnsi="Arial" w:cs="Arial" w:eastAsia="Arial"/>
          <w:sz w:val="30"/>
          <w:szCs w:val="30"/>
          <w:color w:val="2276BC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7"/>
        </w:rPr>
        <w:t>Contingent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7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Liabilities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does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have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contingent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contingent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liabilities,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(2011-12:$nil).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21: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6"/>
        </w:rPr>
        <w:t>Operating</w:t>
      </w:r>
      <w:r>
        <w:rPr>
          <w:rFonts w:ascii="Arial" w:hAnsi="Arial" w:cs="Arial" w:eastAsia="Arial"/>
          <w:sz w:val="30"/>
          <w:szCs w:val="30"/>
          <w:color w:val="2276BC"/>
          <w:spacing w:val="3"/>
          <w:w w:val="96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Segments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derives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evenue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Acute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ograms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Services.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Geographical</w:t>
      </w:r>
      <w:r>
        <w:rPr>
          <w:rFonts w:ascii="Arial" w:hAnsi="Arial" w:cs="Arial" w:eastAsia="Arial"/>
          <w:sz w:val="18"/>
          <w:szCs w:val="18"/>
          <w:color w:val="2276B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Segment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24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operates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edominantly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ne,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ictoria.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90%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evenue,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surplus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dinary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activities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assets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elate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operations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Melbou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ne,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ictoria.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spoke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Blackbu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680"/>
        </w:sectPr>
      </w:pPr>
      <w:rPr/>
    </w:p>
    <w:p>
      <w:pPr>
        <w:spacing w:before="69" w:after="0" w:line="240" w:lineRule="auto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22a:</w:t>
      </w:r>
      <w:r>
        <w:rPr>
          <w:rFonts w:ascii="Arial" w:hAnsi="Arial" w:cs="Arial" w:eastAsia="Arial"/>
          <w:sz w:val="30"/>
          <w:szCs w:val="30"/>
          <w:color w:val="2276B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Responsible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Persons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Disclosu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Ministerial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ections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issued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Minister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Act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2" w:lineRule="exact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  <w:position w:val="-1"/>
        </w:rPr>
        <w:t>1994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position w:val="-1"/>
        </w:rPr>
        <w:t>following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position w:val="-1"/>
        </w:rPr>
        <w:t>disclosu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position w:val="-1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-1"/>
        </w:rPr>
        <w:t>ega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-1"/>
        </w:rPr>
        <w:t>ding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-1"/>
        </w:rPr>
        <w:t>esponsible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persons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position w:val="-1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period.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0" w:after="0" w:line="179" w:lineRule="exact"/>
        <w:ind w:right="879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  <w:position w:val="-1"/>
        </w:rPr>
        <w:t>Period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  <w:b/>
          <w:bCs/>
        </w:rPr>
        <w:t>Responsible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8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Ministers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86" w:right="-20"/>
        <w:jc w:val="left"/>
        <w:tabs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539001pt;margin-top:-20.187595pt;width:454.544pt;height:18.228pt;mso-position-horizontal-relative:page;mso-position-vertical-relative:paragraph;z-index:-13146" coordorigin="1691,-404" coordsize="9091,365">
            <v:group style="position:absolute;left:1701;top:-394;width:6803;height:345" coordorigin="1701,-394" coordsize="6803,345">
              <v:shape style="position:absolute;left:1701;top:-394;width:6803;height:345" coordorigin="1701,-394" coordsize="6803,345" path="m8504,-394l1701,-394,1701,-49,8504,-49,8504,-394e" filled="t" fillcolor="#EDEAE9" stroked="f">
                <v:path arrowok="t"/>
                <v:fill/>
              </v:shape>
            </v:group>
            <v:group style="position:absolute;left:8504;top:-394;width:2268;height:345" coordorigin="8504,-394" coordsize="2268,345">
              <v:shape style="position:absolute;left:8504;top:-394;width:2268;height:345" coordorigin="8504,-394" coordsize="2268,345" path="m10772,-394l8504,-394,8504,-49,10772,-49,10772,-394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Honourable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David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Davis,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MLC,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Minister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Health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Ageing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1/07/2012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30/06/2013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Honourable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Mary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ooldridge,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MLA,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Minister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Mental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1/07/2012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30/06/2013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  <w:b/>
          <w:bCs/>
        </w:rPr>
        <w:t>Gove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7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  <w:b/>
          <w:bCs/>
        </w:rPr>
        <w:t>ning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97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Boa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ds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539001pt;margin-top:-17.176022pt;width:454.544pt;height:15.216pt;mso-position-horizontal-relative:page;mso-position-vertical-relative:paragraph;z-index:-13145" coordorigin="1691,-344" coordsize="9091,304">
            <v:group style="position:absolute;left:1701;top:-334;width:6803;height:284" coordorigin="1701,-334" coordsize="6803,284">
              <v:shape style="position:absolute;left:1701;top:-334;width:6803;height:284" coordorigin="1701,-334" coordsize="6803,284" path="m8504,-334l1701,-334,1701,-49,8504,-49,8504,-334e" filled="t" fillcolor="#EDEAE9" stroked="f">
                <v:path arrowok="t"/>
                <v:fill/>
              </v:shape>
            </v:group>
            <v:group style="position:absolute;left:8504;top:-334;width:2268;height:284" coordorigin="8504,-334" coordsize="2268,284">
              <v:shape style="position:absolute;left:8504;top:-334;width:2268;height:284" coordorigin="8504,-334" coordsize="2268,284" path="m10772,-334l8504,-334,8504,-49,10772,-49,10772,-334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Boxall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1/07/2012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30/06/2013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Malcolm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own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1/07/2012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30/06/2013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Peter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Buzza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1/07/2012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30/06/2013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Roger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eenman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1/07/2012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30/06/2013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Dr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Sandra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Me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ce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-Moo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1/07/2012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30/06/2013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1"/>
        </w:rPr>
        <w:t>Ian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Polle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1/07/2012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30/06/2013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ew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Porter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1/07/2012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30/06/2013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Jenny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1/07/2012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30/06/2013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539001pt;margin-top:16.925201pt;width:454.544pt;height:15.216pt;mso-position-horizontal-relative:page;mso-position-vertical-relative:paragraph;z-index:-13144" coordorigin="1691,339" coordsize="9091,304">
            <v:group style="position:absolute;left:1701;top:349;width:6803;height:284" coordorigin="1701,349" coordsize="6803,284">
              <v:shape style="position:absolute;left:1701;top:349;width:6803;height:284" coordorigin="1701,349" coordsize="6803,284" path="m8504,349l1701,349,1701,633,8504,633,8504,349e" filled="t" fillcolor="#EDEAE9" stroked="f">
                <v:path arrowok="t"/>
                <v:fill/>
              </v:shape>
            </v:group>
            <v:group style="position:absolute;left:8504;top:349;width:2268;height:284" coordorigin="8504,349" coordsize="2268,284">
              <v:shape style="position:absolute;left:8504;top:349;width:2268;height:284" coordorigin="8504,349" coordsize="2268,284" path="m10772,349l8504,349,8504,633,10772,633,10772,349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Mr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John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ilson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1/07/2012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30/06/2013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Accountable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ficers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3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Ms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Ann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Clark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1/07/2012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30/06/2013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REMUNER</w:t>
      </w:r>
      <w:r>
        <w:rPr>
          <w:rFonts w:ascii="Arial" w:hAnsi="Arial" w:cs="Arial" w:eastAsia="Arial"/>
          <w:sz w:val="18"/>
          <w:szCs w:val="18"/>
          <w:color w:val="2276BC"/>
          <w:spacing w:val="-16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TION</w:t>
      </w:r>
      <w:r>
        <w:rPr>
          <w:rFonts w:ascii="Arial" w:hAnsi="Arial" w:cs="Arial" w:eastAsia="Arial"/>
          <w:sz w:val="18"/>
          <w:szCs w:val="18"/>
          <w:color w:val="2276BC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276BC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96"/>
        </w:rPr>
        <w:t>RESPONSIBLE</w:t>
      </w:r>
      <w:r>
        <w:rPr>
          <w:rFonts w:ascii="Arial" w:hAnsi="Arial" w:cs="Arial" w:eastAsia="Arial"/>
          <w:sz w:val="18"/>
          <w:szCs w:val="18"/>
          <w:color w:val="2276BC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</w:rPr>
        <w:t>PERSONS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1" w:lineRule="exact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position w:val="-1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number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-1"/>
        </w:rPr>
        <w:t>Responsible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position w:val="-1"/>
        </w:rPr>
        <w:t>Persons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shown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position w:val="-1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bands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112" w:footer="1131" w:top="980" w:bottom="1320" w:left="1600" w:right="320"/>
          <w:pgSz w:w="11920" w:h="1684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exact"/>
        <w:ind w:left="186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Income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band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-32" w:right="-52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72" w:right="-52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539001pt;margin-top:11.056783pt;width:454.544pt;height:15.216pt;mso-position-horizontal-relative:page;mso-position-vertical-relative:paragraph;z-index:-13143" coordorigin="1691,221" coordsize="9091,304">
            <v:group style="position:absolute;left:1701;top:231;width:6803;height:284" coordorigin="1701,231" coordsize="6803,284">
              <v:shape style="position:absolute;left:1701;top:231;width:6803;height:284" coordorigin="1701,231" coordsize="6803,284" path="m8504,231l1701,231,1701,515,8504,515,8504,231e" filled="t" fillcolor="#EDEAE9" stroked="f">
                <v:path arrowok="t"/>
                <v:fill/>
              </v:shape>
            </v:group>
            <v:group style="position:absolute;left:8504;top:231;width:1134;height:284" coordorigin="8504,231" coordsize="1134,284">
              <v:shape style="position:absolute;left:8504;top:231;width:1134;height:284" coordorigin="8504,231" coordsize="1134,284" path="m9638,231l8504,231,8504,515,9638,515,9638,231e" filled="t" fillcolor="#EDEAE9" stroked="f">
                <v:path arrowok="t"/>
                <v:fill/>
              </v:shape>
            </v:group>
            <v:group style="position:absolute;left:9638;top:231;width:1134;height:284" coordorigin="9638,231" coordsize="1134,284">
              <v:shape style="position:absolute;left:9638;top:231;width:1134;height:284" coordorigin="9638,231" coordsize="1134,284" path="m10772,231l9638,231,9638,515,10772,515,10772,231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No.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-32" w:right="847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72" w:right="84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1"/>
        </w:rPr>
        <w:t>No.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60" w:bottom="280" w:left="1600" w:right="320"/>
          <w:cols w:num="3" w:equalWidth="0">
            <w:col w:w="1182" w:space="6415"/>
            <w:col w:w="356" w:space="778"/>
            <w:col w:w="1269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8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$9,999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60" w:val="left"/>
          <w:tab w:pos="89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$10,000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$19,999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8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$20,000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$29,999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60" w:val="left"/>
          <w:tab w:pos="89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$40,000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$49,999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8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$100,000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$109,999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8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$190,000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$199,999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8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$270,000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$279,999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80" w:val="left"/>
          <w:tab w:pos="89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$280,000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$289,999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8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$290,000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$299,999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8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$300,000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$309,999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860" w:val="left"/>
          <w:tab w:pos="90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299pt;margin-top:11.755803pt;width:453.543399pt;height:.1pt;mso-position-horizontal-relative:page;mso-position-vertical-relative:paragraph;z-index:-13141" coordorigin="1701,235" coordsize="9071,2">
            <v:shape style="position:absolute;left:1701;top:235;width:9071;height:2" coordorigin="1701,235" coordsize="9071,0" path="m1701,235l10772,235e" filled="f" stroked="t" strokeweight=".250002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$310,000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$319,999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11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tabs>
          <w:tab w:pos="7760" w:val="left"/>
          <w:tab w:pos="89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299pt;margin-top:11.755806pt;width:453.543399pt;height:.1pt;mso-position-horizontal-relative:page;mso-position-vertical-relative:paragraph;z-index:-13140" coordorigin="1701,235" coordsize="9071,2">
            <v:shape style="position:absolute;left:1701;top:235;width:9071;height:2" coordorigin="1701,235" coordsize="9071,0" path="m1701,235l10772,235e" filled="f" stroked="t" strokeweight=".250003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Numbers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299pt;margin-top:-2.459994pt;width:453.543399pt;height:.1pt;mso-position-horizontal-relative:page;mso-position-vertical-relative:paragraph;z-index:-13139" coordorigin="1701,-49" coordsize="9071,2">
            <v:shape style="position:absolute;left:1701;top:-49;width:9071;height:2" coordorigin="1701,-49" coordsize="9071,0" path="m1701,-49l10772,-49e" filled="f" stroked="t" strokeweight=".250001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emuneration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eceived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due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eceivable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  <w:b/>
          <w:bCs/>
        </w:rPr>
        <w:t>Responsible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8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Persons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86" w:right="-20"/>
        <w:jc w:val="left"/>
        <w:tabs>
          <w:tab w:pos="7280" w:val="left"/>
          <w:tab w:pos="84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5.039299pt;margin-top:12.555799pt;width:453.543399pt;height:.1pt;mso-position-horizontal-relative:page;mso-position-vertical-relative:paragraph;z-index:-13138" coordorigin="1701,251" coordsize="9071,2">
            <v:shape style="position:absolute;left:1701;top:251;width:9071;height:2" coordorigin="1701,251" coordsize="9071,0" path="m1701,251l10772,251e" filled="f" stroked="t" strokeweight=".250006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eporting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entity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amounted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to: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$510,606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$489,266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Amounts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elating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Responsible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Ministers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eported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statements</w:t>
      </w:r>
      <w:r>
        <w:rPr>
          <w:rFonts w:ascii="Arial" w:hAnsi="Arial" w:cs="Arial" w:eastAsia="Arial"/>
          <w:sz w:val="16"/>
          <w:szCs w:val="16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4.539001pt;margin-top:26.271303pt;width:454.544pt;height:15.216pt;mso-position-horizontal-relative:page;mso-position-vertical-relative:paragraph;z-index:-13142" coordorigin="1691,525" coordsize="9091,304">
            <v:group style="position:absolute;left:1701;top:535;width:6803;height:284" coordorigin="1701,535" coordsize="6803,284">
              <v:shape style="position:absolute;left:1701;top:535;width:6803;height:284" coordorigin="1701,535" coordsize="6803,284" path="m8504,535l1701,535,1701,820,8504,820,8504,535e" filled="t" fillcolor="#EDEAE9" stroked="f">
                <v:path arrowok="t"/>
                <v:fill/>
              </v:shape>
            </v:group>
            <v:group style="position:absolute;left:8504;top:535;width:1134;height:284" coordorigin="8504,535" coordsize="1134,284">
              <v:shape style="position:absolute;left:8504;top:535;width:1134;height:284" coordorigin="8504,535" coordsize="1134,284" path="m9638,535l8504,535,8504,820,9638,820,9638,535e" filled="t" fillcolor="#EDEAE9" stroked="f">
                <v:path arrowok="t"/>
                <v:fill/>
              </v:shape>
            </v:group>
            <v:group style="position:absolute;left:9638;top:535;width:1134;height:284" coordorigin="9638,535" coordsize="1134,284">
              <v:shape style="position:absolute;left:9638;top:535;width:1134;height:284" coordorigin="9638,535" coordsize="1134,284" path="m10772,535l9638,535,9638,820,10772,820,10772,535e" filled="t" fillcolor="#EDEAE9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Department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emier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Cabinet.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ransactions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  <w:b/>
          <w:bCs/>
        </w:rPr>
        <w:t>Responsible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8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Persons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their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Related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Parties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transactions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Responsible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Persons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Related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Parties.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320"/>
        </w:sectPr>
      </w:pPr>
      <w:rPr/>
    </w:p>
    <w:p>
      <w:pPr>
        <w:spacing w:before="69" w:after="0" w:line="240" w:lineRule="auto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22b:</w:t>
      </w:r>
      <w:r>
        <w:rPr>
          <w:rFonts w:ascii="Arial" w:hAnsi="Arial" w:cs="Arial" w:eastAsia="Arial"/>
          <w:sz w:val="30"/>
          <w:szCs w:val="30"/>
          <w:color w:val="2276BC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Executive</w:t>
      </w:r>
      <w:r>
        <w:rPr>
          <w:rFonts w:ascii="Arial" w:hAnsi="Arial" w:cs="Arial" w:eastAsia="Arial"/>
          <w:sz w:val="30"/>
          <w:szCs w:val="30"/>
          <w:color w:val="2276BC"/>
          <w:spacing w:val="5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O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4"/>
        </w:rPr>
        <w:t>f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4"/>
        </w:rPr>
        <w:t>ficer</w:t>
      </w:r>
      <w:r>
        <w:rPr>
          <w:rFonts w:ascii="Arial" w:hAnsi="Arial" w:cs="Arial" w:eastAsia="Arial"/>
          <w:sz w:val="30"/>
          <w:szCs w:val="30"/>
          <w:color w:val="2276BC"/>
          <w:spacing w:val="10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Disclosu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Executive</w:t>
      </w:r>
      <w:r>
        <w:rPr>
          <w:rFonts w:ascii="Arial" w:hAnsi="Arial" w:cs="Arial" w:eastAsia="Arial"/>
          <w:sz w:val="18"/>
          <w:szCs w:val="18"/>
          <w:color w:val="2276BC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276BC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ficers’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276BC"/>
          <w:spacing w:val="0"/>
          <w:w w:val="100"/>
          <w:b/>
          <w:bCs/>
        </w:rPr>
        <w:t>Remuneration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834" w:right="16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numbers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ficers,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Ministers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Accountable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ficers,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total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emuneration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shown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first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two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columns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table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below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elevant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income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bands.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834" w:right="17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base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emuneration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executive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ficers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shown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fourth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columns.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Base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emuneration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exclusive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bonus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payments,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long-service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leave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payments,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edundancy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payments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eti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ement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benefits.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93.858032" w:type="dxa"/>
      </w:tblPr>
      <w:tblGrid/>
      <w:tr>
        <w:trPr>
          <w:trHeight w:val="341" w:hRule="exact"/>
        </w:trPr>
        <w:tc>
          <w:tcPr>
            <w:tcW w:w="4329" w:type="dxa"/>
            <w:vMerge w:val="restart"/>
            <w:tcBorders>
              <w:top w:val="single" w:sz="2.000164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47" w:type="dxa"/>
            <w:tcBorders>
              <w:top w:val="single" w:sz="2.000164" w:space="0" w:color="2276BC"/>
              <w:bottom w:val="single" w:sz="2.000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-42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-18"/>
                <w:w w:val="93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2"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single" w:sz="2.000164" w:space="0" w:color="2276BC"/>
              <w:bottom w:val="single" w:sz="2.000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6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Remuneration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2.000164" w:space="0" w:color="2276BC"/>
              <w:bottom w:val="single" w:sz="2.000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627" w:right="-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Base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single" w:sz="2.000164" w:space="0" w:color="2276BC"/>
              <w:bottom w:val="single" w:sz="2.00041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6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Remuneration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521" w:hRule="exact"/>
        </w:trPr>
        <w:tc>
          <w:tcPr>
            <w:tcW w:w="4329" w:type="dxa"/>
            <w:vMerge/>
            <w:tcBorders>
              <w:bottom w:val="single" w:sz="2.00048" w:space="0" w:color="2276BC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47" w:type="dxa"/>
            <w:tcBorders>
              <w:top w:val="single" w:sz="2.00041" w:space="0" w:color="2276BC"/>
              <w:bottom w:val="single" w:sz="2.0004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No.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single" w:sz="2.00041" w:space="0" w:color="2276BC"/>
              <w:bottom w:val="single" w:sz="2.0004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680" w:right="18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left="784" w:right="18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No.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2.00041" w:space="0" w:color="2276BC"/>
              <w:bottom w:val="single" w:sz="2.0004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2013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No.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single" w:sz="2.00041" w:space="0" w:color="2276BC"/>
              <w:bottom w:val="single" w:sz="2.00048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0"/>
              </w:rPr>
              <w:t>2012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80" w:lineRule="exact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276BC"/>
                <w:spacing w:val="0"/>
                <w:w w:val="101"/>
              </w:rPr>
              <w:t>No.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45" w:hRule="exact"/>
        </w:trPr>
        <w:tc>
          <w:tcPr>
            <w:tcW w:w="4329" w:type="dxa"/>
            <w:tcBorders>
              <w:top w:val="single" w:sz="2.0004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$130,000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$139,999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47" w:type="dxa"/>
            <w:tcBorders>
              <w:top w:val="single" w:sz="2.0004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single" w:sz="2.0004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2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2.0004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single" w:sz="2.00048" w:space="0" w:color="2276B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41" w:hRule="exact"/>
        </w:trPr>
        <w:tc>
          <w:tcPr>
            <w:tcW w:w="432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$140,000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$149,999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41" w:hRule="exact"/>
        </w:trPr>
        <w:tc>
          <w:tcPr>
            <w:tcW w:w="432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$150,000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$159,999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41" w:hRule="exact"/>
        </w:trPr>
        <w:tc>
          <w:tcPr>
            <w:tcW w:w="432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$160,000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$169,999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41" w:hRule="exact"/>
        </w:trPr>
        <w:tc>
          <w:tcPr>
            <w:tcW w:w="432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$170,000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$179,999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41" w:hRule="exact"/>
        </w:trPr>
        <w:tc>
          <w:tcPr>
            <w:tcW w:w="432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$180,000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$189,999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41" w:hRule="exact"/>
        </w:trPr>
        <w:tc>
          <w:tcPr>
            <w:tcW w:w="432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$190,000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$199,999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41" w:hRule="exact"/>
        </w:trPr>
        <w:tc>
          <w:tcPr>
            <w:tcW w:w="432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$200,000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$209,999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37" w:hRule="exact"/>
        </w:trPr>
        <w:tc>
          <w:tcPr>
            <w:tcW w:w="4329" w:type="dxa"/>
            <w:tcBorders>
              <w:top w:val="nil" w:sz="6" w:space="0" w:color="auto"/>
              <w:bottom w:val="single" w:sz="2.00029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$210,000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$219,999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47" w:type="dxa"/>
            <w:tcBorders>
              <w:top w:val="nil" w:sz="6" w:space="0" w:color="auto"/>
              <w:bottom w:val="single" w:sz="2.00029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single" w:sz="2.00029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single" w:sz="2.00029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nil" w:sz="6" w:space="0" w:color="auto"/>
              <w:bottom w:val="single" w:sz="2.00029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1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41" w:hRule="exact"/>
        </w:trPr>
        <w:tc>
          <w:tcPr>
            <w:tcW w:w="4329" w:type="dxa"/>
            <w:tcBorders>
              <w:top w:val="single" w:sz="2.000293" w:space="0" w:color="2276BC"/>
              <w:bottom w:val="single" w:sz="2.0001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47" w:type="dxa"/>
            <w:tcBorders>
              <w:top w:val="single" w:sz="2.000293" w:space="0" w:color="2276BC"/>
              <w:bottom w:val="single" w:sz="2.0001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single" w:sz="2.000293" w:space="0" w:color="2276BC"/>
              <w:bottom w:val="single" w:sz="2.0001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2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2.000293" w:space="0" w:color="2276BC"/>
              <w:bottom w:val="single" w:sz="2.0001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single" w:sz="2.000293" w:space="0" w:color="2276BC"/>
              <w:bottom w:val="single" w:sz="2.000135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41" w:hRule="exact"/>
        </w:trPr>
        <w:tc>
          <w:tcPr>
            <w:tcW w:w="4329" w:type="dxa"/>
            <w:tcBorders>
              <w:top w:val="single" w:sz="2.000135" w:space="0" w:color="2276BC"/>
              <w:bottom w:val="single" w:sz="2.0000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annualised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employee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equivalents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94"/>
                <w:b/>
                <w:bCs/>
              </w:rPr>
              <w:t>(AEE)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3"/>
                <w:w w:val="94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(i)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47" w:type="dxa"/>
            <w:tcBorders>
              <w:top w:val="single" w:sz="2.000135" w:space="0" w:color="2276BC"/>
              <w:bottom w:val="single" w:sz="2.0000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single" w:sz="2.000135" w:space="0" w:color="2276BC"/>
              <w:bottom w:val="single" w:sz="2.0000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21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2.000135" w:space="0" w:color="2276BC"/>
              <w:bottom w:val="single" w:sz="2.0000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46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single" w:sz="2.000135" w:space="0" w:color="2276BC"/>
              <w:bottom w:val="single" w:sz="2.000023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2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41" w:hRule="exact"/>
        </w:trPr>
        <w:tc>
          <w:tcPr>
            <w:tcW w:w="4329" w:type="dxa"/>
            <w:tcBorders>
              <w:top w:val="single" w:sz="2.000023" w:space="0" w:color="2276BC"/>
              <w:bottom w:val="single" w:sz="2.00018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-1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otal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Remuneration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447" w:type="dxa"/>
            <w:tcBorders>
              <w:top w:val="single" w:sz="2.000023" w:space="0" w:color="2276BC"/>
              <w:bottom w:val="single" w:sz="2.00018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71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$938,006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single" w:sz="2.000023" w:space="0" w:color="2276BC"/>
              <w:bottom w:val="single" w:sz="2.00018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40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$909,227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2.000023" w:space="0" w:color="2276BC"/>
              <w:bottom w:val="single" w:sz="2.00018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2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$823,941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108" w:type="dxa"/>
            <w:tcBorders>
              <w:top w:val="single" w:sz="2.000023" w:space="0" w:color="2276BC"/>
              <w:bottom w:val="single" w:sz="2.000182" w:space="0" w:color="2276BC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left="40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231F20"/>
                <w:spacing w:val="0"/>
                <w:w w:val="100"/>
                <w:b/>
                <w:bCs/>
              </w:rPr>
              <w:t>$796,997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3" w:after="0" w:line="240" w:lineRule="auto"/>
        <w:ind w:left="8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75"/>
        </w:rPr>
        <w:t>(i)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7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Annualised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employee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equivalents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based</w:t>
      </w:r>
      <w:r>
        <w:rPr>
          <w:rFonts w:ascii="Arial" w:hAnsi="Arial" w:cs="Arial" w:eastAsia="Arial"/>
          <w:sz w:val="14"/>
          <w:szCs w:val="1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paid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working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hours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38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dinary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hours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per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week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52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weeks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6"/>
        </w:rPr>
        <w:t>eporting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period.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exact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  <w:position w:val="-1"/>
        </w:rPr>
        <w:t>23: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  <w:position w:val="-1"/>
        </w:rPr>
        <w:t>Remuneration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30"/>
          <w:szCs w:val="30"/>
          <w:color w:val="2276BC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position w:val="-1"/>
        </w:rPr>
        <w:t>Auditors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112" w:footer="1131" w:top="980" w:bottom="1320" w:left="300" w:right="1560"/>
          <w:pgSz w:w="11920" w:h="16840"/>
        </w:sectPr>
      </w:pPr>
      <w:rPr/>
    </w:p>
    <w:p>
      <w:pPr>
        <w:spacing w:before="40" w:after="0" w:line="240" w:lineRule="auto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5" w:lineRule="exact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556701pt;width:453.543402pt;height:.1pt;mso-position-horizontal-relative:page;mso-position-vertical-relative:paragraph;z-index:-13137" coordorigin="1134,231" coordsize="9071,2">
            <v:shape style="position:absolute;left:1134;top:231;width:9071;height:2" coordorigin="1134,231" coordsize="9071,0" path="m1134,231l10205,231e" filled="f" stroked="t" strokeweight=".2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  <w:position w:val="-1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276BC"/>
          <w:spacing w:val="0"/>
          <w:w w:val="100"/>
        </w:rPr>
        <w:t>2012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5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276BC"/>
          <w:spacing w:val="0"/>
          <w:w w:val="102"/>
          <w:position w:val="-1"/>
        </w:rPr>
        <w:t>$’000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560"/>
          <w:cols w:num="2" w:equalWidth="0">
            <w:col w:w="8686" w:space="733"/>
            <w:col w:w="641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60" w:lineRule="auto"/>
        <w:ind w:left="919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fees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paid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payable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4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ictorian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Audito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9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-General's</w:t>
      </w:r>
      <w:r>
        <w:rPr>
          <w:rFonts w:ascii="Arial" w:hAnsi="Arial" w:cs="Arial" w:eastAsia="Arial"/>
          <w:sz w:val="16"/>
          <w:szCs w:val="16"/>
          <w:color w:val="231F20"/>
          <w:spacing w:val="39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fice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Hospital's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cur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eport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4" w:after="0" w:line="179" w:lineRule="exact"/>
        <w:ind w:left="9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  <w:position w:val="-1"/>
        </w:rPr>
        <w:t>Fees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paid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4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  <w:position w:val="-1"/>
        </w:rPr>
        <w:t>nst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oung: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tabs>
          <w:tab w:pos="11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47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560"/>
          <w:cols w:num="2" w:equalWidth="0">
            <w:col w:w="7242" w:space="1266"/>
            <w:col w:w="1552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5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Inte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93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nal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61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180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500" w:val="left"/>
          <w:tab w:pos="96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79pt;width:453.543402pt;height:.1pt;mso-position-horizontal-relative:page;mso-position-vertical-relative:paragraph;z-index:-13135" coordorigin="1134,235" coordsize="9071,2">
            <v:shape style="position:absolute;left:1134;top:235;width:9071;height:2" coordorigin="1134,235" coordsize="9071,0" path="m1134,235l10205,235e" filled="f" stroked="t" strokeweight=".250004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Compliance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audit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14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55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19" w:right="-20"/>
        <w:jc w:val="left"/>
        <w:tabs>
          <w:tab w:pos="8400" w:val="left"/>
          <w:tab w:pos="9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.692898pt;margin-top:11.755928pt;width:453.543402pt;height:.1pt;mso-position-horizontal-relative:page;mso-position-vertical-relative:paragraph;z-index:-13136" coordorigin="1134,235" coordsize="9071,2">
            <v:shape style="position:absolute;left:1134;top:235;width:9071;height:2" coordorigin="1134,235" coordsize="9071,0" path="m1134,235l10205,235e" filled="f" stroked="t" strokeweight=".25001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Paid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Payable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122</w:t>
        <w:tab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280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Note</w:t>
      </w:r>
      <w:r>
        <w:rPr>
          <w:rFonts w:ascii="Arial" w:hAnsi="Arial" w:cs="Arial" w:eastAsia="Arial"/>
          <w:sz w:val="30"/>
          <w:szCs w:val="30"/>
          <w:color w:val="2276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  <w:b/>
          <w:bCs/>
        </w:rPr>
        <w:t>24:</w:t>
      </w:r>
      <w:r>
        <w:rPr>
          <w:rFonts w:ascii="Arial" w:hAnsi="Arial" w:cs="Arial" w:eastAsia="Arial"/>
          <w:sz w:val="30"/>
          <w:szCs w:val="30"/>
          <w:color w:val="2276BC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Events</w:t>
      </w:r>
      <w:r>
        <w:rPr>
          <w:rFonts w:ascii="Arial" w:hAnsi="Arial" w:cs="Arial" w:eastAsia="Arial"/>
          <w:sz w:val="30"/>
          <w:szCs w:val="30"/>
          <w:color w:val="2276BC"/>
          <w:spacing w:val="-5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Occurring</w:t>
      </w:r>
      <w:r>
        <w:rPr>
          <w:rFonts w:ascii="Arial" w:hAnsi="Arial" w:cs="Arial" w:eastAsia="Arial"/>
          <w:sz w:val="30"/>
          <w:szCs w:val="30"/>
          <w:color w:val="2276BC"/>
          <w:spacing w:val="30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after</w:t>
      </w:r>
      <w:r>
        <w:rPr>
          <w:rFonts w:ascii="Arial" w:hAnsi="Arial" w:cs="Arial" w:eastAsia="Arial"/>
          <w:sz w:val="30"/>
          <w:szCs w:val="30"/>
          <w:color w:val="2276BC"/>
          <w:spacing w:val="-3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the</w:t>
      </w:r>
      <w:r>
        <w:rPr>
          <w:rFonts w:ascii="Arial" w:hAnsi="Arial" w:cs="Arial" w:eastAsia="Arial"/>
          <w:sz w:val="30"/>
          <w:szCs w:val="30"/>
          <w:color w:val="2276BC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Balance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95"/>
        </w:rPr>
        <w:t>Sheet</w:t>
      </w:r>
      <w:r>
        <w:rPr>
          <w:rFonts w:ascii="Arial" w:hAnsi="Arial" w:cs="Arial" w:eastAsia="Arial"/>
          <w:sz w:val="30"/>
          <w:szCs w:val="30"/>
          <w:color w:val="2276BC"/>
          <w:spacing w:val="4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2276BC"/>
          <w:spacing w:val="0"/>
          <w:w w:val="100"/>
        </w:rPr>
        <w:t>Date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5" w:lineRule="auto"/>
        <w:ind w:left="834" w:right="42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events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Sheet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Date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materially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fected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esult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period.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300" w:right="1560"/>
        </w:sectPr>
      </w:pPr>
      <w:rPr/>
    </w:p>
    <w:p>
      <w:pPr>
        <w:spacing w:before="57" w:after="0" w:line="240" w:lineRule="auto"/>
        <w:ind w:left="101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Boa</w:t>
      </w:r>
      <w:r>
        <w:rPr>
          <w:rFonts w:ascii="Arial" w:hAnsi="Arial" w:cs="Arial" w:eastAsia="Arial"/>
          <w:sz w:val="34"/>
          <w:szCs w:val="34"/>
          <w:color w:val="231F20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Member</w:t>
      </w:r>
      <w:r>
        <w:rPr>
          <w:rFonts w:ascii="Arial" w:hAnsi="Arial" w:cs="Arial" w:eastAsia="Arial"/>
          <w:sz w:val="34"/>
          <w:szCs w:val="34"/>
          <w:color w:val="231F20"/>
          <w:spacing w:val="-25"/>
          <w:w w:val="100"/>
          <w:b/>
          <w:bCs/>
        </w:rPr>
        <w:t>’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s,</w:t>
      </w:r>
      <w:r>
        <w:rPr>
          <w:rFonts w:ascii="Arial" w:hAnsi="Arial" w:cs="Arial" w:eastAsia="Arial"/>
          <w:sz w:val="34"/>
          <w:szCs w:val="34"/>
          <w:color w:val="231F20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Accountable</w:t>
      </w:r>
      <w:r>
        <w:rPr>
          <w:rFonts w:ascii="Arial" w:hAnsi="Arial" w:cs="Arial" w:eastAsia="Arial"/>
          <w:sz w:val="34"/>
          <w:szCs w:val="34"/>
          <w:color w:val="231F20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4"/>
          <w:szCs w:val="34"/>
          <w:color w:val="231F20"/>
          <w:spacing w:val="-6"/>
          <w:w w:val="100"/>
          <w:b/>
          <w:bCs/>
        </w:rPr>
        <w:t>f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ficer</w:t>
      </w:r>
      <w:r>
        <w:rPr>
          <w:rFonts w:ascii="Arial" w:hAnsi="Arial" w:cs="Arial" w:eastAsia="Arial"/>
          <w:sz w:val="34"/>
          <w:szCs w:val="34"/>
          <w:color w:val="231F20"/>
          <w:spacing w:val="-25"/>
          <w:w w:val="100"/>
          <w:b/>
          <w:bCs/>
        </w:rPr>
        <w:t>’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49" w:after="0" w:line="240" w:lineRule="auto"/>
        <w:ind w:left="101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Chief</w:t>
      </w:r>
      <w:r>
        <w:rPr>
          <w:rFonts w:ascii="Arial" w:hAnsi="Arial" w:cs="Arial" w:eastAsia="Arial"/>
          <w:sz w:val="34"/>
          <w:szCs w:val="34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Finance</w:t>
      </w:r>
      <w:r>
        <w:rPr>
          <w:rFonts w:ascii="Arial" w:hAnsi="Arial" w:cs="Arial" w:eastAsia="Arial"/>
          <w:sz w:val="34"/>
          <w:szCs w:val="34"/>
          <w:color w:val="231F20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Accounting</w:t>
      </w:r>
      <w:r>
        <w:rPr>
          <w:rFonts w:ascii="Arial" w:hAnsi="Arial" w:cs="Arial" w:eastAsia="Arial"/>
          <w:sz w:val="34"/>
          <w:szCs w:val="34"/>
          <w:color w:val="231F20"/>
          <w:spacing w:val="-37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4"/>
          <w:szCs w:val="34"/>
          <w:color w:val="231F20"/>
          <w:spacing w:val="-6"/>
          <w:w w:val="100"/>
          <w:b/>
          <w:bCs/>
        </w:rPr>
        <w:t>f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ficer</w:t>
      </w:r>
      <w:r>
        <w:rPr>
          <w:rFonts w:ascii="Arial" w:hAnsi="Arial" w:cs="Arial" w:eastAsia="Arial"/>
          <w:sz w:val="34"/>
          <w:szCs w:val="34"/>
          <w:color w:val="231F20"/>
          <w:spacing w:val="-25"/>
          <w:w w:val="100"/>
          <w:b/>
          <w:bCs/>
        </w:rPr>
        <w:t>’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100"/>
          <w:b/>
          <w:bCs/>
        </w:rPr>
        <w:t>Declaration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46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85.039398pt;margin-top:-13.215606pt;width:85.039pt;height:.1pt;mso-position-horizontal-relative:page;mso-position-vertical-relative:paragraph;z-index:-13134" coordorigin="1701,-264" coordsize="1701,2">
            <v:shape style="position:absolute;left:1701;top:-264;width:1701;height:2" coordorigin="1701,-264" coordsize="1701,0" path="m1701,-264l3402,-264e" filled="f" stroked="t" strokeweight="5pt" strokecolor="#2276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attache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Roya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ictorian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Hospita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hav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epa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acco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dance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Standin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ection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4.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  <w:i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2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Management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Ac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1994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applicabl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Reportin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ections,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Australia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Accountin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Standa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includin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Interp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etations,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mandator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ofessiona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eportin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equi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ements.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66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furthe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stat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opinion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informatio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set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comp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ehensiv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operatin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balance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sheet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statemen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change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equit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cas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flow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statemen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accompanyin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notes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esent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fairl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transactions</w:t>
      </w:r>
      <w:r>
        <w:rPr>
          <w:rFonts w:ascii="Arial" w:hAnsi="Arial" w:cs="Arial" w:eastAsia="Arial"/>
          <w:sz w:val="18"/>
          <w:szCs w:val="18"/>
          <w:color w:val="231F20"/>
          <w:spacing w:val="2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ended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position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Royal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ictorian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Eye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Ear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Hospital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45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tim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6"/>
        </w:rPr>
        <w:t>signing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awa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any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ci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cumstanc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whic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woul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ende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particular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included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financia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statement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misleadin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inaccurate.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01" w:right="55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authorise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attached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statements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issue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1.116892pt;height:39.285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Boxall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Chai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ectors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August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3.326056pt;height:37.1025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Clark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Accountable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ficer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August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0.84732pt;height:65.52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Peter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</w:rPr>
        <w:t>Gould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Chief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Finance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Accounting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ficer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August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112" w:footer="1131" w:top="1180" w:bottom="1320" w:left="1600" w:right="32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4.023015pt;width:571.181pt;height:827.867pt;mso-position-horizontal-relative:page;mso-position-vertical-relative:page;z-index:-13133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2276BC"/>
                      <w:spacing w:val="0"/>
                      <w:w w:val="100"/>
                    </w:rPr>
                    <w:t>72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94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2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100"/>
                    </w:rPr>
                    <w:t>Report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9" w:after="0" w:line="240" w:lineRule="auto"/>
                    <w:ind w:left="1134" w:right="-2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100"/>
                    </w:rPr>
                    <w:t>2012–13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14.023015pt;width:571.181pt;height:827.867pt;mso-position-horizontal-relative:page;mso-position-vertical-relative:page;z-index:-13132" coordorigin="0,280" coordsize="11424,16557">
            <v:group style="position:absolute;left:1134;top:15792;width:941;height:2" coordorigin="1134,15792" coordsize="941,2">
              <v:shape style="position:absolute;left:1134;top:15792;width:941;height:2" coordorigin="1134,15792" coordsize="941,0" path="m1134,15792l2075,15792e" filled="f" stroked="t" strokeweight=".5pt" strokecolor="#2276BC">
                <v:path arrowok="t"/>
              </v:shape>
              <v:shape style="position:absolute;left:403;top:15590;width:398;height:398" type="#_x0000_t75">
                <v:imagedata r:id="rId59" o:title=""/>
              </v:shape>
              <v:shape style="position:absolute;left:0;top:280;width:11424;height:16557" type="#_x0000_t75">
                <v:imagedata r:id="rId6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footer="0" w:header="112" w:top="1560" w:bottom="280" w:left="1680" w:right="1680"/>
          <w:footerReference w:type="even" r:id="rId58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.882pt;margin-top:75.121017pt;width:580.394pt;height:766.769pt;mso-position-horizontal-relative:page;mso-position-vertical-relative:page;z-index:-13131" type="#_x0000_t202" filled="f" stroked="f">
            <v:textbox inset="0,0,0,0">
              <w:txbxContent>
                <w:p>
                  <w:pPr>
                    <w:spacing w:before="3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1114"/>
                    <w:jc w:val="righ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2276BC"/>
                      <w:spacing w:val="0"/>
                      <w:w w:val="100"/>
                    </w:rPr>
                    <w:t>73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right="1114"/>
                    <w:jc w:val="righ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97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-12"/>
                      <w:w w:val="97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97"/>
                    </w:rPr>
                    <w:t>Report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9" w:after="0" w:line="240" w:lineRule="auto"/>
                    <w:ind w:right="1114"/>
                    <w:jc w:val="righ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98"/>
                    </w:rPr>
                    <w:t>2012–13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14.882pt;margin-top:75.121017pt;width:580.394pt;height:766.769pt;mso-position-horizontal-relative:page;mso-position-vertical-relative:page;z-index:-13130" coordorigin="298,1502" coordsize="11608,15335">
            <v:group style="position:absolute;left:9831;top:15792;width:941;height:2" coordorigin="9831,15792" coordsize="941,2">
              <v:shape style="position:absolute;left:9831;top:15792;width:941;height:2" coordorigin="9831,15792" coordsize="941,0" path="m9831,15792l10772,15792e" filled="f" stroked="t" strokeweight=".5pt" strokecolor="#2276BC">
                <v:path arrowok="t"/>
              </v:shape>
              <v:shape style="position:absolute;left:11083;top:15590;width:398;height:398" type="#_x0000_t75">
                <v:imagedata r:id="rId62" o:title=""/>
              </v:shape>
              <v:shape style="position:absolute;left:298;top:1502;width:11608;height:15335" type="#_x0000_t75">
                <v:imagedata r:id="rId6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1560" w:bottom="280" w:left="1680" w:right="1680"/>
          <w:footerReference w:type="odd" r:id="rId61"/>
          <w:pgSz w:w="11920" w:h="16840"/>
        </w:sectPr>
      </w:pPr>
      <w:rPr/>
    </w:p>
    <w:p>
      <w:pPr>
        <w:spacing w:before="87" w:after="0" w:line="240" w:lineRule="auto"/>
        <w:ind w:left="114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13129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2276BC"/>
                      <w:spacing w:val="0"/>
                      <w:w w:val="100"/>
                    </w:rPr>
                    <w:t>74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1134" w:right="-2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94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2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100"/>
                    </w:rPr>
                    <w:t>Report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9" w:after="0" w:line="240" w:lineRule="auto"/>
                    <w:ind w:left="1134" w:right="-2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231F20"/>
                      <w:spacing w:val="0"/>
                      <w:w w:val="100"/>
                    </w:rPr>
                    <w:t>2012–2013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583.368896pt;width:595.276pt;height:228.165932pt;mso-position-horizontal-relative:page;mso-position-vertical-relative:page;z-index:-13128" coordorigin="0,11667" coordsize="11906,4563">
            <v:shape style="position:absolute;left:403;top:15590;width:398;height:398" type="#_x0000_t75">
              <v:imagedata r:id="rId65" o:title=""/>
            </v:shape>
            <v:shape style="position:absolute;left:0;top:11667;width:11906;height:4002" type="#_x0000_t75">
              <v:imagedata r:id="rId66" o:title=""/>
            </v:shape>
            <v:shape style="position:absolute;left:0;top:12452;width:11906;height:3779" type="#_x0000_t75">
              <v:imagedata r:id="rId67" o:title=""/>
            </v:shape>
            <v:shape style="position:absolute;left:0;top:13234;width:11906;height:2692" type="#_x0000_t75">
              <v:imagedata r:id="rId68" o:title=""/>
            </v:shape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Royal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Victorian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Hospital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32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Gisbo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eet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East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Melbou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2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8"/>
        </w:rPr>
        <w:t>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Victoria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3002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Australia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+61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9929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8666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+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61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9663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7203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hyperlink r:id="rId69"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00"/>
          </w:rPr>
          <w:t>info@eyeandea</w:t>
        </w:r>
        <w:r>
          <w:rPr>
            <w:rFonts w:ascii="Arial" w:hAnsi="Arial" w:cs="Arial" w:eastAsia="Arial"/>
            <w:sz w:val="18"/>
            <w:szCs w:val="18"/>
            <w:color w:val="FFFFFF"/>
            <w:spacing w:val="-17"/>
            <w:w w:val="100"/>
          </w:rPr>
          <w:t>r</w:t>
        </w:r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00"/>
          </w:rPr>
          <w:t>.o</w:t>
        </w:r>
        <w:r>
          <w:rPr>
            <w:rFonts w:ascii="Arial" w:hAnsi="Arial" w:cs="Arial" w:eastAsia="Arial"/>
            <w:sz w:val="18"/>
            <w:szCs w:val="18"/>
            <w:color w:val="FFFFFF"/>
            <w:spacing w:val="-5"/>
            <w:w w:val="100"/>
          </w:rPr>
          <w:t>r</w:t>
        </w:r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00"/>
          </w:rPr>
          <w:t>g.au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13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 </w:t>
      </w:r>
      <w:hyperlink r:id="rId70"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00"/>
          </w:rPr>
          <w:t>ww</w:t>
        </w:r>
        <w:r>
          <w:rPr>
            <w:rFonts w:ascii="Arial" w:hAnsi="Arial" w:cs="Arial" w:eastAsia="Arial"/>
            <w:sz w:val="18"/>
            <w:szCs w:val="18"/>
            <w:color w:val="FFFFFF"/>
            <w:spacing w:val="-10"/>
            <w:w w:val="100"/>
          </w:rPr>
          <w:t>w</w:t>
        </w:r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00"/>
          </w:rPr>
          <w:t>.eyeandea</w:t>
        </w:r>
        <w:r>
          <w:rPr>
            <w:rFonts w:ascii="Arial" w:hAnsi="Arial" w:cs="Arial" w:eastAsia="Arial"/>
            <w:sz w:val="18"/>
            <w:szCs w:val="18"/>
            <w:color w:val="FFFFFF"/>
            <w:spacing w:val="-17"/>
            <w:w w:val="100"/>
          </w:rPr>
          <w:t>r</w:t>
        </w:r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00"/>
          </w:rPr>
          <w:t>.o</w:t>
        </w:r>
        <w:r>
          <w:rPr>
            <w:rFonts w:ascii="Arial" w:hAnsi="Arial" w:cs="Arial" w:eastAsia="Arial"/>
            <w:sz w:val="18"/>
            <w:szCs w:val="18"/>
            <w:color w:val="FFFFFF"/>
            <w:spacing w:val="-5"/>
            <w:w w:val="100"/>
          </w:rPr>
          <w:t>r</w:t>
        </w:r>
        <w:r>
          <w:rPr>
            <w:rFonts w:ascii="Arial" w:hAnsi="Arial" w:cs="Arial" w:eastAsia="Arial"/>
            <w:sz w:val="18"/>
            <w:szCs w:val="18"/>
            <w:color w:val="FFFFFF"/>
            <w:spacing w:val="0"/>
            <w:w w:val="100"/>
          </w:rPr>
          <w:t>g.au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5" w:lineRule="auto"/>
        <w:ind w:left="114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Royal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Victorian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filiated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with: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Bionic</w:t>
      </w:r>
      <w:r>
        <w:rPr>
          <w:rFonts w:ascii="Arial" w:hAnsi="Arial" w:cs="Arial" w:eastAsia="Arial"/>
          <w:sz w:val="18"/>
          <w:szCs w:val="18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Vision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Australia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Lions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Donations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Service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Melbou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2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8"/>
        </w:rPr>
        <w:t>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Bionics</w:t>
      </w:r>
      <w:r>
        <w:rPr>
          <w:rFonts w:ascii="Arial" w:hAnsi="Arial" w:cs="Arial" w:eastAsia="Arial"/>
          <w:sz w:val="18"/>
          <w:szCs w:val="18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Institute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Resea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Australia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7"/>
        </w:rPr>
        <w:t>HEARing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CRC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1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University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Melbou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2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8"/>
        </w:rPr>
        <w:t>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7" w:after="0" w:line="255" w:lineRule="auto"/>
        <w:ind w:right="966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Royal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Victorian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member</w:t>
      </w:r>
      <w:r>
        <w:rPr>
          <w:rFonts w:ascii="Arial" w:hAnsi="Arial" w:cs="Arial" w:eastAsia="Arial"/>
          <w:sz w:val="18"/>
          <w:szCs w:val="18"/>
          <w:color w:val="FFFFFF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of: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100"/>
          <w:b/>
          <w:bCs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orld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8"/>
          <w:b/>
          <w:bCs/>
        </w:rPr>
        <w:t>Association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9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Hospitals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5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Members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Hussei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Nationa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Kuala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Lumpu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Malaysia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Departmen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Ophthalmolog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4"/>
        </w:rPr>
        <w:t>of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Universit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Leuven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Belgium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Singapo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Nationa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Cent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Singapo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Moorfield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London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UK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Roya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Victoria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Ear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Melbou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Australia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Rutni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1"/>
        </w:rPr>
        <w:t>Hospital,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Bangkok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Thailand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Eri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2"/>
        </w:rPr>
        <w:t>Stockholm,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Sweden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Rotte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da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Netherlands;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Roya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Victori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Dublin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eland;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Jakart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Cente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Jakarta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Indonesia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Tianji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2"/>
        </w:rPr>
        <w:t>Medical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Universit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Cent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China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Sydne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1"/>
        </w:rPr>
        <w:t>Hospital,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Australia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Kim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Seoul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Sout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Ko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ea;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Adity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Jyo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Maharashtra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India.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right="19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American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8"/>
          <w:b/>
          <w:bCs/>
        </w:rPr>
        <w:t>Association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9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Centers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b/>
          <w:bCs/>
        </w:rPr>
        <w:t>Excellence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9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Members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Basco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Palme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Institute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Florida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USA;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Emor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Cent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Geo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gia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USA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Massachusett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Infirmar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Massachusetts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USA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Moorfield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London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UK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Infirmar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ork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USA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Phillip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Institute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Minnesota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USA;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Rotte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da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Netherlands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Royal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Victoria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Melbou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Australia;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Rutni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Bangkok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Thailand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Sho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Chwan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Healt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System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aiwan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Singapo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Nationa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Cent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Singapo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St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Erik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2"/>
        </w:rPr>
        <w:t>Stockholm,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Sweden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Hospital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7"/>
        </w:rPr>
        <w:t>Pennsylvania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USA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Wilmer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Institute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Maryland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USA.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sectPr>
      <w:pgMar w:footer="0" w:header="112" w:top="1080" w:bottom="280" w:left="1020" w:right="1600"/>
      <w:footerReference w:type="even" r:id="rId64"/>
      <w:pgSz w:w="11920" w:h="16840"/>
      <w:cols w:num="2" w:equalWidth="0">
        <w:col w:w="3614" w:space="1156"/>
        <w:col w:w="453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515" type="#_x0000_t75">
          <v:imagedata r:id="rId1" o:title=""/>
        </v:shape>
      </w:pict>
    </w:r>
    <w:r>
      <w:rPr/>
      <w:pict>
        <v:group style="position:absolute;margin-left:491.527496pt;margin-top:789.59082pt;width:47.055pt;height:.1pt;mso-position-horizontal-relative:page;mso-position-vertical-relative:page;z-index:-13514" coordorigin="9831,15792" coordsize="941,2">
          <v:shape style="position:absolute;left:9831;top:15792;width:941;height:2" coordorigin="9831,15792" coordsize="941,0" path="m9831,15792l10772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1.578674pt;margin-top:774.323914pt;width:9.004pt;height:11pt;mso-position-horizontal-relative:page;mso-position-vertical-relative:page;z-index:-13513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33386pt;margin-top:792.817749pt;width:45.050002pt;height:18pt;mso-position-horizontal-relative:page;mso-position-vertical-relative:page;z-index:-13512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344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.1661pt;margin-top:779.497437pt;width:19.9039pt;height:19.903300pt;mso-position-horizontal-relative:page;mso-position-vertical-relative:page;z-index:-13480" type="#_x0000_t75">
          <v:imagedata r:id="rId1" o:title=""/>
        </v:shape>
      </w:pict>
    </w:r>
    <w:r>
      <w:rPr/>
      <w:pict>
        <v:group style="position:absolute;margin-left:56.692902pt;margin-top:789.59082pt;width:47.055pt;height:.1pt;mso-position-horizontal-relative:page;mso-position-vertical-relative:page;z-index:-13479" coordorigin="1134,15792" coordsize="941,2">
          <v:shape style="position:absolute;left:1134;top:15792;width:941;height:2" coordorigin="1134,15792" coordsize="941,0" path="m1134,15792l2075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692902pt;margin-top:774.323914pt;width:14.008pt;height:11pt;mso-position-horizontal-relative:page;mso-position-vertical-relative:page;z-index:-13478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92.817749pt;width:45.050002pt;height:18pt;mso-position-horizontal-relative:page;mso-position-vertical-relative:page;z-index:-13477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476" type="#_x0000_t75">
          <v:imagedata r:id="rId1" o:title=""/>
        </v:shape>
      </w:pict>
    </w:r>
    <w:r>
      <w:rPr/>
      <w:pict>
        <v:group style="position:absolute;margin-left:491.527496pt;margin-top:789.59082pt;width:47.055pt;height:.1pt;mso-position-horizontal-relative:page;mso-position-vertical-relative:page;z-index:-13475" coordorigin="9831,15792" coordsize="941,2">
          <v:shape style="position:absolute;left:9831;top:15792;width:941;height:2" coordorigin="9831,15792" coordsize="941,0" path="m9831,15792l10772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39398pt;margin-top:774.324036pt;width:64.361003pt;height:11pt;mso-position-horizontal-relative:page;mso-position-vertical-relative:page;z-index:-13474" type="#_x0000_t202" filled="f" stroked="f">
          <v:textbox inset="0,0,0,0">
            <w:txbxContent>
              <w:p>
                <w:pPr>
                  <w:spacing w:before="0" w:after="0" w:line="206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0"/>
                    <w:w w:val="100"/>
                  </w:rPr>
                  <w:t>22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0"/>
                    <w:w w:val="100"/>
                  </w:rPr>
                  <w:t>August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-1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0"/>
                    <w:w w:val="100"/>
                  </w:rPr>
                  <w:t>2013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7.574585pt;margin-top:774.323914pt;width:12.008pt;height:11pt;mso-position-horizontal-relative:page;mso-position-vertical-relative:page;z-index:-13473" type="#_x0000_t202" filled="f" stroked="f">
          <v:textbox inset="0,0,0,0">
            <w:txbxContent>
              <w:p>
                <w:pPr>
                  <w:spacing w:before="0" w:after="0" w:line="206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t>23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33386pt;margin-top:792.817749pt;width:45.050002pt;height:18pt;mso-position-horizontal-relative:page;mso-position-vertical-relative:page;z-index:-13472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344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.1661pt;margin-top:779.497437pt;width:19.9039pt;height:19.903300pt;mso-position-horizontal-relative:page;mso-position-vertical-relative:page;z-index:-13471" type="#_x0000_t75">
          <v:imagedata r:id="rId1" o:title=""/>
        </v:shape>
      </w:pict>
    </w:r>
    <w:r>
      <w:rPr/>
      <w:pict>
        <v:group style="position:absolute;margin-left:56.692902pt;margin-top:789.59082pt;width:47.055pt;height:.1pt;mso-position-horizontal-relative:page;mso-position-vertical-relative:page;z-index:-13470" coordorigin="1134,15792" coordsize="941,2">
          <v:shape style="position:absolute;left:1134;top:15792;width:941;height:2" coordorigin="1134,15792" coordsize="941,0" path="m1134,15792l2075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692902pt;margin-top:774.323914pt;width:14.008pt;height:11pt;mso-position-horizontal-relative:page;mso-position-vertical-relative:page;z-index:-13469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92.817749pt;width:45.050002pt;height:18pt;mso-position-horizontal-relative:page;mso-position-vertical-relative:page;z-index:-13468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467" type="#_x0000_t75">
          <v:imagedata r:id="rId1" o:title=""/>
        </v:shape>
      </w:pict>
    </w:r>
    <w:r>
      <w:rPr/>
      <w:pict>
        <v:group style="position:absolute;margin-left:0pt;margin-top:.000015pt;width:595.275pt;height:841.89pt;mso-position-horizontal-relative:page;mso-position-vertical-relative:page;z-index:-13466" coordorigin="0,0" coordsize="11906,16838">
          <v:shape style="position:absolute;left:0;top:0;width:11906;height:16838" coordorigin="0,0" coordsize="11906,16838" path="m0,16838l11906,16838,11906,0,0,0,0,16838e" filled="t" fillcolor="#2276BC" stroked="f">
            <v:path arrowok="t"/>
            <v:fill/>
          </v:shape>
        </v:group>
        <w10:wrap type="none"/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.1661pt;margin-top:779.497437pt;width:19.9039pt;height:19.903300pt;mso-position-horizontal-relative:page;mso-position-vertical-relative:page;z-index:-13465" type="#_x0000_t75">
          <v:imagedata r:id="rId1" o:title=""/>
        </v:shape>
      </w:pict>
    </w:r>
    <w:r>
      <w:rPr/>
      <w:pict>
        <v:group style="position:absolute;margin-left:56.692902pt;margin-top:789.59082pt;width:47.055pt;height:.1pt;mso-position-horizontal-relative:page;mso-position-vertical-relative:page;z-index:-13464" coordorigin="1134,15792" coordsize="941,2">
          <v:shape style="position:absolute;left:1134;top:15792;width:941;height:2" coordorigin="1134,15792" coordsize="941,0" path="m1134,15792l2075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692902pt;margin-top:774.323914pt;width:14.008pt;height:11pt;mso-position-horizontal-relative:page;mso-position-vertical-relative:page;z-index:-13463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92.817749pt;width:45.050002pt;height:18pt;mso-position-horizontal-relative:page;mso-position-vertical-relative:page;z-index:-13462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461" type="#_x0000_t75">
          <v:imagedata r:id="rId1" o:title=""/>
        </v:shape>
      </w:pict>
    </w:r>
    <w:r>
      <w:rPr/>
      <w:pict>
        <v:group style="position:absolute;margin-left:491.527496pt;margin-top:789.59082pt;width:47.055pt;height:.1pt;mso-position-horizontal-relative:page;mso-position-vertical-relative:page;z-index:-13460" coordorigin="9831,15792" coordsize="941,2">
          <v:shape style="position:absolute;left:9831;top:15792;width:941;height:2" coordorigin="9831,15792" coordsize="941,0" path="m9831,15792l10772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7.574585pt;margin-top:774.323914pt;width:12.008pt;height:11pt;mso-position-horizontal-relative:page;mso-position-vertical-relative:page;z-index:-13459" type="#_x0000_t202" filled="f" stroked="f">
          <v:textbox inset="0,0,0,0">
            <w:txbxContent>
              <w:p>
                <w:pPr>
                  <w:spacing w:before="0" w:after="0" w:line="206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t>27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33386pt;margin-top:792.817749pt;width:45.050002pt;height:18pt;mso-position-horizontal-relative:page;mso-position-vertical-relative:page;z-index:-13458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344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.1661pt;margin-top:779.497437pt;width:19.9039pt;height:19.903300pt;mso-position-horizontal-relative:page;mso-position-vertical-relative:page;z-index:-13457" type="#_x0000_t75">
          <v:imagedata r:id="rId1" o:title=""/>
        </v:shape>
      </w:pict>
    </w:r>
    <w:r>
      <w:rPr/>
      <w:pict>
        <v:group style="position:absolute;margin-left:56.692902pt;margin-top:789.59082pt;width:47.055pt;height:.1pt;mso-position-horizontal-relative:page;mso-position-vertical-relative:page;z-index:-13456" coordorigin="1134,15792" coordsize="941,2">
          <v:shape style="position:absolute;left:1134;top:15792;width:941;height:2" coordorigin="1134,15792" coordsize="941,0" path="m1134,15792l2075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692902pt;margin-top:774.323914pt;width:14.008pt;height:11pt;mso-position-horizontal-relative:page;mso-position-vertical-relative:page;z-index:-13455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92.817749pt;width:45.050002pt;height:18pt;mso-position-horizontal-relative:page;mso-position-vertical-relative:page;z-index:-13454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453" type="#_x0000_t75">
          <v:imagedata r:id="rId1" o:title=""/>
        </v:shape>
      </w:pict>
    </w:r>
    <w:r>
      <w:rPr/>
      <w:pict>
        <v:group style="position:absolute;margin-left:491.527496pt;margin-top:789.59082pt;width:47.055pt;height:.1pt;mso-position-horizontal-relative:page;mso-position-vertical-relative:page;z-index:-13452" coordorigin="9831,15792" coordsize="941,2">
          <v:shape style="position:absolute;left:9831;top:15792;width:941;height:2" coordorigin="9831,15792" coordsize="941,0" path="m9831,15792l10772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574585pt;margin-top:774.323914pt;width:14.008pt;height:11pt;mso-position-horizontal-relative:page;mso-position-vertical-relative:page;z-index:-13451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33386pt;margin-top:792.817749pt;width:45.050002pt;height:18pt;mso-position-horizontal-relative:page;mso-position-vertical-relative:page;z-index:-13450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344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449" type="#_x0000_t75">
          <v:imagedata r:id="rId1" o:title=""/>
        </v:shape>
      </w:pict>
    </w:r>
    <w:r>
      <w:rPr/>
      <w:pict>
        <v:group style="position:absolute;margin-left:491.527496pt;margin-top:789.59082pt;width:47.055pt;height:.1pt;mso-position-horizontal-relative:page;mso-position-vertical-relative:page;z-index:-13448" coordorigin="9831,15792" coordsize="941,2">
          <v:shape style="position:absolute;left:9831;top:15792;width:941;height:2" coordorigin="9831,15792" coordsize="941,0" path="m9831,15792l10772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574585pt;margin-top:774.323914pt;width:14.008pt;height:11pt;mso-position-horizontal-relative:page;mso-position-vertical-relative:page;z-index:-13447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33386pt;margin-top:792.817749pt;width:45.050002pt;height:18pt;mso-position-horizontal-relative:page;mso-position-vertical-relative:page;z-index:-13446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344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.1661pt;margin-top:779.497437pt;width:19.9039pt;height:19.903300pt;mso-position-horizontal-relative:page;mso-position-vertical-relative:page;z-index:-13511" type="#_x0000_t75">
          <v:imagedata r:id="rId1" o:title=""/>
        </v:shape>
      </w:pict>
    </w:r>
    <w:r>
      <w:rPr/>
      <w:pict>
        <v:group style="position:absolute;margin-left:56.692902pt;margin-top:789.59082pt;width:47.055pt;height:.1pt;mso-position-horizontal-relative:page;mso-position-vertical-relative:page;z-index:-13510" coordorigin="1134,15792" coordsize="941,2">
          <v:shape style="position:absolute;left:1134;top:15792;width:941;height:2" coordorigin="1134,15792" coordsize="941,0" path="m1134,15792l2075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692902pt;margin-top:774.323914pt;width:9.004pt;height:11pt;mso-position-horizontal-relative:page;mso-position-vertical-relative:page;z-index:-13509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92.817749pt;width:45.050002pt;height:18pt;mso-position-horizontal-relative:page;mso-position-vertical-relative:page;z-index:-13508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.1661pt;margin-top:779.497437pt;width:19.9039pt;height:19.903300pt;mso-position-horizontal-relative:page;mso-position-vertical-relative:page;z-index:-13445" type="#_x0000_t75">
          <v:imagedata r:id="rId1" o:title=""/>
        </v:shape>
      </w:pict>
    </w:r>
    <w:r>
      <w:rPr/>
      <w:pict>
        <v:group style="position:absolute;margin-left:56.692902pt;margin-top:789.59082pt;width:47.055pt;height:.1pt;mso-position-horizontal-relative:page;mso-position-vertical-relative:page;z-index:-13444" coordorigin="1134,15792" coordsize="941,2">
          <v:shape style="position:absolute;left:1134;top:15792;width:941;height:2" coordorigin="1134,15792" coordsize="941,0" path="m1134,15792l2075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692902pt;margin-top:774.323914pt;width:14.008pt;height:11pt;mso-position-horizontal-relative:page;mso-position-vertical-relative:page;z-index:-13443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92.817749pt;width:45.050002pt;height:18pt;mso-position-horizontal-relative:page;mso-position-vertical-relative:page;z-index:-13442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441" type="#_x0000_t75">
          <v:imagedata r:id="rId1" o:title=""/>
        </v:shape>
      </w:pict>
    </w:r>
    <w:r>
      <w:rPr/>
      <w:pict>
        <v:group style="position:absolute;margin-left:491.527496pt;margin-top:789.59082pt;width:47.055pt;height:.1pt;mso-position-horizontal-relative:page;mso-position-vertical-relative:page;z-index:-13440" coordorigin="9831,15792" coordsize="941,2">
          <v:shape style="position:absolute;left:9831;top:15792;width:941;height:2" coordorigin="9831,15792" coordsize="941,0" path="m9831,15792l10772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33386pt;margin-top:792.817749pt;width:45.050002pt;height:18pt;mso-position-horizontal-relative:page;mso-position-vertical-relative:page;z-index:-13439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344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.1661pt;margin-top:779.497437pt;width:19.9039pt;height:19.903300pt;mso-position-horizontal-relative:page;mso-position-vertical-relative:page;z-index:-13438" type="#_x0000_t75">
          <v:imagedata r:id="rId1" o:title=""/>
        </v:shape>
      </w:pict>
    </w:r>
    <w:r>
      <w:rPr/>
      <w:pict>
        <v:group style="position:absolute;margin-left:56.692902pt;margin-top:789.59082pt;width:47.055pt;height:.1pt;mso-position-horizontal-relative:page;mso-position-vertical-relative:page;z-index:-13437" coordorigin="1134,15792" coordsize="941,2">
          <v:shape style="position:absolute;left:1134;top:15792;width:941;height:2" coordorigin="1134,15792" coordsize="941,0" path="m1134,15792l2075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692902pt;margin-top:774.323914pt;width:14.008pt;height:11pt;mso-position-horizontal-relative:page;mso-position-vertical-relative:page;z-index:-13436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92.817749pt;width:45.050002pt;height:18pt;mso-position-horizontal-relative:page;mso-position-vertical-relative:page;z-index:-13435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434" type="#_x0000_t75">
          <v:imagedata r:id="rId1" o:title=""/>
        </v:shape>
      </w:pict>
    </w:r>
    <w:r>
      <w:rPr/>
      <w:pict>
        <v:group style="position:absolute;margin-left:491.527496pt;margin-top:789.59082pt;width:47.055pt;height:.1pt;mso-position-horizontal-relative:page;mso-position-vertical-relative:page;z-index:-13433" coordorigin="9831,15792" coordsize="941,2">
          <v:shape style="position:absolute;left:9831;top:15792;width:941;height:2" coordorigin="9831,15792" coordsize="941,0" path="m9831,15792l10772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574585pt;margin-top:774.323914pt;width:14.008pt;height:11pt;mso-position-horizontal-relative:page;mso-position-vertical-relative:page;z-index:-13432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33386pt;margin-top:792.817749pt;width:45.050002pt;height:18pt;mso-position-horizontal-relative:page;mso-position-vertical-relative:page;z-index:-13431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344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.1661pt;margin-top:779.497437pt;width:19.9039pt;height:19.903300pt;mso-position-horizontal-relative:page;mso-position-vertical-relative:page;z-index:-13430" type="#_x0000_t75">
          <v:imagedata r:id="rId1" o:title=""/>
        </v:shape>
      </w:pict>
    </w:r>
    <w:r>
      <w:rPr/>
      <w:pict>
        <v:group style="position:absolute;margin-left:56.692902pt;margin-top:789.59082pt;width:47.055pt;height:.1pt;mso-position-horizontal-relative:page;mso-position-vertical-relative:page;z-index:-13429" coordorigin="1134,15792" coordsize="941,2">
          <v:shape style="position:absolute;left:1134;top:15792;width:941;height:2" coordorigin="1134,15792" coordsize="941,0" path="m1134,15792l2075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692902pt;margin-top:774.323914pt;width:14.008pt;height:11pt;mso-position-horizontal-relative:page;mso-position-vertical-relative:page;z-index:-13428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92.817749pt;width:45.050002pt;height:18pt;mso-position-horizontal-relative:page;mso-position-vertical-relative:page;z-index:-13427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.1661pt;margin-top:779.497437pt;width:19.9039pt;height:19.903300pt;mso-position-horizontal-relative:page;mso-position-vertical-relative:page;z-index:-13426" type="#_x0000_t75">
          <v:imagedata r:id="rId1" o:title=""/>
        </v:shape>
      </w:pict>
    </w:r>
    <w:r>
      <w:rPr/>
      <w:pict>
        <v:group style="position:absolute;margin-left:56.692902pt;margin-top:789.59082pt;width:47.055pt;height:.1pt;mso-position-horizontal-relative:page;mso-position-vertical-relative:page;z-index:-13425" coordorigin="1134,15792" coordsize="941,2">
          <v:shape style="position:absolute;left:1134;top:15792;width:941;height:2" coordorigin="1134,15792" coordsize="941,0" path="m1134,15792l2075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692902pt;margin-top:774.323914pt;width:14.008pt;height:11pt;mso-position-horizontal-relative:page;mso-position-vertical-relative:page;z-index:-13424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92.817749pt;width:45.050002pt;height:18pt;mso-position-horizontal-relative:page;mso-position-vertical-relative:page;z-index:-13423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422" type="#_x0000_t75">
          <v:imagedata r:id="rId1" o:title=""/>
        </v:shape>
      </w:pict>
    </w:r>
    <w:r>
      <w:rPr/>
      <w:pict>
        <v:group style="position:absolute;margin-left:491.527496pt;margin-top:789.59082pt;width:47.055pt;height:.1pt;mso-position-horizontal-relative:page;mso-position-vertical-relative:page;z-index:-13421" coordorigin="9831,15792" coordsize="941,2">
          <v:shape style="position:absolute;left:9831;top:15792;width:941;height:2" coordorigin="9831,15792" coordsize="941,0" path="m9831,15792l10772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574585pt;margin-top:774.323914pt;width:14.008pt;height:11pt;mso-position-horizontal-relative:page;mso-position-vertical-relative:page;z-index:-13420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33386pt;margin-top:792.817749pt;width:45.050002pt;height:18pt;mso-position-horizontal-relative:page;mso-position-vertical-relative:page;z-index:-13419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344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.1661pt;margin-top:779.497437pt;width:19.9039pt;height:19.903300pt;mso-position-horizontal-relative:page;mso-position-vertical-relative:page;z-index:-13418" type="#_x0000_t75">
          <v:imagedata r:id="rId1" o:title=""/>
        </v:shape>
      </w:pict>
    </w:r>
    <w:r>
      <w:rPr/>
      <w:pict>
        <v:group style="position:absolute;margin-left:56.692902pt;margin-top:789.59082pt;width:47.055pt;height:.1pt;mso-position-horizontal-relative:page;mso-position-vertical-relative:page;z-index:-13417" coordorigin="1134,15792" coordsize="941,2">
          <v:shape style="position:absolute;left:1134;top:15792;width:941;height:2" coordorigin="1134,15792" coordsize="941,0" path="m1134,15792l2075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692902pt;margin-top:774.323914pt;width:14.008pt;height:11pt;mso-position-horizontal-relative:page;mso-position-vertical-relative:page;z-index:-13416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92.817749pt;width:45.050002pt;height:18pt;mso-position-horizontal-relative:page;mso-position-vertical-relative:page;z-index:-13415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414" type="#_x0000_t75">
          <v:imagedata r:id="rId1" o:title=""/>
        </v:shape>
      </w:pict>
    </w:r>
    <w:r>
      <w:rPr/>
      <w:pict>
        <v:group style="position:absolute;margin-left:491.527496pt;margin-top:789.59082pt;width:47.055pt;height:.1pt;mso-position-horizontal-relative:page;mso-position-vertical-relative:page;z-index:-13413" coordorigin="9831,15792" coordsize="941,2">
          <v:shape style="position:absolute;left:9831;top:15792;width:941;height:2" coordorigin="9831,15792" coordsize="941,0" path="m9831,15792l10772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574585pt;margin-top:774.323914pt;width:14.008pt;height:11pt;mso-position-horizontal-relative:page;mso-position-vertical-relative:page;z-index:-13412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33386pt;margin-top:792.817749pt;width:45.050002pt;height:18pt;mso-position-horizontal-relative:page;mso-position-vertical-relative:page;z-index:-13411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344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.1661pt;margin-top:779.497437pt;width:19.9039pt;height:19.903300pt;mso-position-horizontal-relative:page;mso-position-vertical-relative:page;z-index:-13507" type="#_x0000_t75">
          <v:imagedata r:id="rId1" o:title=""/>
        </v:shape>
      </w:pict>
    </w:r>
    <w:r>
      <w:rPr/>
      <w:pict>
        <v:group style="position:absolute;margin-left:56.692902pt;margin-top:789.59082pt;width:47.055pt;height:.1pt;mso-position-horizontal-relative:page;mso-position-vertical-relative:page;z-index:-13506" coordorigin="1134,15792" coordsize="941,2">
          <v:shape style="position:absolute;left:1134;top:15792;width:941;height:2" coordorigin="1134,15792" coordsize="941,0" path="m1134,15792l2075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92.817749pt;width:45.050002pt;height:18pt;mso-position-horizontal-relative:page;mso-position-vertical-relative:page;z-index:-13505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504" type="#_x0000_t75">
          <v:imagedata r:id="rId1" o:title=""/>
        </v:shape>
      </w:pict>
    </w:r>
    <w:r>
      <w:rPr/>
      <w:pict>
        <v:group style="position:absolute;margin-left:491.527496pt;margin-top:789.59082pt;width:47.055pt;height:.1pt;mso-position-horizontal-relative:page;mso-position-vertical-relative:page;z-index:-13503" coordorigin="9831,15792" coordsize="941,2">
          <v:shape style="position:absolute;left:9831;top:15792;width:941;height:2" coordorigin="9831,15792" coordsize="941,0" path="m9831,15792l10772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574585pt;margin-top:774.323914pt;width:14.008pt;height:11pt;mso-position-horizontal-relative:page;mso-position-vertical-relative:page;z-index:-13502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33386pt;margin-top:792.817749pt;width:45.050002pt;height:18pt;mso-position-horizontal-relative:page;mso-position-vertical-relative:page;z-index:-13501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344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.1661pt;margin-top:779.497437pt;width:19.9039pt;height:19.903300pt;mso-position-horizontal-relative:page;mso-position-vertical-relative:page;z-index:-13500" type="#_x0000_t75">
          <v:imagedata r:id="rId1" o:title=""/>
        </v:shape>
      </w:pict>
    </w:r>
    <w:r>
      <w:rPr/>
      <w:pict>
        <v:group style="position:absolute;margin-left:56.692902pt;margin-top:789.59082pt;width:47.055pt;height:.1pt;mso-position-horizontal-relative:page;mso-position-vertical-relative:page;z-index:-13499" coordorigin="1134,15792" coordsize="941,2">
          <v:shape style="position:absolute;left:1134;top:15792;width:941;height:2" coordorigin="1134,15792" coordsize="941,0" path="m1134,15792l2075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464508pt;margin-top:785.323914pt;width:104.042005pt;height:11pt;mso-position-horizontal-relative:page;mso-position-vertical-relative:page;z-index:-13498" type="#_x0000_t202" filled="f" stroked="f">
          <v:textbox inset="0,0,0,0">
            <w:txbxContent>
              <w:p>
                <w:pPr>
                  <w:spacing w:before="0" w:after="0" w:line="206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2"/>
                    <w:w w:val="100"/>
                  </w:rPr>
                  <w:t>an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-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-1"/>
                    <w:w w:val="96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2"/>
                    <w:w w:val="96"/>
                  </w:rPr>
                  <w:t>ecognitio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0"/>
                    <w:w w:val="96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14"/>
                    <w:w w:val="96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31F20"/>
                    <w:spacing w:val="2"/>
                    <w:w w:val="100"/>
                  </w:rPr>
                  <w:t>initiatives.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92.817749pt;width:45.050002pt;height:18pt;mso-position-horizontal-relative:page;mso-position-vertical-relative:page;z-index:-13497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496" type="#_x0000_t75">
          <v:imagedata r:id="rId1" o:title=""/>
        </v:shape>
      </w:pict>
    </w:r>
    <w:r>
      <w:rPr/>
      <w:pict>
        <v:group style="position:absolute;margin-left:491.527496pt;margin-top:789.59082pt;width:47.055pt;height:.1pt;mso-position-horizontal-relative:page;mso-position-vertical-relative:page;z-index:-13495" coordorigin="9831,15792" coordsize="941,2">
          <v:shape style="position:absolute;left:9831;top:15792;width:941;height:2" coordorigin="9831,15792" coordsize="941,0" path="m9831,15792l10772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574585pt;margin-top:774.323914pt;width:14.008pt;height:11pt;mso-position-horizontal-relative:page;mso-position-vertical-relative:page;z-index:-13494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33386pt;margin-top:792.817749pt;width:45.050002pt;height:18pt;mso-position-horizontal-relative:page;mso-position-vertical-relative:page;z-index:-13493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344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0.1661pt;margin-top:779.497437pt;width:19.9039pt;height:19.903300pt;mso-position-horizontal-relative:page;mso-position-vertical-relative:page;z-index:-13492" type="#_x0000_t75">
          <v:imagedata r:id="rId1" o:title=""/>
        </v:shape>
      </w:pict>
    </w:r>
    <w:r>
      <w:rPr/>
      <w:pict>
        <v:group style="position:absolute;margin-left:56.692902pt;margin-top:789.59082pt;width:47.055pt;height:.1pt;mso-position-horizontal-relative:page;mso-position-vertical-relative:page;z-index:-13491" coordorigin="1134,15792" coordsize="941,2">
          <v:shape style="position:absolute;left:1134;top:15792;width:941;height:2" coordorigin="1134,15792" coordsize="941,0" path="m1134,15792l2075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692902pt;margin-top:774.323914pt;width:14.008pt;height:11pt;mso-position-horizontal-relative:page;mso-position-vertical-relative:page;z-index:-13490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792.817749pt;width:45.050002pt;height:18pt;mso-position-horizontal-relative:page;mso-position-vertical-relative:page;z-index:-13489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488" type="#_x0000_t75">
          <v:imagedata r:id="rId1" o:title=""/>
        </v:shape>
      </w:pict>
    </w:r>
    <w:r>
      <w:rPr/>
      <w:pict>
        <v:group style="position:absolute;margin-left:491.527496pt;margin-top:789.59082pt;width:47.055pt;height:.1pt;mso-position-horizontal-relative:page;mso-position-vertical-relative:page;z-index:-13487" coordorigin="9831,15792" coordsize="941,2">
          <v:shape style="position:absolute;left:9831;top:15792;width:941;height:2" coordorigin="9831,15792" coordsize="941,0" path="m9831,15792l10772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574585pt;margin-top:774.323914pt;width:14.008pt;height:11pt;mso-position-horizontal-relative:page;mso-position-vertical-relative:page;z-index:-13486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33386pt;margin-top:792.817749pt;width:45.050002pt;height:18pt;mso-position-horizontal-relative:page;mso-position-vertical-relative:page;z-index:-13485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344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142517pt;margin-top:779.497437pt;width:19.9039pt;height:19.903300pt;mso-position-horizontal-relative:page;mso-position-vertical-relative:page;z-index:-13484" type="#_x0000_t75">
          <v:imagedata r:id="rId1" o:title=""/>
        </v:shape>
      </w:pict>
    </w:r>
    <w:r>
      <w:rPr/>
      <w:pict>
        <v:group style="position:absolute;margin-left:491.527496pt;margin-top:789.59082pt;width:47.055pt;height:.1pt;mso-position-horizontal-relative:page;mso-position-vertical-relative:page;z-index:-13483" coordorigin="9831,15792" coordsize="941,2">
          <v:shape style="position:absolute;left:9831;top:15792;width:941;height:2" coordorigin="9831,15792" coordsize="941,0" path="m9831,15792l10772,15792e" filled="f" stroked="t" strokeweight=".5pt" strokecolor="#2276B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574585pt;margin-top:774.323914pt;width:14.008pt;height:11pt;mso-position-horizontal-relative:page;mso-position-vertical-relative:page;z-index:-13482" type="#_x0000_t202" filled="f" stroked="f">
          <v:textbox inset="0,0,0,0">
            <w:txbxContent>
              <w:p>
                <w:pPr>
                  <w:spacing w:before="0" w:after="0" w:line="206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276B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33386pt;margin-top:792.817749pt;width:45.050002pt;height:18pt;mso-position-horizontal-relative:page;mso-position-vertical-relative:page;z-index:-13481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2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Report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9" w:after="0" w:line="240" w:lineRule="auto"/>
                  <w:ind w:left="344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231F20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footer" Target="footer7.xml"/><Relationship Id="rId24" Type="http://schemas.openxmlformats.org/officeDocument/2006/relationships/footer" Target="footer8.xml"/><Relationship Id="rId25" Type="http://schemas.openxmlformats.org/officeDocument/2006/relationships/footer" Target="footer9.xml"/><Relationship Id="rId26" Type="http://schemas.openxmlformats.org/officeDocument/2006/relationships/footer" Target="footer10.xml"/><Relationship Id="rId27" Type="http://schemas.openxmlformats.org/officeDocument/2006/relationships/footer" Target="footer11.xml"/><Relationship Id="rId28" Type="http://schemas.openxmlformats.org/officeDocument/2006/relationships/footer" Target="footer12.xml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footer" Target="footer13.xml"/><Relationship Id="rId37" Type="http://schemas.openxmlformats.org/officeDocument/2006/relationships/footer" Target="footer14.xml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footer" Target="footer15.xml"/><Relationship Id="rId42" Type="http://schemas.openxmlformats.org/officeDocument/2006/relationships/footer" Target="footer16.xml"/><Relationship Id="rId43" Type="http://schemas.openxmlformats.org/officeDocument/2006/relationships/footer" Target="footer17.xml"/><Relationship Id="rId44" Type="http://schemas.openxmlformats.org/officeDocument/2006/relationships/footer" Target="footer18.xml"/><Relationship Id="rId45" Type="http://schemas.openxmlformats.org/officeDocument/2006/relationships/footer" Target="footer19.xml"/><Relationship Id="rId46" Type="http://schemas.openxmlformats.org/officeDocument/2006/relationships/footer" Target="footer20.xml"/><Relationship Id="rId47" Type="http://schemas.openxmlformats.org/officeDocument/2006/relationships/footer" Target="footer21.xml"/><Relationship Id="rId48" Type="http://schemas.openxmlformats.org/officeDocument/2006/relationships/footer" Target="footer22.xml"/><Relationship Id="rId49" Type="http://schemas.openxmlformats.org/officeDocument/2006/relationships/footer" Target="footer23.xml"/><Relationship Id="rId50" Type="http://schemas.openxmlformats.org/officeDocument/2006/relationships/footer" Target="footer24.xml"/><Relationship Id="rId51" Type="http://schemas.openxmlformats.org/officeDocument/2006/relationships/footer" Target="footer25.xml"/><Relationship Id="rId52" Type="http://schemas.openxmlformats.org/officeDocument/2006/relationships/footer" Target="footer26.xml"/><Relationship Id="rId53" Type="http://schemas.openxmlformats.org/officeDocument/2006/relationships/footer" Target="footer27.xml"/><Relationship Id="rId54" Type="http://schemas.openxmlformats.org/officeDocument/2006/relationships/footer" Target="footer28.xml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footer" Target="footer29.xml"/><Relationship Id="rId59" Type="http://schemas.openxmlformats.org/officeDocument/2006/relationships/image" Target="media/image53.png"/><Relationship Id="rId60" Type="http://schemas.openxmlformats.org/officeDocument/2006/relationships/image" Target="media/image54.jpg"/><Relationship Id="rId61" Type="http://schemas.openxmlformats.org/officeDocument/2006/relationships/footer" Target="footer30.xml"/><Relationship Id="rId62" Type="http://schemas.openxmlformats.org/officeDocument/2006/relationships/image" Target="media/image55.png"/><Relationship Id="rId63" Type="http://schemas.openxmlformats.org/officeDocument/2006/relationships/image" Target="media/image56.jpg"/><Relationship Id="rId64" Type="http://schemas.openxmlformats.org/officeDocument/2006/relationships/footer" Target="footer31.xml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hyperlink" Target="mailto:info@eyeandear.org.au" TargetMode="External"/><Relationship Id="rId70" Type="http://schemas.openxmlformats.org/officeDocument/2006/relationships/hyperlink" Target="http://www.eyeandear.org.au/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2016-12-22T11:36:24Z</dcterms:created>
  <dcterms:modified xsi:type="dcterms:W3CDTF">2016-12-22T11:36:24Z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2013-09-11T00:00:00Z</vt:filetime>
  </property>
  <property fmtid="{D5CDD505-2E9C-101B-9397-08002B2CF9AE}" pid="3" name="LastSaved">
    <vt:filetime>2016-12-22T00:00:00Z</vt:filetime>
  </property>
</Properties>
</file>