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701" coordorigin="0,0" coordsize="11906,16838">
            <v:shape style="position:absolute;left:0;top:0;width:11906;height:16838" type="#_x0000_t75">
              <v:imagedata r:id="rId5" o:title=""/>
            </v:shape>
            <v:shape style="position:absolute;left:2908;top:1124;width:1637;height:929" type="#_x0000_t75">
              <v:imagedata r:id="rId6" o:title=""/>
            </v:shape>
            <v:group style="position:absolute;left:2236;top:1141;width:415;height:829" coordorigin="2236,1141" coordsize="415,829">
              <v:shape style="position:absolute;left:2236;top:1141;width:415;height:829" coordorigin="2236,1141" coordsize="415,829" path="m2651,1141l2236,1141,2236,1279,2513,1279,2513,1487,2236,1487,2236,1625,2513,1625,2513,1832,2236,1832,2236,1970,2651,1970,2651,1141e" filled="t" fillcolor="#19AA5C" stroked="f">
                <v:path arrowok="t"/>
                <v:fill/>
              </v:shape>
            </v:group>
            <v:group style="position:absolute;left:1134;top:1141;width:415;height:829" coordorigin="1134,1141" coordsize="415,829">
              <v:shape style="position:absolute;left:1134;top:1141;width:414;height:829" coordorigin="1134,1141" coordsize="414,829" path="m1548,1141l1134,1141,1134,1970,1548,1970,1548,1832,1272,1832,1272,1625,1548,1625,1548,1487,1272,1487,1272,1279,1548,1279,1548,1141e" filled="t" fillcolor="#19AA5C" stroked="f">
                <v:path arrowok="t"/>
                <v:fill/>
              </v:shape>
            </v:group>
            <v:group style="position:absolute;left:1824;top:1625;width:138;height:207" coordorigin="1824,1625" coordsize="138,207">
              <v:shape style="position:absolute;left:1824;top:1625;width:138;height:207" coordorigin="1824,1625" coordsize="138,207" path="m1962,1625l1824,1625,1824,1832,1962,1832,1962,1625e" filled="t" fillcolor="#0E4E96" stroked="f">
                <v:path arrowok="t"/>
                <v:fill/>
              </v:shape>
            </v:group>
            <v:group style="position:absolute;left:1617;top:1487;width:553;height:138" coordorigin="1617,1487" coordsize="553,138">
              <v:shape style="position:absolute;left:1617;top:1487;width:553;height:138" coordorigin="1617,1487" coordsize="553,138" path="m2170,1487l1617,1487,1617,1625,2170,1625,2170,1487e" filled="t" fillcolor="#0E4E96" stroked="f">
                <v:path arrowok="t"/>
                <v:fill/>
              </v:shape>
            </v:group>
            <v:group style="position:absolute;left:1824;top:1279;width:138;height:207" coordorigin="1824,1279" coordsize="138,207">
              <v:shape style="position:absolute;left:1824;top:1279;width:138;height:207" coordorigin="1824,1279" coordsize="138,207" path="m1962,1279l1824,1279,1824,1487,1962,1487,1962,1279e" filled="t" fillcolor="#0E4E96" stroked="f">
                <v:path arrowok="t"/>
                <v:fill/>
              </v:shape>
            </v:group>
            <v:group style="position:absolute;left:11339;top:1134;width:567;height:1134" coordorigin="11339,1134" coordsize="567,1134">
              <v:shape style="position:absolute;left:11339;top:1134;width:567;height:1134" coordorigin="11339,1134" coordsize="567,1134" path="m11339,2268l11906,2268,11906,1134,11339,1134,11339,2268e" filled="t" fillcolor="#FFF200" stroked="f">
                <v:path arrowok="t"/>
                <v:fill/>
              </v:shape>
            </v:group>
            <v:group style="position:absolute;left:10205;top:0;width:1134;height:1134" coordorigin="10205,0" coordsize="1134,1134">
              <v:shape style="position:absolute;left:10205;top:0;width:1134;height:1134" coordorigin="10205,0" coordsize="1134,1134" path="m10205,1134l11339,1134,11339,0,10205,0,10205,1134e" filled="t" fillcolor="#702E79" stroked="f">
                <v:path arrowok="t"/>
                <v:fill/>
              </v:shape>
            </v:group>
            <v:group style="position:absolute;left:9638;top:1134;width:567;height:567" coordorigin="9638,1134" coordsize="567,567">
              <v:shape style="position:absolute;left:9638;top:1134;width:567;height:567" coordorigin="9638,1134" coordsize="567,567" path="m9638,1701l10205,1701,10205,1134,9638,1134,9638,1701e" filled="t" fillcolor="#19AA5C" stroked="f">
                <v:path arrowok="t"/>
                <v:fill/>
              </v:shape>
            </v:group>
            <v:group style="position:absolute;left:0;top:15704;width:567;height:1134" coordorigin="0,15704" coordsize="567,1134">
              <v:shape style="position:absolute;left:0;top:15704;width:567;height:1134" coordorigin="0,15704" coordsize="567,1134" path="m0,16838l567,16838,567,15704,0,15704,0,16838e" filled="t" fillcolor="#702E79" stroked="f">
                <v:path arrowok="t"/>
                <v:fill/>
              </v:shape>
            </v:group>
            <v:group style="position:absolute;left:1134;top:16271;width:1134;height:567" coordorigin="1134,16271" coordsize="1134,567">
              <v:shape style="position:absolute;left:1134;top:16271;width:1134;height:567" coordorigin="1134,16271" coordsize="1134,567" path="m1134,16838l2268,16838,2268,16271,1134,16271,1134,16838e" filled="t" fillcolor="#19AA5C" stroked="f">
                <v:path arrowok="t"/>
                <v:fill/>
              </v:shape>
            </v:group>
            <v:group style="position:absolute;left:567;top:15137;width:567;height:567" coordorigin="567,15137" coordsize="567,567">
              <v:shape style="position:absolute;left:567;top:15137;width:567;height:567" coordorigin="567,15137" coordsize="567,567" path="m567,15704l1134,15704,1134,15137,567,15137,567,15704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0" w:lineRule="exact"/>
        <w:ind w:left="5129" w:right="16"/>
        <w:jc w:val="center"/>
        <w:rPr>
          <w:rFonts w:ascii="Arial" w:hAnsi="Arial" w:cs="Arial" w:eastAsia="Arial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100"/>
        </w:rPr>
        <w:t>ur</w:t>
      </w:r>
      <w:r>
        <w:rPr>
          <w:rFonts w:ascii="Arial" w:hAnsi="Arial" w:cs="Arial" w:eastAsia="Arial"/>
          <w:sz w:val="80"/>
          <w:szCs w:val="80"/>
          <w:color w:val="FFFFFF"/>
          <w:spacing w:val="-71"/>
          <w:w w:val="100"/>
        </w:rPr>
        <w:t> </w:t>
      </w:r>
      <w:r>
        <w:rPr>
          <w:rFonts w:ascii="Arial" w:hAnsi="Arial" w:cs="Arial" w:eastAsia="Arial"/>
          <w:sz w:val="80"/>
          <w:szCs w:val="80"/>
          <w:color w:val="FFFFFF"/>
          <w:spacing w:val="-4"/>
          <w:w w:val="104"/>
        </w:rPr>
        <w:t>s</w:t>
      </w:r>
      <w:r>
        <w:rPr>
          <w:rFonts w:ascii="Arial" w:hAnsi="Arial" w:cs="Arial" w:eastAsia="Arial"/>
          <w:sz w:val="80"/>
          <w:szCs w:val="80"/>
          <w:color w:val="FFFFFF"/>
          <w:spacing w:val="-8"/>
          <w:w w:val="143"/>
        </w:rPr>
        <w:t>t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107"/>
        </w:rPr>
        <w:t>ories</w:t>
      </w:r>
      <w:r>
        <w:rPr>
          <w:rFonts w:ascii="Arial" w:hAnsi="Arial" w:cs="Arial" w:eastAsia="Arial"/>
          <w:sz w:val="80"/>
          <w:szCs w:val="80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55" w:right="742"/>
        <w:jc w:val="center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Annual</w:t>
      </w:r>
      <w:r>
        <w:rPr>
          <w:rFonts w:ascii="Arial" w:hAnsi="Arial" w:cs="Arial" w:eastAsia="Arial"/>
          <w:sz w:val="40"/>
          <w:szCs w:val="40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91"/>
        </w:rPr>
        <w:t>R</w:t>
      </w:r>
      <w:r>
        <w:rPr>
          <w:rFonts w:ascii="Arial" w:hAnsi="Arial" w:cs="Arial" w:eastAsia="Arial"/>
          <w:sz w:val="40"/>
          <w:szCs w:val="40"/>
          <w:color w:val="FFFFFF"/>
          <w:spacing w:val="-2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2"/>
        </w:rPr>
        <w:t>vi</w:t>
      </w:r>
      <w:r>
        <w:rPr>
          <w:rFonts w:ascii="Arial" w:hAnsi="Arial" w:cs="Arial" w:eastAsia="Arial"/>
          <w:sz w:val="40"/>
          <w:szCs w:val="40"/>
          <w:color w:val="FFFFFF"/>
          <w:spacing w:val="-2"/>
          <w:w w:val="102"/>
        </w:rPr>
        <w:t>e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6"/>
        </w:rPr>
        <w:t>w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40" w:lineRule="auto"/>
        <w:ind w:right="1352"/>
        <w:jc w:val="righ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FFFF"/>
        </w:rPr>
        <w:t>2015</w:t>
      </w:r>
      <w:r>
        <w:rPr>
          <w:rFonts w:ascii="Arial" w:hAnsi="Arial" w:cs="Arial" w:eastAsia="Arial"/>
          <w:sz w:val="40"/>
          <w:szCs w:val="40"/>
          <w:color w:val="FFFFFF"/>
          <w:spacing w:val="-38"/>
          <w:w w:val="117"/>
        </w:rPr>
        <w:t>–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16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560" w:bottom="280" w:left="1680" w:right="82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60" w:lineRule="exact"/>
        <w:ind w:left="1134" w:right="-20"/>
        <w:jc w:val="left"/>
        <w:rPr>
          <w:rFonts w:ascii="Arial" w:hAnsi="Arial" w:cs="Arial" w:eastAsia="Arial"/>
          <w:sz w:val="120"/>
          <w:szCs w:val="120"/>
        </w:rPr>
      </w:pPr>
      <w:rPr/>
      <w:r>
        <w:rPr>
          <w:rFonts w:ascii="Arial" w:hAnsi="Arial" w:cs="Arial" w:eastAsia="Arial"/>
          <w:sz w:val="120"/>
          <w:szCs w:val="120"/>
          <w:color w:val="004659"/>
          <w:spacing w:val="-6"/>
          <w:w w:val="103"/>
          <w:position w:val="-1"/>
        </w:rPr>
        <w:t>Con</w:t>
      </w:r>
      <w:r>
        <w:rPr>
          <w:rFonts w:ascii="Arial" w:hAnsi="Arial" w:cs="Arial" w:eastAsia="Arial"/>
          <w:sz w:val="120"/>
          <w:szCs w:val="120"/>
          <w:color w:val="004659"/>
          <w:spacing w:val="-18"/>
          <w:w w:val="103"/>
          <w:position w:val="-1"/>
        </w:rPr>
        <w:t>t</w:t>
      </w:r>
      <w:r>
        <w:rPr>
          <w:rFonts w:ascii="Arial" w:hAnsi="Arial" w:cs="Arial" w:eastAsia="Arial"/>
          <w:sz w:val="120"/>
          <w:szCs w:val="120"/>
          <w:color w:val="004659"/>
          <w:spacing w:val="-6"/>
          <w:w w:val="109"/>
          <w:position w:val="-1"/>
        </w:rPr>
        <w:t>ents</w:t>
      </w:r>
      <w:r>
        <w:rPr>
          <w:rFonts w:ascii="Arial" w:hAnsi="Arial" w:cs="Arial" w:eastAsia="Arial"/>
          <w:sz w:val="120"/>
          <w:szCs w:val="1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4.340255pt;height:134.640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2430" w:top="1700" w:bottom="2620" w:left="0" w:right="1020"/>
          <w:headerReference w:type="default" r:id="rId7"/>
          <w:footerReference w:type="default" r:id="rId8"/>
          <w:pgSz w:w="11920" w:h="16840"/>
        </w:sectPr>
      </w:pPr>
      <w:rPr/>
    </w:p>
    <w:p>
      <w:pPr>
        <w:spacing w:before="28" w:after="0" w:line="440" w:lineRule="exact"/>
        <w:ind w:left="1134" w:right="2373"/>
        <w:jc w:val="left"/>
        <w:rPr>
          <w:rFonts w:ascii="Arial" w:hAnsi="Arial" w:cs="Arial" w:eastAsia="Arial"/>
          <w:sz w:val="40"/>
          <w:szCs w:val="40"/>
        </w:rPr>
      </w:pPr>
      <w:rPr/>
      <w:r>
        <w:rPr/>
        <w:pict>
          <v:group style="position:absolute;margin-left:566.929016pt;margin-top:785.197998pt;width:28.346pt;height:28.346pt;mso-position-horizontal-relative:page;mso-position-vertical-relative:page;z-index:-2700" coordorigin="11339,15704" coordsize="567,567">
            <v:shape style="position:absolute;left:11339;top:15704;width:567;height:567" coordorigin="11339,15704" coordsize="567,567" path="m11339,16271l11906,16271,11906,15704,11339,15704,11339,16271e" filled="t" fillcolor="#007DC5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04.725006pt;margin-top:-145.545517pt;width:234.340117pt;height:134.640pt;mso-position-horizontal-relative:page;mso-position-vertical-relative:paragraph;z-index:-2699" type="#_x0000_t75">
            <v:imagedata r:id="rId10" o:title=""/>
          </v:shape>
        </w:pict>
      </w:r>
      <w:r>
        <w:rPr>
          <w:rFonts w:ascii="Arial" w:hAnsi="Arial" w:cs="Arial" w:eastAsia="Arial"/>
          <w:sz w:val="40"/>
          <w:szCs w:val="40"/>
          <w:color w:val="007DC5"/>
          <w:spacing w:val="-8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7DC5"/>
          <w:spacing w:val="-4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0"/>
        </w:rPr>
        <w:t>com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7DC5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-6"/>
          <w:w w:val="143"/>
        </w:rPr>
        <w:t>t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2"/>
        </w:rPr>
        <w:t>o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2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0"/>
        </w:rPr>
        <w:t>ou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7DC5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11"/>
        </w:rPr>
        <w:t>hospital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34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7DC5"/>
          <w:spacing w:val="-2"/>
          <w:w w:val="102"/>
        </w:rPr>
        <w:t>02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Ou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-3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7"/>
        </w:rPr>
        <w:t>peop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7"/>
        </w:rPr>
        <w:t>l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702E79"/>
          <w:spacing w:val="-2"/>
          <w:w w:val="102"/>
        </w:rPr>
        <w:t>03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Fion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96"/>
        </w:rPr>
        <w:t>F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13"/>
        </w:rPr>
        <w:t>ulla</w:t>
      </w:r>
      <w:r>
        <w:rPr>
          <w:rFonts w:ascii="Arial" w:hAnsi="Arial" w:cs="Arial" w:eastAsia="Arial"/>
          <w:sz w:val="24"/>
          <w:szCs w:val="24"/>
          <w:color w:val="004659"/>
          <w:spacing w:val="1"/>
          <w:w w:val="113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43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4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men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5"/>
          <w:w w:val="109"/>
        </w:rPr>
        <w:t>f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9"/>
        </w:rPr>
        <w:t>o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9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23"/>
          <w:w w:val="109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th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x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95"/>
        </w:rPr>
        <w:t>g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ene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9"/>
        </w:rPr>
        <w:t>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04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</w:rPr>
        <w:t>Sc</w:t>
      </w:r>
      <w:r>
        <w:rPr>
          <w:rFonts w:ascii="Arial" w:hAnsi="Arial" w:cs="Arial" w:eastAsia="Arial"/>
          <w:sz w:val="24"/>
          <w:szCs w:val="24"/>
          <w:color w:val="004659"/>
          <w:spacing w:val="-2"/>
        </w:rPr>
        <w:t>o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43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43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4"/>
        </w:rPr>
        <w:t>Hende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4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4"/>
        </w:rPr>
        <w:t>son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right="79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12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eg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esenc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th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7"/>
        </w:rPr>
        <w:t>hospita</w:t>
      </w:r>
      <w:r>
        <w:rPr>
          <w:rFonts w:ascii="Arial" w:hAnsi="Arial" w:cs="Arial" w:eastAsia="Arial"/>
          <w:sz w:val="24"/>
          <w:szCs w:val="24"/>
          <w:color w:val="004659"/>
          <w:spacing w:val="-14"/>
          <w:w w:val="107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-17"/>
          <w:w w:val="95"/>
        </w:rPr>
        <w:t>’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2"/>
        </w:rPr>
        <w:t>s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2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14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99"/>
        </w:rPr>
        <w:t>ed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99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5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5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4"/>
        </w:rPr>
        <w:t>opment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06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9"/>
        </w:rPr>
        <w:t>Kri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9"/>
        </w:rPr>
        <w:t>s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43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3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3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5"/>
          <w:w w:val="92"/>
        </w:rPr>
        <w:t>W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12"/>
        </w:rPr>
        <w:t>ells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Out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tandin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clinica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25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1"/>
        </w:rPr>
        <w:t>eade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1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5"/>
        </w:rPr>
        <w:t>ship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08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Jud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1"/>
        </w:rPr>
        <w:t>McCahon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2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akin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4659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th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ea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59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ope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3"/>
        </w:rPr>
        <w:t>communic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3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9"/>
        </w:rPr>
        <w:t>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10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Ou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Senio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Medica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14"/>
        </w:rPr>
        <w:t>Staff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1020"/>
          <w:cols w:num="2" w:equalWidth="0">
            <w:col w:w="5812" w:space="283"/>
            <w:col w:w="4805"/>
          </w:cols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01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4.341119pt;height:134.640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2430" w:top="800" w:bottom="2620" w:left="1020" w:right="1020"/>
          <w:headerReference w:type="default" r:id="rId11"/>
          <w:footerReference w:type="default" r:id="rId12"/>
          <w:pgSz w:w="11920" w:h="16840"/>
        </w:sectPr>
      </w:pPr>
      <w:rPr/>
    </w:p>
    <w:p>
      <w:pPr>
        <w:spacing w:before="5" w:after="0" w:line="240" w:lineRule="auto"/>
        <w:ind w:left="114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/>
        <w:pict>
          <v:group style="position:absolute;margin-left:0pt;margin-top:813.544006pt;width:56.693pt;height:28.346pt;mso-position-horizontal-relative:page;mso-position-vertical-relative:page;z-index:-2698" coordorigin="0,16271" coordsize="1134,567">
            <v:shape style="position:absolute;left:0;top:16271;width:1134;height:567" coordorigin="0,16271" coordsize="1134,567" path="m0,16838l1134,16838,1134,16271,0,16271,0,16838e" filled="t" fillcolor="#702E79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04.725006pt;margin-top:-145.535751pt;width:234.339748pt;height:134.640pt;mso-position-horizontal-relative:page;mso-position-vertical-relative:paragraph;z-index:-2697" type="#_x0000_t75">
            <v:imagedata r:id="rId14" o:title=""/>
          </v:shape>
        </w:pic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Ou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-3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4"/>
        </w:rPr>
        <w:t>p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4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15"/>
        </w:rPr>
        <w:t>tients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19AA5C"/>
          <w:spacing w:val="-2"/>
          <w:w w:val="102"/>
        </w:rPr>
        <w:t>13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2"/>
          <w:w w:val="95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5"/>
        </w:rPr>
        <w:t>dam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14" w:right="85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Hospita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ha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59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5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5"/>
          <w:w w:val="95"/>
        </w:rPr>
        <w:t>y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12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sa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it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59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sig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2"/>
        </w:rPr>
        <w:t>h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13"/>
        </w:rPr>
        <w:t>ts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13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wit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4659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004659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3"/>
        </w:rPr>
        <w:t>campaign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14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Jemim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6"/>
        </w:rPr>
        <w:t>w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Jemim</w:t>
      </w:r>
      <w:r>
        <w:rPr>
          <w:rFonts w:ascii="Arial" w:hAnsi="Arial" w:cs="Arial" w:eastAsia="Arial"/>
          <w:sz w:val="24"/>
          <w:szCs w:val="24"/>
          <w:color w:val="004659"/>
          <w:spacing w:val="-17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7"/>
          <w:w w:val="100"/>
        </w:rPr>
        <w:t>’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jou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5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4659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11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11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25"/>
          <w:w w:val="111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th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Co</w:t>
      </w:r>
      <w:r>
        <w:rPr>
          <w:rFonts w:ascii="Arial" w:hAnsi="Arial" w:cs="Arial" w:eastAsia="Arial"/>
          <w:sz w:val="24"/>
          <w:szCs w:val="24"/>
          <w:color w:val="004659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ear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Implan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Clinic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16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97"/>
        </w:rPr>
        <w:t>G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97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97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97"/>
        </w:rPr>
        <w:t>g</w:t>
      </w:r>
      <w:r>
        <w:rPr>
          <w:rFonts w:ascii="Arial" w:hAnsi="Arial" w:cs="Arial" w:eastAsia="Arial"/>
          <w:sz w:val="24"/>
          <w:szCs w:val="24"/>
          <w:color w:val="004659"/>
          <w:spacing w:val="-12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99"/>
        </w:rPr>
        <w:t>B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99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3"/>
        </w:rPr>
        <w:t>van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14" w:right="142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Co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nea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8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8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8"/>
        </w:rPr>
        <w:t>ansplan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8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20"/>
          <w:w w:val="108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tria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17"/>
        </w:rPr>
        <w:t>fi</w:t>
      </w:r>
      <w:r>
        <w:rPr>
          <w:rFonts w:ascii="Arial" w:hAnsi="Arial" w:cs="Arial" w:eastAsia="Arial"/>
          <w:sz w:val="24"/>
          <w:szCs w:val="24"/>
          <w:color w:val="004659"/>
          <w:spacing w:val="-5"/>
          <w:w w:val="117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17"/>
        </w:rPr>
        <w:t>s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17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17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5"/>
          <w:w w:val="109"/>
        </w:rPr>
        <w:t>f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9"/>
        </w:rPr>
        <w:t>o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9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26"/>
          <w:w w:val="109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96"/>
        </w:rPr>
        <w:t>Vi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33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4"/>
        </w:rPr>
        <w:t>oria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18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Ji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3"/>
        </w:rPr>
        <w:t>McCalman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14" w:right="64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Som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time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59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smal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4659"/>
          <w:spacing w:val="-6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ocedu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4"/>
        </w:rPr>
        <w:t>ma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4"/>
        </w:rPr>
        <w:t>k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99"/>
        </w:rPr>
        <w:t>es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99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bi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15"/>
        </w:rPr>
        <w:t>dif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15"/>
        </w:rPr>
        <w:t>f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3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3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ence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20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8" w:after="0" w:line="440" w:lineRule="exact"/>
        <w:ind w:right="2330"/>
        <w:jc w:val="left"/>
        <w:rPr>
          <w:rFonts w:ascii="Arial" w:hAnsi="Arial" w:cs="Arial" w:eastAsia="Arial"/>
          <w:sz w:val="40"/>
          <w:szCs w:val="40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Ou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-3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6"/>
          <w:w w:val="143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2"/>
        </w:rPr>
        <w:t>ea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2"/>
        </w:rPr>
        <w:t>c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6"/>
        </w:rPr>
        <w:t>hing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6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an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d</w:t>
      </w:r>
      <w:r>
        <w:rPr>
          <w:rFonts w:ascii="Arial" w:hAnsi="Arial" w:cs="Arial" w:eastAsia="Arial"/>
          <w:sz w:val="40"/>
          <w:szCs w:val="40"/>
          <w:color w:val="648595"/>
          <w:spacing w:val="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6"/>
          <w:w w:val="118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3"/>
        </w:rPr>
        <w:t>esea</w:t>
      </w:r>
      <w:r>
        <w:rPr>
          <w:rFonts w:ascii="Arial" w:hAnsi="Arial" w:cs="Arial" w:eastAsia="Arial"/>
          <w:sz w:val="40"/>
          <w:szCs w:val="40"/>
          <w:color w:val="648595"/>
          <w:spacing w:val="-9"/>
          <w:w w:val="103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6"/>
        </w:rPr>
        <w:t>c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6"/>
        </w:rPr>
        <w:t>h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648595"/>
          <w:spacing w:val="-2"/>
          <w:w w:val="102"/>
        </w:rPr>
        <w:t>23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Jun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Choi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Sp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eadin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4659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ou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33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ea</w:t>
      </w:r>
      <w:r>
        <w:rPr>
          <w:rFonts w:ascii="Arial" w:hAnsi="Arial" w:cs="Arial" w:eastAsia="Arial"/>
          <w:sz w:val="24"/>
          <w:szCs w:val="24"/>
          <w:color w:val="004659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3"/>
        </w:rPr>
        <w:t>hin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3"/>
        </w:rPr>
        <w:t>g</w:t>
      </w:r>
      <w:r>
        <w:rPr>
          <w:rFonts w:ascii="Arial" w:hAnsi="Arial" w:cs="Arial" w:eastAsia="Arial"/>
          <w:sz w:val="24"/>
          <w:szCs w:val="24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3"/>
        </w:rPr>
        <w:t>w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8"/>
        </w:rPr>
        <w:t>or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8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3"/>
        </w:rPr>
        <w:t>dwide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24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2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us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1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43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43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7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7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4"/>
        </w:rPr>
        <w:t>son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004659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8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8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8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8"/>
        </w:rPr>
        <w:t>tmen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8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23"/>
          <w:w w:val="108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ent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visio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25"/>
        </w:rPr>
        <w:t>l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oss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26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Jessic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12"/>
        </w:rPr>
        <w:t>Vit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12"/>
        </w:rPr>
        <w:t>k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2"/>
        </w:rPr>
        <w:t>o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8"/>
        </w:rPr>
        <w:t>vic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Hearin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impo</w:t>
      </w:r>
      <w:r>
        <w:rPr>
          <w:rFonts w:ascii="Arial" w:hAnsi="Arial" w:cs="Arial" w:eastAsia="Arial"/>
          <w:sz w:val="24"/>
          <w:szCs w:val="24"/>
          <w:color w:val="004659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tan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6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5"/>
          <w:w w:val="109"/>
        </w:rPr>
        <w:t>f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9"/>
        </w:rPr>
        <w:t>o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9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23"/>
          <w:w w:val="109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3"/>
        </w:rPr>
        <w:t>balance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28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Ma</w:t>
      </w:r>
      <w:r>
        <w:rPr>
          <w:rFonts w:ascii="Arial" w:hAnsi="Arial" w:cs="Arial" w:eastAsia="Arial"/>
          <w:sz w:val="24"/>
          <w:szCs w:val="24"/>
          <w:color w:val="004659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4659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1"/>
        </w:rPr>
        <w:t>O’Connell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2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nin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li</w:t>
      </w:r>
      <w:r>
        <w:rPr>
          <w:rFonts w:ascii="Arial" w:hAnsi="Arial" w:cs="Arial" w:eastAsia="Arial"/>
          <w:sz w:val="24"/>
          <w:szCs w:val="24"/>
          <w:color w:val="004659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59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5"/>
        </w:rPr>
        <w:t>a</w:t>
      </w:r>
      <w:r>
        <w:rPr>
          <w:rFonts w:ascii="Arial" w:hAnsi="Arial" w:cs="Arial" w:eastAsia="Arial"/>
          <w:sz w:val="24"/>
          <w:szCs w:val="24"/>
          <w:color w:val="004659"/>
          <w:spacing w:val="-6"/>
          <w:w w:val="105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3"/>
        </w:rPr>
        <w:t>ound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2"/>
        </w:rPr>
        <w:t>30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59"/>
          <w:spacing w:val="-1"/>
          <w:w w:val="100"/>
        </w:rPr>
        <w:t>Ou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07"/>
        </w:rPr>
        <w:t>pa</w:t>
      </w:r>
      <w:r>
        <w:rPr>
          <w:rFonts w:ascii="Arial" w:hAnsi="Arial" w:cs="Arial" w:eastAsia="Arial"/>
          <w:sz w:val="24"/>
          <w:szCs w:val="24"/>
          <w:color w:val="004659"/>
          <w:spacing w:val="1"/>
          <w:w w:val="107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-1"/>
          <w:w w:val="112"/>
        </w:rPr>
        <w:t>tne</w:t>
      </w:r>
      <w:r>
        <w:rPr>
          <w:rFonts w:ascii="Arial" w:hAnsi="Arial" w:cs="Arial" w:eastAsia="Arial"/>
          <w:sz w:val="24"/>
          <w:szCs w:val="24"/>
          <w:color w:val="004659"/>
          <w:spacing w:val="-4"/>
          <w:w w:val="112"/>
        </w:rPr>
        <w:t>r</w:t>
      </w:r>
      <w:r>
        <w:rPr>
          <w:rFonts w:ascii="Arial" w:hAnsi="Arial" w:cs="Arial" w:eastAsia="Arial"/>
          <w:sz w:val="24"/>
          <w:szCs w:val="24"/>
          <w:color w:val="004659"/>
          <w:spacing w:val="0"/>
          <w:w w:val="104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792" w:space="261"/>
            <w:col w:w="4827"/>
          </w:cols>
        </w:sectPr>
      </w:pPr>
      <w:rPr/>
    </w:p>
    <w:p>
      <w:pPr>
        <w:spacing w:before="0" w:after="0" w:line="607" w:lineRule="exact"/>
        <w:ind w:left="1134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/>
        <w:pict>
          <v:shape style="position:absolute;margin-left:56.693001pt;margin-top:69.448814pt;width:109.842pt;height:113.386pt;mso-position-horizontal-relative:page;mso-position-vertical-relative:paragraph;z-index:-2695" type="#_x0000_t75">
            <v:imagedata r:id="rId17" o:title=""/>
          </v:shape>
        </w:pict>
      </w:r>
      <w:r>
        <w:rPr>
          <w:rFonts w:ascii="Arial" w:hAnsi="Arial" w:cs="Arial" w:eastAsia="Arial"/>
          <w:sz w:val="60"/>
          <w:szCs w:val="60"/>
          <w:color w:val="004659"/>
          <w:spacing w:val="-9"/>
          <w:w w:val="100"/>
          <w:position w:val="1"/>
        </w:rPr>
        <w:t>W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0"/>
          <w:position w:val="1"/>
        </w:rPr>
        <w:t>l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1"/>
        </w:rPr>
        <w:t>come</w:t>
      </w:r>
      <w:r>
        <w:rPr>
          <w:rFonts w:ascii="Arial" w:hAnsi="Arial" w:cs="Arial" w:eastAsia="Arial"/>
          <w:sz w:val="60"/>
          <w:szCs w:val="60"/>
          <w:color w:val="004659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7"/>
          <w:w w:val="115"/>
          <w:position w:val="1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5"/>
          <w:position w:val="1"/>
        </w:rPr>
        <w:t>o</w:t>
      </w:r>
      <w:r>
        <w:rPr>
          <w:rFonts w:ascii="Arial" w:hAnsi="Arial" w:cs="Arial" w:eastAsia="Arial"/>
          <w:sz w:val="60"/>
          <w:szCs w:val="60"/>
          <w:color w:val="004659"/>
          <w:spacing w:val="-62"/>
          <w:w w:val="115"/>
          <w:position w:val="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1"/>
        </w:rPr>
        <w:t>our</w:t>
      </w:r>
      <w:r>
        <w:rPr>
          <w:rFonts w:ascii="Arial" w:hAnsi="Arial" w:cs="Arial" w:eastAsia="Arial"/>
          <w:sz w:val="60"/>
          <w:szCs w:val="60"/>
          <w:color w:val="004659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1"/>
          <w:position w:val="1"/>
        </w:rPr>
        <w:t>hospital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40" w:lineRule="exact"/>
        <w:ind w:left="3614" w:right="43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7DC5"/>
          <w:spacing w:val="0"/>
          <w:w w:val="94"/>
        </w:rPr>
        <w:t>On</w:t>
      </w:r>
      <w:r>
        <w:rPr>
          <w:rFonts w:ascii="Arial" w:hAnsi="Arial" w:cs="Arial" w:eastAsia="Arial"/>
          <w:sz w:val="40"/>
          <w:szCs w:val="40"/>
          <w:color w:val="007DC5"/>
          <w:spacing w:val="-12"/>
          <w:w w:val="94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8"/>
        </w:rPr>
        <w:t>beha</w:t>
      </w:r>
      <w:r>
        <w:rPr>
          <w:rFonts w:ascii="Arial" w:hAnsi="Arial" w:cs="Arial" w:eastAsia="Arial"/>
          <w:sz w:val="40"/>
          <w:szCs w:val="40"/>
          <w:color w:val="007DC5"/>
          <w:spacing w:val="-4"/>
          <w:w w:val="108"/>
        </w:rPr>
        <w:t>l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8"/>
        </w:rPr>
        <w:t>f</w:t>
      </w:r>
      <w:r>
        <w:rPr>
          <w:rFonts w:ascii="Arial" w:hAnsi="Arial" w:cs="Arial" w:eastAsia="Arial"/>
          <w:sz w:val="40"/>
          <w:szCs w:val="40"/>
          <w:color w:val="007DC5"/>
          <w:spacing w:val="-31"/>
          <w:w w:val="108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8"/>
        </w:rPr>
        <w:t>o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8"/>
        </w:rPr>
        <w:t>f</w:t>
      </w:r>
      <w:r>
        <w:rPr>
          <w:rFonts w:ascii="Arial" w:hAnsi="Arial" w:cs="Arial" w:eastAsia="Arial"/>
          <w:sz w:val="40"/>
          <w:szCs w:val="40"/>
          <w:color w:val="007DC5"/>
          <w:spacing w:val="-20"/>
          <w:w w:val="108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our</w:t>
      </w:r>
      <w:r>
        <w:rPr>
          <w:rFonts w:ascii="Arial" w:hAnsi="Arial" w:cs="Arial" w:eastAsia="Arial"/>
          <w:sz w:val="40"/>
          <w:szCs w:val="40"/>
          <w:color w:val="007DC5"/>
          <w:spacing w:val="1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Boa</w:t>
      </w:r>
      <w:r>
        <w:rPr>
          <w:rFonts w:ascii="Arial" w:hAnsi="Arial" w:cs="Arial" w:eastAsia="Arial"/>
          <w:sz w:val="40"/>
          <w:szCs w:val="40"/>
          <w:color w:val="007DC5"/>
          <w:spacing w:val="-7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d</w:t>
      </w:r>
      <w:r>
        <w:rPr>
          <w:rFonts w:ascii="Arial" w:hAnsi="Arial" w:cs="Arial" w:eastAsia="Arial"/>
          <w:sz w:val="40"/>
          <w:szCs w:val="40"/>
          <w:color w:val="007DC5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10"/>
        </w:rPr>
        <w:t>o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10"/>
        </w:rPr>
        <w:t>f</w:t>
      </w:r>
      <w:r>
        <w:rPr>
          <w:rFonts w:ascii="Arial" w:hAnsi="Arial" w:cs="Arial" w:eastAsia="Arial"/>
          <w:sz w:val="40"/>
          <w:szCs w:val="40"/>
          <w:color w:val="007DC5"/>
          <w:spacing w:val="-29"/>
          <w:w w:val="11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2"/>
        </w:rPr>
        <w:t>Mana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2"/>
        </w:rPr>
        <w:t>g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6"/>
        </w:rPr>
        <w:t>ement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6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007DC5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5"/>
        </w:rPr>
        <w:t>dedic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5"/>
        </w:rPr>
        <w:t>a</w:t>
      </w:r>
      <w:r>
        <w:rPr>
          <w:rFonts w:ascii="Arial" w:hAnsi="Arial" w:cs="Arial" w:eastAsia="Arial"/>
          <w:sz w:val="40"/>
          <w:szCs w:val="40"/>
          <w:color w:val="007DC5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3"/>
        </w:rPr>
        <w:t>ed</w:t>
      </w:r>
      <w:r>
        <w:rPr>
          <w:rFonts w:ascii="Arial" w:hAnsi="Arial" w:cs="Arial" w:eastAsia="Arial"/>
          <w:sz w:val="40"/>
          <w:szCs w:val="40"/>
          <w:color w:val="007DC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14"/>
        </w:rPr>
        <w:t>s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14"/>
        </w:rPr>
        <w:t>taf</w:t>
      </w:r>
      <w:r>
        <w:rPr>
          <w:rFonts w:ascii="Arial" w:hAnsi="Arial" w:cs="Arial" w:eastAsia="Arial"/>
          <w:sz w:val="40"/>
          <w:szCs w:val="40"/>
          <w:color w:val="007DC5"/>
          <w:spacing w:val="-23"/>
          <w:w w:val="114"/>
        </w:rPr>
        <w:t>f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14"/>
        </w:rPr>
        <w:t>,</w:t>
      </w:r>
      <w:r>
        <w:rPr>
          <w:rFonts w:ascii="Arial" w:hAnsi="Arial" w:cs="Arial" w:eastAsia="Arial"/>
          <w:sz w:val="40"/>
          <w:szCs w:val="40"/>
          <w:color w:val="007DC5"/>
          <w:spacing w:val="-49"/>
          <w:w w:val="114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007DC5"/>
          <w:spacing w:val="-1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am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p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eased</w:t>
      </w:r>
      <w:r>
        <w:rPr>
          <w:rFonts w:ascii="Arial" w:hAnsi="Arial" w:cs="Arial" w:eastAsia="Arial"/>
          <w:sz w:val="40"/>
          <w:szCs w:val="40"/>
          <w:color w:val="007DC5"/>
          <w:spacing w:val="3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p</w:t>
      </w:r>
      <w:r>
        <w:rPr>
          <w:rFonts w:ascii="Arial" w:hAnsi="Arial" w:cs="Arial" w:eastAsia="Arial"/>
          <w:sz w:val="40"/>
          <w:szCs w:val="40"/>
          <w:color w:val="007DC5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esent</w:t>
      </w:r>
      <w:r>
        <w:rPr>
          <w:rFonts w:ascii="Arial" w:hAnsi="Arial" w:cs="Arial" w:eastAsia="Arial"/>
          <w:sz w:val="40"/>
          <w:szCs w:val="40"/>
          <w:color w:val="007DC5"/>
          <w:spacing w:val="7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007DC5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2015</w:t>
      </w:r>
      <w:r>
        <w:rPr>
          <w:rFonts w:ascii="Arial" w:hAnsi="Arial" w:cs="Arial" w:eastAsia="Arial"/>
          <w:sz w:val="40"/>
          <w:szCs w:val="40"/>
          <w:color w:val="007DC5"/>
          <w:spacing w:val="-38"/>
          <w:w w:val="100"/>
        </w:rPr>
        <w:t>–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16</w:t>
      </w:r>
      <w:r>
        <w:rPr>
          <w:rFonts w:ascii="Arial" w:hAnsi="Arial" w:cs="Arial" w:eastAsia="Arial"/>
          <w:sz w:val="40"/>
          <w:szCs w:val="40"/>
          <w:color w:val="007DC5"/>
          <w:spacing w:val="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Annual</w:t>
      </w:r>
      <w:r>
        <w:rPr>
          <w:rFonts w:ascii="Arial" w:hAnsi="Arial" w:cs="Arial" w:eastAsia="Arial"/>
          <w:sz w:val="40"/>
          <w:szCs w:val="40"/>
          <w:color w:val="007DC5"/>
          <w:spacing w:val="1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-4"/>
          <w:w w:val="91"/>
        </w:rPr>
        <w:t>R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2"/>
        </w:rPr>
        <w:t>vi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2"/>
        </w:rPr>
        <w:t>e</w:t>
      </w:r>
      <w:r>
        <w:rPr>
          <w:rFonts w:ascii="Arial" w:hAnsi="Arial" w:cs="Arial" w:eastAsia="Arial"/>
          <w:sz w:val="40"/>
          <w:szCs w:val="40"/>
          <w:color w:val="007DC5"/>
          <w:spacing w:val="-14"/>
          <w:w w:val="106"/>
        </w:rPr>
        <w:t>w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700" w:bottom="280" w:left="0" w:right="1060"/>
          <w:headerReference w:type="default" r:id="rId15"/>
          <w:footerReference w:type="default" r:id="rId16"/>
          <w:pgSz w:w="11920" w:h="16840"/>
        </w:sectPr>
      </w:pPr>
      <w:rPr/>
    </w:p>
    <w:p>
      <w:pPr>
        <w:spacing w:before="31" w:after="0" w:line="248" w:lineRule="auto"/>
        <w:ind w:left="1134" w:right="12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hop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enj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tne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xperience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uniqu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medica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joine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commo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qualit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oria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(th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34" w:right="26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fl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6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1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25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2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citin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privi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dedic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ecuti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tri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6"/>
        </w:rPr>
        <w:t>d-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1"/>
        </w:rPr>
        <w:t>eading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oria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publi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34" w:right="3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24-hou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opene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4"/>
        </w:rPr>
        <w:t>its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doo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6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1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oje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34" w:right="107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ecei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erwhelming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positi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eedba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3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Bui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4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4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4"/>
        </w:rPr>
        <w:t>utu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5" w:after="0" w:line="248" w:lineRule="auto"/>
        <w:ind w:left="1134" w:right="2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Durin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maintained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hig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tanda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clinica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2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omised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empo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1"/>
        </w:rPr>
        <w:t>ari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20"/>
        </w:rPr>
        <w:t>ff-si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significan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sca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ope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ensi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bui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ding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accoun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34" w:right="2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la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publi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vide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ori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ori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5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publi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outp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tien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clinic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20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0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1"/>
        </w:rPr>
        <w:t>,000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outp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34" w:right="19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oje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acilitie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2"/>
        </w:rPr>
        <w:t>will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3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dis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ben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27"/>
        </w:rPr>
        <w:t>fit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2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1"/>
        </w:rPr>
        <w:t>oped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mu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ch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brig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consultin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tien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fl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is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13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eamlined.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brig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4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4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43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5" w:after="0" w:line="248" w:lineRule="auto"/>
        <w:ind w:right="2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ope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speciali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tiar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hin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ound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right="36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1863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eput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d-clas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ning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acilit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skil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medica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scientifi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essional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32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commitmen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highe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tanda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essionalis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acc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edit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Col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right="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(RAN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7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alian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Col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(R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9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alian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Col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Anae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(AN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2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alasia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Medicin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CEM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ongside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hing,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8" w:lineRule="auto"/>
        <w:ind w:right="19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ong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cultu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endo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xim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80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oje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alia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(CERA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9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sity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Bionics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ali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HEARing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CRC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Monash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sit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3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ocu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caring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5" w:after="0" w:line="248" w:lineRule="auto"/>
        <w:ind w:right="6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orian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deli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25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,00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eedba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amilies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communit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continu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clinica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acilitie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5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Annua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hop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enj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orie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illu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vided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oria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communit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296.647461pt;margin-top:13.843269pt;width:115.084816pt;height:36.028801pt;mso-position-horizontal-relative:page;mso-position-vertical-relative:paragraph;z-index:-2696" type="#_x0000_t75">
            <v:imagedata r:id="rId18" o:title=""/>
          </v:shape>
        </w:pic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month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5"/>
        </w:rPr>
        <w:t>tty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Chi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ecuti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Officer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1060"/>
          <w:cols w:num="2" w:equalWidth="0">
            <w:col w:w="5813" w:space="281"/>
            <w:col w:w="4766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94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7651" w:right="-20"/>
                    <w:jc w:val="left"/>
                    <w:tabs>
                      <w:tab w:pos="10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2"/>
                    </w:rPr>
                    <w:t>03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425.196991pt;margin-top:198.425018pt;width:170.079001pt;height:283.965pt;mso-position-horizontal-relative:page;mso-position-vertical-relative:page;z-index:-2693" coordorigin="8504,3969" coordsize="3402,5679">
            <v:shape style="position:absolute;left:8504;top:3969;width:3402;height:4535" type="#_x0000_t75">
              <v:imagedata r:id="rId21" o:title=""/>
            </v:shape>
            <v:group style="position:absolute;left:10772;top:8504;width:1134;height:1134" coordorigin="10772,8504" coordsize="1134,1134">
              <v:shape style="position:absolute;left:10772;top:8504;width:1134;height:1134" coordorigin="10772,8504" coordsize="1134,1134" path="m10772,9638l11905,9638,11905,8504,10772,8504,10772,9638e" filled="t" fillcolor="#007DC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169.57901pt;width:482.358pt;height:441.287pt;mso-position-horizontal-relative:page;mso-position-vertical-relative:page;z-index:-2692" coordorigin="0,3392" coordsize="9647,8826">
            <v:shape style="position:absolute;left:1134;top:5102;width:5102;height:4535" type="#_x0000_t75">
              <v:imagedata r:id="rId22" o:title=""/>
            </v:shape>
            <v:group style="position:absolute;left:0;top:7370;width:1134;height:3402" coordorigin="0,7370" coordsize="1134,3402">
              <v:shape style="position:absolute;left:0;top:7370;width:1134;height:3402" coordorigin="0,7370" coordsize="1134,3402" path="m0,10772l1134,10772,1134,7370,0,7370,0,10772e" filled="t" fillcolor="#007DC5" stroked="f">
                <v:path arrowok="t"/>
                <v:fill/>
              </v:shape>
            </v:group>
            <v:group style="position:absolute;left:1134;top:3402;width:1134;height:1701" coordorigin="1134,3402" coordsize="1134,1701">
              <v:shape style="position:absolute;left:1134;top:3402;width:1134;height:1701" coordorigin="1134,3402" coordsize="1134,1701" path="m1134,3402l2268,3402,2268,5102,1134,5102,1134,3402e" filled="t" fillcolor="#004659" stroked="f">
                <v:path arrowok="t"/>
                <v:fill/>
              </v:shape>
            </v:group>
            <v:group style="position:absolute;left:1134;top:9638;width:2268;height:1134" coordorigin="1134,9638" coordsize="2268,1134">
              <v:shape style="position:absolute;left:1134;top:9638;width:2268;height:1134" coordorigin="1134,9638" coordsize="2268,1134" path="m1134,9638l3402,9638,3402,10772,1134,10772,1134,9638e" filled="t" fillcolor="#648595" stroked="f">
                <v:path arrowok="t"/>
                <v:fill/>
              </v:shape>
              <v:shape style="position:absolute;left:6236;top:9638;width:3411;height:2580" type="#_x0000_t75">
                <v:imagedata r:id="rId23" o:title=""/>
              </v:shape>
            </v:group>
            <w10:wrap type="none"/>
          </v:group>
        </w:pict>
      </w:r>
      <w:r>
        <w:rPr/>
        <w:pict>
          <v:group style="position:absolute;margin-left:226.272003pt;margin-top:56.194016pt;width:198.924pt;height:142.231pt;mso-position-horizontal-relative:page;mso-position-vertical-relative:page;z-index:-2691" coordorigin="4525,1124" coordsize="3978,2845">
            <v:shape style="position:absolute;left:5102;top:1701;width:3402;height:2268" type="#_x0000_t75">
              <v:imagedata r:id="rId24" o:title=""/>
            </v:shape>
            <v:group style="position:absolute;left:4535;top:1134;width:567;height:567" coordorigin="4535,1134" coordsize="567,567">
              <v:shape style="position:absolute;left:4535;top:1134;width:567;height:567" coordorigin="4535,1134" coordsize="567,567" path="m5102,1701l4535,1701,4535,1134,5102,1134,5102,1701e" filled="t" fillcolor="#19AA5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9.735992pt;margin-top:813.044006pt;width:85.540001pt;height:28.846pt;mso-position-horizontal-relative:page;mso-position-vertical-relative:page;z-index:-2690" coordorigin="10195,16261" coordsize="1711,577">
            <v:group style="position:absolute;left:10205;top:16271;width:567;height:567" coordorigin="10205,16271" coordsize="567,567">
              <v:shape style="position:absolute;left:10205;top:16271;width:567;height:567" coordorigin="10205,16271" coordsize="567,567" path="m10205,16838l10772,16838,10772,16271,10205,16271,10205,16838e" filled="t" fillcolor="#F36F21" stroked="f">
                <v:path arrowok="t"/>
                <v:fill/>
              </v:shape>
            </v:group>
            <v:group style="position:absolute;left:10772;top:16271;width:1134;height:567" coordorigin="10772,16271" coordsize="1134,567">
              <v:shape style="position:absolute;left:10772;top:16271;width:1134;height:567" coordorigin="10772,16271" coordsize="1134,567" path="m10772,16838l11905,16838,11905,16271,10772,16271,10772,1683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75" w:lineRule="exact"/>
        <w:ind w:left="1134" w:right="-20"/>
        <w:jc w:val="left"/>
        <w:rPr>
          <w:rFonts w:ascii="Arial" w:hAnsi="Arial" w:cs="Arial" w:eastAsia="Arial"/>
          <w:sz w:val="120"/>
          <w:szCs w:val="120"/>
        </w:rPr>
      </w:pPr>
      <w:rPr/>
      <w:r>
        <w:rPr>
          <w:rFonts w:ascii="Arial" w:hAnsi="Arial" w:cs="Arial" w:eastAsia="Arial"/>
          <w:sz w:val="120"/>
          <w:szCs w:val="120"/>
          <w:color w:val="FFFFFF"/>
          <w:spacing w:val="-6"/>
          <w:w w:val="100"/>
        </w:rPr>
        <w:t>Ou</w:t>
      </w:r>
      <w:r>
        <w:rPr>
          <w:rFonts w:ascii="Arial" w:hAnsi="Arial" w:cs="Arial" w:eastAsia="Arial"/>
          <w:sz w:val="120"/>
          <w:szCs w:val="120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20"/>
          <w:szCs w:val="120"/>
          <w:color w:val="FFFFFF"/>
          <w:spacing w:val="-115"/>
          <w:w w:val="100"/>
        </w:rPr>
        <w:t> </w:t>
      </w:r>
      <w:r>
        <w:rPr>
          <w:rFonts w:ascii="Arial" w:hAnsi="Arial" w:cs="Arial" w:eastAsia="Arial"/>
          <w:sz w:val="120"/>
          <w:szCs w:val="120"/>
          <w:color w:val="FFFFFF"/>
          <w:spacing w:val="-6"/>
          <w:w w:val="107"/>
        </w:rPr>
        <w:t>peop</w:t>
      </w:r>
      <w:r>
        <w:rPr>
          <w:rFonts w:ascii="Arial" w:hAnsi="Arial" w:cs="Arial" w:eastAsia="Arial"/>
          <w:sz w:val="120"/>
          <w:szCs w:val="120"/>
          <w:color w:val="FFFFFF"/>
          <w:spacing w:val="-12"/>
          <w:w w:val="107"/>
        </w:rPr>
        <w:t>l</w:t>
      </w:r>
      <w:r>
        <w:rPr>
          <w:rFonts w:ascii="Arial" w:hAnsi="Arial" w:cs="Arial" w:eastAsia="Arial"/>
          <w:sz w:val="120"/>
          <w:szCs w:val="120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20"/>
          <w:szCs w:val="1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1120" w:bottom="280" w:left="0" w:right="1680"/>
          <w:headerReference w:type="default" r:id="rId19"/>
          <w:footerReference w:type="default" r:id="rId20"/>
          <w:pgSz w:w="11920" w:h="16840"/>
        </w:sectPr>
      </w:pPr>
      <w:rPr/>
    </w:p>
    <w:p>
      <w:pPr>
        <w:spacing w:before="65" w:after="0" w:line="296" w:lineRule="exact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89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04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88" coordorigin="0,0" coordsize="11906,16838">
            <v:shape style="position:absolute;left:0;top:0;width:11906;height:16838" type="#_x0000_t75">
              <v:imagedata r:id="rId27" o:title=""/>
            </v:shape>
            <v:group style="position:absolute;left:571;top:14626;width:2750;height:1663" coordorigin="571,14626" coordsize="2750,1663">
              <v:shape style="position:absolute;left:571;top:14626;width:2750;height:1663" coordorigin="571,14626" coordsize="2750,1663" path="m571,14626l3322,14626,3322,16289,571,16289,571,14626e" filled="t" fillcolor="#231F20" stroked="f">
                <v:path arrowok="t"/>
                <v:fill/>
              </v:shape>
            </v:group>
            <v:group style="position:absolute;left:10777;top:14003;width:1129;height:1701" coordorigin="10777,14003" coordsize="1129,1701">
              <v:shape style="position:absolute;left:10777;top:14003;width:1129;height:1701" coordorigin="10777,14003" coordsize="1129,1701" path="m10777,15704l11906,15704,11906,14003,10777,14003,10777,15704e" filled="t" fillcolor="#F36F21" stroked="f">
                <v:path arrowok="t"/>
                <v:fill/>
              </v:shape>
            </v:group>
            <v:group style="position:absolute;left:10772;top:13436;width:567;height:567" coordorigin="10772,13436" coordsize="567,567">
              <v:shape style="position:absolute;left:10772;top:13436;width:567;height:567" coordorigin="10772,13436" coordsize="567,567" path="m10772,14003l11339,14003,11339,13436,10772,13436,10772,14003e" filled="t" fillcolor="#004659" stroked="f">
                <v:path arrowok="t"/>
                <v:fill/>
              </v:shape>
            </v:group>
            <v:group style="position:absolute;left:567;top:567;width:2;height:567" coordorigin="567,567" coordsize="2,567">
              <v:shape style="position:absolute;left:567;top:567;width:2;height:567" coordorigin="567,567" coordsize="0,567" path="m567,1134l567,567,567,1134xe" filled="t" fillcolor="#702E7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0E4E96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702E7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  <w:position w:val="-1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7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8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spacing w:val="0"/>
          <w:w w:val="103"/>
          <w:position w:val="-1"/>
        </w:rPr>
        <w:t>Fiona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580" w:bottom="280" w:left="680" w:right="1680"/>
          <w:headerReference w:type="default" r:id="rId25"/>
          <w:footerReference w:type="default" r:id="rId26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05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0" w:lineRule="exact"/>
        <w:ind w:left="114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-61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men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00"/>
          <w:position w:val="-1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60"/>
          <w:szCs w:val="60"/>
          <w:color w:val="004659"/>
          <w:spacing w:val="122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10"/>
          <w:w w:val="114"/>
          <w:position w:val="-1"/>
        </w:rPr>
        <w:t>f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4"/>
          <w:position w:val="-1"/>
        </w:rPr>
        <w:t>or</w:t>
      </w:r>
      <w:r>
        <w:rPr>
          <w:rFonts w:ascii="Arial" w:hAnsi="Arial" w:cs="Arial" w:eastAsia="Arial"/>
          <w:sz w:val="60"/>
          <w:szCs w:val="60"/>
          <w:color w:val="004659"/>
          <w:spacing w:val="-58"/>
          <w:w w:val="114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60"/>
          <w:szCs w:val="60"/>
          <w:color w:val="004659"/>
          <w:spacing w:val="51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00"/>
          <w:position w:val="-1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xt</w:t>
      </w:r>
      <w:r>
        <w:rPr>
          <w:rFonts w:ascii="Arial" w:hAnsi="Arial" w:cs="Arial" w:eastAsia="Arial"/>
          <w:sz w:val="60"/>
          <w:szCs w:val="60"/>
          <w:color w:val="004659"/>
          <w:spacing w:val="58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99"/>
          <w:position w:val="-1"/>
        </w:rPr>
        <w:t>g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4"/>
          <w:position w:val="-1"/>
        </w:rPr>
        <w:t>ene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04"/>
          <w:position w:val="-1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1"/>
          <w:position w:val="-1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4"/>
          <w:position w:val="-1"/>
        </w:rPr>
        <w:t>tion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440" w:lineRule="exact"/>
        <w:ind w:left="114" w:right="903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702E79"/>
          <w:spacing w:val="-4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-4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702E79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Ear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pl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702E79"/>
          <w:spacing w:val="3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0"/>
        </w:rPr>
        <w:t>significant</w:t>
      </w:r>
      <w:r>
        <w:rPr>
          <w:rFonts w:ascii="Arial" w:hAnsi="Arial" w:cs="Arial" w:eastAsia="Arial"/>
          <w:sz w:val="40"/>
          <w:szCs w:val="40"/>
          <w:color w:val="702E79"/>
          <w:spacing w:val="-30"/>
          <w:w w:val="11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tional</w:t>
      </w:r>
      <w:r>
        <w:rPr>
          <w:rFonts w:ascii="Arial" w:hAnsi="Arial" w:cs="Arial" w:eastAsia="Arial"/>
          <w:sz w:val="40"/>
          <w:szCs w:val="40"/>
          <w:color w:val="702E79"/>
          <w:spacing w:val="8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4"/>
        </w:rPr>
        <w:t>and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4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8"/>
        </w:rPr>
        <w:t>in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8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8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2"/>
          <w:w w:val="108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8"/>
        </w:rPr>
        <w:t>n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8"/>
        </w:rPr>
        <w:t>a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8"/>
        </w:rPr>
        <w:t>tional</w:t>
      </w:r>
      <w:r>
        <w:rPr>
          <w:rFonts w:ascii="Arial" w:hAnsi="Arial" w:cs="Arial" w:eastAsia="Arial"/>
          <w:sz w:val="40"/>
          <w:szCs w:val="40"/>
          <w:color w:val="702E79"/>
          <w:spacing w:val="-8"/>
          <w:w w:val="108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7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2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in</w:t>
      </w:r>
      <w:r>
        <w:rPr>
          <w:rFonts w:ascii="Arial" w:hAnsi="Arial" w:cs="Arial" w:eastAsia="Arial"/>
          <w:sz w:val="40"/>
          <w:szCs w:val="40"/>
          <w:color w:val="702E79"/>
          <w:spacing w:val="1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1"/>
        </w:rPr>
        <w:t>ea</w:t>
      </w:r>
      <w:r>
        <w:rPr>
          <w:rFonts w:ascii="Arial" w:hAnsi="Arial" w:cs="Arial" w:eastAsia="Arial"/>
          <w:sz w:val="40"/>
          <w:szCs w:val="40"/>
          <w:color w:val="702E79"/>
          <w:spacing w:val="-3"/>
          <w:w w:val="101"/>
        </w:rPr>
        <w:t>c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hing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702E79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25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25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ainin</w:t>
      </w:r>
      <w:r>
        <w:rPr>
          <w:rFonts w:ascii="Arial" w:hAnsi="Arial" w:cs="Arial" w:eastAsia="Arial"/>
          <w:sz w:val="40"/>
          <w:szCs w:val="40"/>
          <w:color w:val="702E79"/>
          <w:spacing w:val="-6"/>
          <w:w w:val="105"/>
        </w:rPr>
        <w:t>g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28"/>
          <w:footerReference w:type="default" r:id="rId29"/>
          <w:pgSz w:w="11920" w:h="16840"/>
        </w:sectPr>
      </w:pPr>
      <w:rPr/>
    </w:p>
    <w:p>
      <w:pPr>
        <w:spacing w:before="31" w:after="0" w:line="248" w:lineRule="auto"/>
        <w:ind w:left="114" w:right="-13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0pt;margin-top:699.983032pt;width:57.193pt;height:141.907pt;mso-position-horizontal-relative:page;mso-position-vertical-relative:page;z-index:-2687" coordorigin="0,14000" coordsize="1144,2838">
            <v:group style="position:absolute;left:0;top:15704;width:1134;height:1134" coordorigin="0,15704" coordsize="1134,1134">
              <v:shape style="position:absolute;left:0;top:15704;width:1134;height:1134" coordorigin="0,15704" coordsize="1134,1134" path="m0,16838l1134,16838,1134,15704,0,15704,0,16838e" filled="t" fillcolor="#007DC5" stroked="f">
                <v:path arrowok="t"/>
                <v:fill/>
              </v:shape>
            </v:group>
            <v:group style="position:absolute;left:3;top:14003;width:2;height:1701" coordorigin="3,14003" coordsize="2,1701">
              <v:shape style="position:absolute;left:3;top:14003;width:2;height:1701" coordorigin="3,14003" coordsize="0,1701" path="m3,14003l3,15704e" filled="f" stroked="t" strokeweight=".35pt" strokecolor="#F36F2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8.081970pt;margin-top:0pt;width:57.194001pt;height:57.193015pt;mso-position-horizontal-relative:page;mso-position-vertical-relative:page;z-index:-2686" coordorigin="10762,0" coordsize="1144,1144"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F36F21" stroked="f">
                <v:path arrowok="t"/>
                <v:fill/>
              </v:shape>
            </v:group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702E7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aining,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Fion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0"/>
        </w:rPr>
        <w:t>ulla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5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po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coo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din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hin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unti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ul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speciali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7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ulla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fficial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bega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1989.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5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passin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amin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medicin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ecall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-12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7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25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7"/>
        </w:rPr>
        <w:t>wh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27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27"/>
        </w:rPr>
        <w:t>tit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27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3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1"/>
        </w:rPr>
        <w:t>as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left="114" w:right="10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ba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then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bu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li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1"/>
        </w:rPr>
        <w:t>‘Sund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1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5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helpe</w:t>
      </w:r>
      <w:r>
        <w:rPr>
          <w:rFonts w:ascii="Arial" w:hAnsi="Arial" w:cs="Arial" w:eastAsia="Arial"/>
          <w:sz w:val="26"/>
          <w:szCs w:val="26"/>
          <w:color w:val="702E79"/>
          <w:spacing w:val="6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8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95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5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1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ee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end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4"/>
        </w:rPr>
        <w:t>bu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5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ba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97"/>
        </w:rPr>
        <w:t>(a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7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16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)</w:t>
      </w:r>
      <w:r>
        <w:rPr>
          <w:rFonts w:ascii="Arial" w:hAnsi="Arial" w:cs="Arial" w:eastAsia="Arial"/>
          <w:sz w:val="26"/>
          <w:szCs w:val="26"/>
          <w:color w:val="702E7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7"/>
        </w:rPr>
        <w:t>the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tim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commence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fficia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5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ainin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702E79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7"/>
        </w:rPr>
        <w:t>the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5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5"/>
        </w:rPr>
        <w:t>ol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5"/>
        </w:rPr>
        <w:t>win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5"/>
        </w:rPr>
        <w:t>g</w:t>
      </w:r>
      <w:r>
        <w:rPr>
          <w:rFonts w:ascii="Arial" w:hAnsi="Arial" w:cs="Arial" w:eastAsia="Arial"/>
          <w:sz w:val="26"/>
          <w:szCs w:val="26"/>
          <w:color w:val="702E79"/>
          <w:spacing w:val="-17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95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98"/>
        </w:rPr>
        <w:t>ea</w:t>
      </w:r>
      <w:r>
        <w:rPr>
          <w:rFonts w:ascii="Arial" w:hAnsi="Arial" w:cs="Arial" w:eastAsia="Arial"/>
          <w:sz w:val="26"/>
          <w:szCs w:val="26"/>
          <w:color w:val="702E79"/>
          <w:spacing w:val="-27"/>
          <w:w w:val="114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6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-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ead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13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31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98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26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26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1"/>
        </w:rPr>
        <w:t>xperienc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1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35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12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left="114" w:right="10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ainin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ulla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unde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numbe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egion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includin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8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asmani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200</w:t>
      </w:r>
      <w:r>
        <w:rPr>
          <w:rFonts w:ascii="Arial" w:hAnsi="Arial" w:cs="Arial" w:eastAsia="Arial"/>
          <w:sz w:val="21"/>
          <w:szCs w:val="21"/>
          <w:color w:val="231F20"/>
          <w:spacing w:val="-34"/>
          <w:w w:val="100"/>
        </w:rPr>
        <w:t>7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ulla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consultan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Outp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Clinics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201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8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ainin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4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4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erythin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sam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had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ulla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8" w:lineRule="auto"/>
        <w:ind w:right="301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oje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dedic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educ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aining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acilit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duc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ecin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includ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multipurpos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udi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oriu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semina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lib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hin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(mic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vascula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labo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43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junio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servic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communit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6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tun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o-educ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supervisio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ainee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tla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hnique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asses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ope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(unde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supervision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main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priorit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8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subspecialt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xpe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soug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countr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speciali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also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subspecialt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clinic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44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ulla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hande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Jacquelin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Beltz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2016.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506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thin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702E79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Jacqu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wil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ab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ta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7"/>
        </w:rPr>
        <w:t>the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ainin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702E79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-26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egi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3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who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3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-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mu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hangin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702E7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thing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35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”</w:t>
      </w:r>
      <w:r>
        <w:rPr>
          <w:rFonts w:ascii="Arial" w:hAnsi="Arial" w:cs="Arial" w:eastAsia="Arial"/>
          <w:sz w:val="26"/>
          <w:szCs w:val="26"/>
          <w:color w:val="702E79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95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10"/>
        </w:rPr>
        <w:t>ulla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1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1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right="30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emar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qualifie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edib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privi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jou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652" w:space="400"/>
            <w:col w:w="4828"/>
          </w:cols>
        </w:sectPr>
      </w:pPr>
      <w:rPr/>
    </w:p>
    <w:p>
      <w:pPr>
        <w:spacing w:before="65" w:after="0" w:line="296" w:lineRule="exact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85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06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84" coordorigin="0,0" coordsize="11906,16838">
            <v:shape style="position:absolute;left:0;top:0;width:11906;height:16838" type="#_x0000_t75">
              <v:imagedata r:id="rId32" o:title=""/>
            </v:shape>
            <v:group style="position:absolute;left:1134;top:11425;width:9638;height:4279" coordorigin="1134,11425" coordsize="9638,4279">
              <v:shape style="position:absolute;left:1134;top:11425;width:9638;height:4279" coordorigin="1134,11425" coordsize="9638,4279" path="m1134,15704l10772,15704,10772,11425,1134,11425,1134,15704e" filled="t" fillcolor="#004659" stroked="f">
                <v:path arrowok="t"/>
                <v:fill/>
              </v:shape>
            </v:group>
            <v:group style="position:absolute;left:9633;top:15704;width:1134;height:1134" coordorigin="9633,15704" coordsize="1134,1134">
              <v:shape style="position:absolute;left:9633;top:15704;width:1134;height:1134" coordorigin="9633,15704" coordsize="1134,1134" path="m9633,16838l10767,16838,10767,15704,9633,15704,9633,16838e" filled="t" fillcolor="#F36F21" stroked="f">
                <v:path arrowok="t"/>
                <v:fill/>
              </v:shape>
            </v:group>
            <v:group style="position:absolute;left:10772;top:14003;width:1134;height:1701" coordorigin="10772,14003" coordsize="1134,1701">
              <v:shape style="position:absolute;left:10772;top:14003;width:1134;height:1701" coordorigin="10772,14003" coordsize="1134,1701" path="m10772,15704l11905,15704,11905,14003,10772,14003,10772,15704e" filled="t" fillcolor="#702E79" stroked="f">
                <v:path arrowok="t"/>
                <v:fill/>
              </v:shape>
            </v:group>
            <v:group style="position:absolute;left:567;top:15704;width:567;height:567" coordorigin="567,15704" coordsize="567,567">
              <v:shape style="position:absolute;left:567;top:15704;width:567;height:567" coordorigin="567,15704" coordsize="567,567" path="m567,16271l1134,16271,1134,15704,567,15704,567,16271e" filled="t" fillcolor="#F48B90" stroked="f">
                <v:path arrowok="t"/>
                <v:fill/>
              </v:shape>
            </v:group>
            <v:group style="position:absolute;left:567;top:567;width:2;height:567" coordorigin="567,567" coordsize="2,567">
              <v:shape style="position:absolute;left:567;top:567;width:2;height:567" coordorigin="567,567" coordsize="0,567" path="m567,1134l567,567,567,1134xe" filled="t" fillcolor="#702E7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0E4E96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702E7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  <w:position w:val="-1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7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80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position w:val="-1"/>
        </w:rPr>
        <w:t>Sc</w:t>
      </w:r>
      <w:r>
        <w:rPr>
          <w:rFonts w:ascii="Arial" w:hAnsi="Arial" w:cs="Arial" w:eastAsia="Arial"/>
          <w:sz w:val="62"/>
          <w:szCs w:val="62"/>
          <w:color w:val="FFFFFF"/>
          <w:spacing w:val="-3"/>
          <w:position w:val="-1"/>
        </w:rPr>
        <w:t>o</w:t>
      </w:r>
      <w:r>
        <w:rPr>
          <w:rFonts w:ascii="Arial" w:hAnsi="Arial" w:cs="Arial" w:eastAsia="Arial"/>
          <w:sz w:val="62"/>
          <w:szCs w:val="62"/>
          <w:color w:val="FFFFFF"/>
          <w:spacing w:val="0"/>
          <w:w w:val="143"/>
          <w:position w:val="-1"/>
        </w:rPr>
        <w:t>tt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56" w:lineRule="auto"/>
        <w:ind w:left="879" w:right="233"/>
        <w:jc w:val="both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2016,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Mini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Health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Hon.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Jill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Hennes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-4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8"/>
        </w:rPr>
        <w:t>fficial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opened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hospita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09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Eme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Depa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tmen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5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fi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1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clinical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opmen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6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48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has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3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ul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3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eclining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amin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tion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hai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whi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vide</w:t>
      </w:r>
      <w:r>
        <w:rPr>
          <w:rFonts w:ascii="Arial" w:hAnsi="Arial" w:cs="Arial" w:eastAsia="Arial"/>
          <w:sz w:val="26"/>
          <w:szCs w:val="26"/>
          <w:color w:val="FFFFFF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com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FFFFFF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unde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oing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amin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tions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tmen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also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houses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4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4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e-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4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f-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the-a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1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equipment</w:t>
      </w:r>
      <w:r>
        <w:rPr>
          <w:rFonts w:ascii="Arial" w:hAnsi="Arial" w:cs="Arial" w:eastAsia="Arial"/>
          <w:sz w:val="26"/>
          <w:szCs w:val="26"/>
          <w:color w:val="FFFFFF"/>
          <w:spacing w:val="6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onic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visual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acuity</w:t>
      </w:r>
      <w:r>
        <w:rPr>
          <w:rFonts w:ascii="Arial" w:hAnsi="Arial" w:cs="Arial" w:eastAsia="Arial"/>
          <w:sz w:val="26"/>
          <w:szCs w:val="26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ts</w:t>
      </w:r>
      <w:r>
        <w:rPr>
          <w:rFonts w:ascii="Arial" w:hAnsi="Arial" w:cs="Arial" w:eastAsia="Arial"/>
          <w:sz w:val="26"/>
          <w:szCs w:val="26"/>
          <w:color w:val="FFFFFF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(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vision)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ENT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endosco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(an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al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-in-one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unit</w:t>
      </w:r>
      <w:r>
        <w:rPr>
          <w:rFonts w:ascii="Arial" w:hAnsi="Arial" w:cs="Arial" w:eastAsia="Arial"/>
          <w:sz w:val="26"/>
          <w:szCs w:val="26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specialised</w:t>
      </w:r>
      <w:r>
        <w:rPr>
          <w:rFonts w:ascii="Arial" w:hAnsi="Arial" w:cs="Arial" w:eastAsia="Arial"/>
          <w:sz w:val="26"/>
          <w:szCs w:val="26"/>
          <w:color w:val="FFFFFF"/>
          <w:spacing w:val="6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nose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left="879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ocedu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8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)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6" w:lineRule="auto"/>
        <w:ind w:left="879" w:right="125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aiting</w:t>
      </w:r>
      <w:r>
        <w:rPr>
          <w:rFonts w:ascii="Arial" w:hAnsi="Arial" w:cs="Arial" w:eastAsia="Arial"/>
          <w:sz w:val="26"/>
          <w:szCs w:val="26"/>
          <w:color w:val="FFFFFF"/>
          <w:spacing w:val="5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mu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-34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fil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4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FFFFFF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lig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ting</w:t>
      </w:r>
      <w:r>
        <w:rPr>
          <w:rFonts w:ascii="Arial" w:hAnsi="Arial" w:cs="Arial" w:eastAsia="Arial"/>
          <w:sz w:val="26"/>
          <w:szCs w:val="26"/>
          <w:color w:val="FFFFFF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calming</w:t>
      </w:r>
      <w:r>
        <w:rPr>
          <w:rFonts w:ascii="Arial" w:hAnsi="Arial" w:cs="Arial" w:eastAsia="Arial"/>
          <w:sz w:val="26"/>
          <w:szCs w:val="26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tmosphe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580" w:bottom="280" w:left="680" w:right="1440"/>
          <w:headerReference w:type="default" r:id="rId30"/>
          <w:footerReference w:type="default" r:id="rId31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07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640" w:lineRule="exact"/>
        <w:ind w:left="114" w:right="2179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An</w:t>
      </w:r>
      <w:r>
        <w:rPr>
          <w:rFonts w:ascii="Arial" w:hAnsi="Arial" w:cs="Arial" w:eastAsia="Arial"/>
          <w:sz w:val="60"/>
          <w:szCs w:val="60"/>
          <w:color w:val="004659"/>
          <w:spacing w:val="-41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0"/>
        </w:rPr>
        <w:t>in</w:t>
      </w:r>
      <w:r>
        <w:rPr>
          <w:rFonts w:ascii="Arial" w:hAnsi="Arial" w:cs="Arial" w:eastAsia="Arial"/>
          <w:sz w:val="60"/>
          <w:szCs w:val="60"/>
          <w:color w:val="004659"/>
          <w:spacing w:val="-7"/>
          <w:w w:val="110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0"/>
        </w:rPr>
        <w:t>eg</w:t>
      </w:r>
      <w:r>
        <w:rPr>
          <w:rFonts w:ascii="Arial" w:hAnsi="Arial" w:cs="Arial" w:eastAsia="Arial"/>
          <w:sz w:val="60"/>
          <w:szCs w:val="60"/>
          <w:color w:val="004659"/>
          <w:spacing w:val="-7"/>
          <w:w w:val="110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0"/>
        </w:rPr>
        <w:t>al</w:t>
      </w:r>
      <w:r>
        <w:rPr>
          <w:rFonts w:ascii="Arial" w:hAnsi="Arial" w:cs="Arial" w:eastAsia="Arial"/>
          <w:sz w:val="60"/>
          <w:szCs w:val="60"/>
          <w:color w:val="004659"/>
          <w:spacing w:val="-40"/>
          <w:w w:val="11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p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00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esence</w:t>
      </w:r>
      <w:r>
        <w:rPr>
          <w:rFonts w:ascii="Arial" w:hAnsi="Arial" w:cs="Arial" w:eastAsia="Arial"/>
          <w:sz w:val="60"/>
          <w:szCs w:val="60"/>
          <w:color w:val="004659"/>
          <w:spacing w:val="62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60"/>
          <w:szCs w:val="60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1"/>
        </w:rPr>
        <w:t>the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0"/>
        </w:rPr>
        <w:t>hospita</w:t>
      </w:r>
      <w:r>
        <w:rPr>
          <w:rFonts w:ascii="Arial" w:hAnsi="Arial" w:cs="Arial" w:eastAsia="Arial"/>
          <w:sz w:val="60"/>
          <w:szCs w:val="60"/>
          <w:color w:val="004659"/>
          <w:spacing w:val="-23"/>
          <w:w w:val="110"/>
        </w:rPr>
        <w:t>l</w:t>
      </w:r>
      <w:r>
        <w:rPr>
          <w:rFonts w:ascii="Arial" w:hAnsi="Arial" w:cs="Arial" w:eastAsia="Arial"/>
          <w:sz w:val="60"/>
          <w:szCs w:val="60"/>
          <w:color w:val="004659"/>
          <w:spacing w:val="-36"/>
          <w:w w:val="110"/>
        </w:rPr>
        <w:t>’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0"/>
        </w:rPr>
        <w:t>s</w:t>
      </w:r>
      <w:r>
        <w:rPr>
          <w:rFonts w:ascii="Arial" w:hAnsi="Arial" w:cs="Arial" w:eastAsia="Arial"/>
          <w:sz w:val="60"/>
          <w:szCs w:val="60"/>
          <w:color w:val="004659"/>
          <w:spacing w:val="-54"/>
          <w:w w:val="11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18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2"/>
        </w:rPr>
        <w:t>ed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2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2"/>
        </w:rPr>
        <w:t>v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0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10"/>
        </w:rPr>
        <w:t>l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8"/>
        </w:rPr>
        <w:t>opment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440" w:lineRule="exact"/>
        <w:ind w:left="114" w:right="736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702E79"/>
        </w:rPr>
        <w:t>Sc</w:t>
      </w:r>
      <w:r>
        <w:rPr>
          <w:rFonts w:ascii="Arial" w:hAnsi="Arial" w:cs="Arial" w:eastAsia="Arial"/>
          <w:sz w:val="40"/>
          <w:szCs w:val="40"/>
          <w:color w:val="702E79"/>
          <w:spacing w:val="-2"/>
        </w:rPr>
        <w:t>o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38"/>
        </w:rPr>
        <w:t>tt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Hende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son</w:t>
      </w:r>
      <w:r>
        <w:rPr>
          <w:rFonts w:ascii="Arial" w:hAnsi="Arial" w:cs="Arial" w:eastAsia="Arial"/>
          <w:sz w:val="40"/>
          <w:szCs w:val="40"/>
          <w:color w:val="702E79"/>
          <w:spacing w:val="4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kn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702E79"/>
          <w:spacing w:val="3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702E79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-4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702E79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Ear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1"/>
        </w:rPr>
        <w:t>bui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11"/>
        </w:rPr>
        <w:t>l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ding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1"/>
        </w:rPr>
        <w:t>b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11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1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11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1"/>
        </w:rPr>
        <w:t>er</w:t>
      </w:r>
      <w:r>
        <w:rPr>
          <w:rFonts w:ascii="Arial" w:hAnsi="Arial" w:cs="Arial" w:eastAsia="Arial"/>
          <w:sz w:val="40"/>
          <w:szCs w:val="40"/>
          <w:color w:val="702E79"/>
          <w:spacing w:val="-27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than</w:t>
      </w:r>
      <w:r>
        <w:rPr>
          <w:rFonts w:ascii="Arial" w:hAnsi="Arial" w:cs="Arial" w:eastAsia="Arial"/>
          <w:sz w:val="40"/>
          <w:szCs w:val="40"/>
          <w:color w:val="702E79"/>
          <w:spacing w:val="4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3"/>
        </w:rPr>
        <w:t>mo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3"/>
        </w:rPr>
        <w:t>s</w:t>
      </w:r>
      <w:r>
        <w:rPr>
          <w:rFonts w:ascii="Arial" w:hAnsi="Arial" w:cs="Arial" w:eastAsia="Arial"/>
          <w:sz w:val="40"/>
          <w:szCs w:val="40"/>
          <w:color w:val="702E79"/>
          <w:spacing w:val="8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33"/>
          <w:footerReference w:type="default" r:id="rId34"/>
          <w:pgSz w:w="11920" w:h="16840"/>
        </w:sectPr>
      </w:pPr>
      <w:rPr/>
    </w:p>
    <w:p>
      <w:pPr>
        <w:spacing w:before="31" w:after="0" w:line="248" w:lineRule="auto"/>
        <w:ind w:left="114" w:right="95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38.081970pt;margin-top:0pt;width:57.194001pt;height:57.193015pt;mso-position-horizontal-relative:page;mso-position-vertical-relative:page;z-index:-2683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702E79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F36F21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entic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tricia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1985.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3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han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significant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entic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trician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senior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trician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engineerin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superviso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Assi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acilitie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acilities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y-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o-d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continuity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8" w:lineRule="auto"/>
        <w:ind w:left="114" w:right="4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acilitie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oughou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8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“When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tricians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ju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did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trical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plumbe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did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plumbing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pain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mentality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han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kn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erythin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especial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impo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tant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with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oje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4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2"/>
        </w:rPr>
        <w:t>$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201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millio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oje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RIS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(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eque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services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conditions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plic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1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Hanse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un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en,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submit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RIS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plic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outlinin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plic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ensurin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minima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impa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liaise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ecuti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opri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sign-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60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02E79"/>
          <w:spacing w:val="-5"/>
          <w:w w:val="98"/>
        </w:rPr>
        <w:t>“Th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8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20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702E79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oces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10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34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ho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9"/>
        </w:rPr>
        <w:t>bui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4"/>
        </w:rPr>
        <w:t>de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accountab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-1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makin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702E7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ery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possibilit</w:t>
      </w:r>
      <w:r>
        <w:rPr>
          <w:rFonts w:ascii="Arial" w:hAnsi="Arial" w:cs="Arial" w:eastAsia="Arial"/>
          <w:sz w:val="26"/>
          <w:szCs w:val="26"/>
          <w:color w:val="702E79"/>
          <w:spacing w:val="-3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contin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en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27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27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98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6"/>
        </w:rPr>
        <w:t>w-on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8"/>
        </w:rPr>
        <w:t>c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8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28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oug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702E7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9"/>
        </w:rPr>
        <w:t>c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5"/>
        </w:rPr>
        <w:t>ear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5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4"/>
        </w:rPr>
        <w:t>documen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4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702E79"/>
          <w:spacing w:val="-38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12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left="114" w:right="35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enj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orking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collabo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bui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8" w:lineRule="auto"/>
        <w:ind w:right="206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5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com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trician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hairin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ting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helpin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decision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7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ular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givin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them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advic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helpin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possib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35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2016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2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empo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ari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1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outp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tien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MacCallum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Cance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bui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manne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consume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olun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enant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1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acilitie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poin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25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2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engin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bui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ding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amilia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erything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ed,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plumbed,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ai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conditione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confiden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fficient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0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lthoug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it’l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behin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scene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mu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easie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ul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0"/>
        </w:rPr>
        <w:t>it’ll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finishe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soone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7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oje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doe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some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enj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ying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pushe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emb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8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198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Smo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ami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Win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eal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difficul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tryin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5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eal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enj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3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2018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:</w:t>
      </w:r>
      <w:r>
        <w:rPr>
          <w:rFonts w:ascii="Arial" w:hAnsi="Arial" w:cs="Arial" w:eastAsia="Arial"/>
          <w:sz w:val="21"/>
          <w:szCs w:val="21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ooking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orking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eep!”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796" w:space="256"/>
            <w:col w:w="4828"/>
          </w:cols>
        </w:sectPr>
      </w:pPr>
      <w:rPr/>
    </w:p>
    <w:p>
      <w:pPr>
        <w:spacing w:before="65" w:after="0" w:line="296" w:lineRule="exact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82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08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81" coordorigin="0,0" coordsize="11906,16838">
            <v:shape style="position:absolute;left:0;top:0;width:11906;height:16838" type="#_x0000_t75">
              <v:imagedata r:id="rId37" o:title=""/>
            </v:shape>
            <v:group style="position:absolute;left:1134;top:12661;width:9638;height:3043" coordorigin="1134,12661" coordsize="9638,3043">
              <v:shape style="position:absolute;left:1134;top:12661;width:9638;height:3043" coordorigin="1134,12661" coordsize="9638,3043" path="m1134,15704l10772,15704,10772,12661,1134,12661,1134,15704e" filled="t" fillcolor="#702E79" stroked="f">
                <v:path arrowok="t"/>
                <v:fill/>
              </v:shape>
            </v:group>
            <v:group style="position:absolute;left:9638;top:15704;width:1134;height:1134" coordorigin="9638,15704" coordsize="1134,1134">
              <v:shape style="position:absolute;left:9638;top:15704;width:1134;height:1134" coordorigin="9638,15704" coordsize="1134,1134" path="m9638,16838l10772,16838,10772,15704,9638,15704,9638,16838e" filled="t" fillcolor="#007DC5" stroked="f">
                <v:path arrowok="t"/>
                <v:fill/>
              </v:shape>
            </v:group>
            <v:group style="position:absolute;left:10777;top:14003;width:1129;height:1701" coordorigin="10777,14003" coordsize="1129,1701">
              <v:shape style="position:absolute;left:10777;top:14003;width:1129;height:1701" coordorigin="10777,14003" coordsize="1129,1701" path="m10777,15704l11906,15704,11906,14003,10777,14003,10777,15704e" filled="t" fillcolor="#F36F21" stroked="f">
                <v:path arrowok="t"/>
                <v:fill/>
              </v:shape>
            </v:group>
            <v:group style="position:absolute;left:10772;top:13436;width:567;height:567" coordorigin="10772,13436" coordsize="567,567">
              <v:shape style="position:absolute;left:10772;top:13436;width:567;height:567" coordorigin="10772,13436" coordsize="567,567" path="m10772,14003l11339,14003,11339,13436,10772,13436,10772,14003e" filled="t" fillcolor="#004659" stroked="f">
                <v:path arrowok="t"/>
                <v:fill/>
              </v:shape>
            </v:group>
            <v:group style="position:absolute;left:567;top:15704;width:567;height:567" coordorigin="567,15704" coordsize="567,567">
              <v:shape style="position:absolute;left:567;top:15704;width:567;height:567" coordorigin="567,15704" coordsize="567,567" path="m567,15704l1134,15704,1134,16271,567,16271,567,15704e" filled="t" fillcolor="#19AA5C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0E4E96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702E7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  <w:position w:val="-1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7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80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w w:val="109"/>
          <w:position w:val="-1"/>
        </w:rPr>
        <w:t>Kri</w:t>
      </w:r>
      <w:r>
        <w:rPr>
          <w:rFonts w:ascii="Arial" w:hAnsi="Arial" w:cs="Arial" w:eastAsia="Arial"/>
          <w:sz w:val="62"/>
          <w:szCs w:val="62"/>
          <w:color w:val="FFFFFF"/>
          <w:spacing w:val="-3"/>
          <w:w w:val="109"/>
          <w:position w:val="-1"/>
        </w:rPr>
        <w:t>s</w:t>
      </w:r>
      <w:r>
        <w:rPr>
          <w:rFonts w:ascii="Arial" w:hAnsi="Arial" w:cs="Arial" w:eastAsia="Arial"/>
          <w:sz w:val="62"/>
          <w:szCs w:val="62"/>
          <w:color w:val="FFFFFF"/>
          <w:spacing w:val="-6"/>
          <w:w w:val="143"/>
          <w:position w:val="-1"/>
        </w:rPr>
        <w:t>t</w:t>
      </w:r>
      <w:r>
        <w:rPr>
          <w:rFonts w:ascii="Arial" w:hAnsi="Arial" w:cs="Arial" w:eastAsia="Arial"/>
          <w:sz w:val="62"/>
          <w:szCs w:val="62"/>
          <w:color w:val="FFFFFF"/>
          <w:spacing w:val="0"/>
          <w:w w:val="103"/>
          <w:position w:val="-1"/>
        </w:rPr>
        <w:t>en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56" w:lineRule="auto"/>
        <w:ind w:left="879" w:right="48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win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3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emen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um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2"/>
        </w:rPr>
        <w:t>enc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5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ou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4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udi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um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admit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Decembe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2014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embe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201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oun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0"/>
        </w:rPr>
        <w:t>significan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emen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6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viou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udit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1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findings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included</w:t>
      </w:r>
      <w:r>
        <w:rPr>
          <w:rFonts w:ascii="Arial" w:hAnsi="Arial" w:cs="Arial" w:eastAsia="Arial"/>
          <w:sz w:val="26"/>
          <w:szCs w:val="26"/>
          <w:color w:val="FFFFFF"/>
          <w:spacing w:val="5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ement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tion</w:t>
      </w:r>
      <w:r>
        <w:rPr>
          <w:rFonts w:ascii="Arial" w:hAnsi="Arial" w:cs="Arial" w:eastAsia="Arial"/>
          <w:sz w:val="26"/>
          <w:szCs w:val="26"/>
          <w:color w:val="FFFFFF"/>
          <w:spacing w:val="-3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dedic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eam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whi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has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timised</w:t>
      </w:r>
      <w:r>
        <w:rPr>
          <w:rFonts w:ascii="Arial" w:hAnsi="Arial" w:cs="Arial" w:eastAsia="Arial"/>
          <w:sz w:val="26"/>
          <w:szCs w:val="26"/>
          <w:color w:val="FFFFFF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continuity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dec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ease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time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om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esent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tion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4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ery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FFFFFF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ope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nig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inc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ease</w:t>
      </w:r>
      <w:r>
        <w:rPr>
          <w:rFonts w:ascii="Arial" w:hAnsi="Arial" w:cs="Arial" w:eastAsia="Arial"/>
          <w:sz w:val="26"/>
          <w:szCs w:val="26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compliance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3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antibi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tic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se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tion.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580" w:bottom="280" w:left="680" w:right="1500"/>
          <w:headerReference w:type="default" r:id="rId35"/>
          <w:footerReference w:type="default" r:id="rId36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09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0" w:lineRule="exact"/>
        <w:ind w:left="114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7"/>
          <w:position w:val="-1"/>
        </w:rPr>
        <w:t>Out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7"/>
          <w:position w:val="-1"/>
        </w:rPr>
        <w:t>s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7"/>
          <w:position w:val="-1"/>
        </w:rPr>
        <w:t>tanding</w:t>
      </w:r>
      <w:r>
        <w:rPr>
          <w:rFonts w:ascii="Arial" w:hAnsi="Arial" w:cs="Arial" w:eastAsia="Arial"/>
          <w:sz w:val="60"/>
          <w:szCs w:val="60"/>
          <w:color w:val="004659"/>
          <w:spacing w:val="-64"/>
          <w:w w:val="107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7"/>
          <w:position w:val="-1"/>
        </w:rPr>
        <w:t>clinical</w:t>
      </w:r>
      <w:r>
        <w:rPr>
          <w:rFonts w:ascii="Arial" w:hAnsi="Arial" w:cs="Arial" w:eastAsia="Arial"/>
          <w:sz w:val="60"/>
          <w:szCs w:val="60"/>
          <w:color w:val="004659"/>
          <w:spacing w:val="55"/>
          <w:w w:val="107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36"/>
          <w:position w:val="-1"/>
        </w:rPr>
        <w:t>l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4"/>
          <w:position w:val="-1"/>
        </w:rPr>
        <w:t>eade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04"/>
          <w:position w:val="-1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8"/>
          <w:position w:val="-1"/>
        </w:rPr>
        <w:t>ship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440" w:lineRule="exact"/>
        <w:ind w:left="114" w:right="193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Dr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6"/>
        </w:rPr>
        <w:t>Kri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6"/>
        </w:rPr>
        <w:t>s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2"/>
        </w:rPr>
        <w:t>en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6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ells</w:t>
      </w:r>
      <w:r>
        <w:rPr>
          <w:rFonts w:ascii="Arial" w:hAnsi="Arial" w:cs="Arial" w:eastAsia="Arial"/>
          <w:sz w:val="40"/>
          <w:szCs w:val="40"/>
          <w:color w:val="702E79"/>
          <w:spacing w:val="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than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k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702E79"/>
          <w:spacing w:val="6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her</w:t>
      </w:r>
      <w:r>
        <w:rPr>
          <w:rFonts w:ascii="Arial" w:hAnsi="Arial" w:cs="Arial" w:eastAsia="Arial"/>
          <w:sz w:val="40"/>
          <w:szCs w:val="40"/>
          <w:color w:val="702E79"/>
          <w:spacing w:val="1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ade</w:t>
      </w:r>
      <w:r>
        <w:rPr>
          <w:rFonts w:ascii="Arial" w:hAnsi="Arial" w:cs="Arial" w:eastAsia="Arial"/>
          <w:sz w:val="40"/>
          <w:szCs w:val="40"/>
          <w:color w:val="702E79"/>
          <w:spacing w:val="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8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bio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702E79"/>
          <w:spacing w:val="4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702E79"/>
          <w:spacing w:val="3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1"/>
        </w:rPr>
        <w:t>ea</w:t>
      </w:r>
      <w:r>
        <w:rPr>
          <w:rFonts w:ascii="Arial" w:hAnsi="Arial" w:cs="Arial" w:eastAsia="Arial"/>
          <w:sz w:val="40"/>
          <w:szCs w:val="40"/>
          <w:color w:val="702E79"/>
          <w:spacing w:val="-3"/>
          <w:w w:val="101"/>
        </w:rPr>
        <w:t>c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2"/>
        </w:rPr>
        <w:t>he</w:t>
      </w:r>
      <w:r>
        <w:rPr>
          <w:rFonts w:ascii="Arial" w:hAnsi="Arial" w:cs="Arial" w:eastAsia="Arial"/>
          <w:sz w:val="40"/>
          <w:szCs w:val="40"/>
          <w:color w:val="702E79"/>
          <w:spacing w:val="-38"/>
          <w:w w:val="115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,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M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702E79"/>
          <w:spacing w:val="2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Ma</w:t>
      </w:r>
      <w:r>
        <w:rPr>
          <w:rFonts w:ascii="Arial" w:hAnsi="Arial" w:cs="Arial" w:eastAsia="Arial"/>
          <w:sz w:val="40"/>
          <w:szCs w:val="40"/>
          <w:color w:val="702E79"/>
          <w:spacing w:val="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tin,</w:t>
      </w:r>
      <w:r>
        <w:rPr>
          <w:rFonts w:ascii="Arial" w:hAnsi="Arial" w:cs="Arial" w:eastAsia="Arial"/>
          <w:sz w:val="40"/>
          <w:szCs w:val="40"/>
          <w:color w:val="702E79"/>
          <w:spacing w:val="7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7"/>
          <w:w w:val="111"/>
        </w:rPr>
        <w:t>f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1"/>
        </w:rPr>
        <w:t>or</w:t>
      </w:r>
      <w:r>
        <w:rPr>
          <w:rFonts w:ascii="Arial" w:hAnsi="Arial" w:cs="Arial" w:eastAsia="Arial"/>
          <w:sz w:val="40"/>
          <w:szCs w:val="40"/>
          <w:color w:val="702E79"/>
          <w:spacing w:val="-30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her</w:t>
      </w:r>
      <w:r>
        <w:rPr>
          <w:rFonts w:ascii="Arial" w:hAnsi="Arial" w:cs="Arial" w:eastAsia="Arial"/>
          <w:sz w:val="40"/>
          <w:szCs w:val="40"/>
          <w:color w:val="702E79"/>
          <w:spacing w:val="1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7"/>
        </w:rPr>
        <w:t>in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17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5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1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1"/>
        </w:rPr>
        <w:t>s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in</w:t>
      </w:r>
      <w:r>
        <w:rPr>
          <w:rFonts w:ascii="Arial" w:hAnsi="Arial" w:cs="Arial" w:eastAsia="Arial"/>
          <w:sz w:val="40"/>
          <w:szCs w:val="40"/>
          <w:color w:val="702E79"/>
          <w:spacing w:val="1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scienc</w:t>
      </w:r>
      <w:r>
        <w:rPr>
          <w:rFonts w:ascii="Arial" w:hAnsi="Arial" w:cs="Arial" w:eastAsia="Arial"/>
          <w:sz w:val="40"/>
          <w:szCs w:val="40"/>
          <w:color w:val="702E79"/>
          <w:spacing w:val="-8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40"/>
          <w:szCs w:val="40"/>
          <w:color w:val="702E79"/>
          <w:spacing w:val="2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whi</w:t>
      </w:r>
      <w:r>
        <w:rPr>
          <w:rFonts w:ascii="Arial" w:hAnsi="Arial" w:cs="Arial" w:eastAsia="Arial"/>
          <w:sz w:val="40"/>
          <w:szCs w:val="40"/>
          <w:color w:val="702E79"/>
          <w:spacing w:val="-3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702E79"/>
          <w:spacing w:val="4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8"/>
        </w:rPr>
        <w:t>then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8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11"/>
        </w:rPr>
        <w:t>l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1"/>
        </w:rPr>
        <w:t>ed</w:t>
      </w:r>
      <w:r>
        <w:rPr>
          <w:rFonts w:ascii="Arial" w:hAnsi="Arial" w:cs="Arial" w:eastAsia="Arial"/>
          <w:sz w:val="40"/>
          <w:szCs w:val="40"/>
          <w:color w:val="702E79"/>
          <w:spacing w:val="-49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11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1"/>
        </w:rPr>
        <w:t>o</w:t>
      </w:r>
      <w:r>
        <w:rPr>
          <w:rFonts w:ascii="Arial" w:hAnsi="Arial" w:cs="Arial" w:eastAsia="Arial"/>
          <w:sz w:val="40"/>
          <w:szCs w:val="40"/>
          <w:color w:val="702E79"/>
          <w:spacing w:val="-25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her</w:t>
      </w:r>
      <w:r>
        <w:rPr>
          <w:rFonts w:ascii="Arial" w:hAnsi="Arial" w:cs="Arial" w:eastAsia="Arial"/>
          <w:sz w:val="40"/>
          <w:szCs w:val="40"/>
          <w:color w:val="702E79"/>
          <w:spacing w:val="1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passion</w:t>
      </w:r>
      <w:r>
        <w:rPr>
          <w:rFonts w:ascii="Arial" w:hAnsi="Arial" w:cs="Arial" w:eastAsia="Arial"/>
          <w:sz w:val="40"/>
          <w:szCs w:val="40"/>
          <w:color w:val="702E79"/>
          <w:spacing w:val="3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7"/>
          <w:w w:val="111"/>
        </w:rPr>
        <w:t>f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1"/>
        </w:rPr>
        <w:t>or</w:t>
      </w:r>
      <w:r>
        <w:rPr>
          <w:rFonts w:ascii="Arial" w:hAnsi="Arial" w:cs="Arial" w:eastAsia="Arial"/>
          <w:sz w:val="40"/>
          <w:szCs w:val="40"/>
          <w:color w:val="702E79"/>
          <w:spacing w:val="-30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medicin</w:t>
      </w:r>
      <w:r>
        <w:rPr>
          <w:rFonts w:ascii="Arial" w:hAnsi="Arial" w:cs="Arial" w:eastAsia="Arial"/>
          <w:sz w:val="40"/>
          <w:szCs w:val="40"/>
          <w:color w:val="702E79"/>
          <w:spacing w:val="-8"/>
          <w:w w:val="105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38"/>
          <w:footerReference w:type="default" r:id="rId39"/>
          <w:pgSz w:w="11920" w:h="16840"/>
        </w:sectPr>
      </w:pPr>
      <w:rPr/>
    </w:p>
    <w:p>
      <w:pPr>
        <w:spacing w:before="31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.125pt;margin-top:700.15802pt;width:.1pt;height:85.039pt;mso-position-horizontal-relative:page;mso-position-vertical-relative:page;z-index:-2680" coordorigin="3,14003" coordsize="2,1701">
            <v:shape style="position:absolute;left:3;top:14003;width:2;height:1701" coordorigin="3,14003" coordsize="0,1701" path="m3,14003l3,15704e" filled="f" stroked="t" strokeweight=".35pt" strokecolor="#F36F21">
              <v:path arrowok="t"/>
            </v:shape>
          </v:group>
          <w10:wrap type="none"/>
        </w:pict>
      </w:r>
      <w:r>
        <w:rPr/>
        <w:pict>
          <v:group style="position:absolute;margin-left:538.081970pt;margin-top:0pt;width:57.194001pt;height:57.193015pt;mso-position-horizontal-relative:page;mso-position-vertical-relative:page;z-index:-2679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702E79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F36F21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Sout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Medica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Dalla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8" w:lineRule="auto"/>
        <w:ind w:left="114" w:right="39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medicin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36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li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medica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sid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7"/>
        </w:rPr>
        <w:t>the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99"/>
        </w:rPr>
        <w:t>c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6"/>
        </w:rPr>
        <w:t>hnica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1"/>
        </w:rPr>
        <w:t>aspe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-26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702E79"/>
          <w:spacing w:val="-28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sinc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kid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li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2"/>
        </w:rPr>
        <w:t>doing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thing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702E79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hand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ti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aft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3"/>
        </w:rPr>
        <w:t>so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13"/>
        </w:rPr>
        <w:t>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20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02E79"/>
          <w:spacing w:val="-4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-26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thing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95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95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5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16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pea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8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35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”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ell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left="114" w:right="73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medica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husban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Dou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tionshi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ells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conta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-kn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nam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essor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poin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7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tablishe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1963.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3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1983,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till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tuden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ells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came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4" w:right="8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mini-obser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ship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essor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obser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ship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clinician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joins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eam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hing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obser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“P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esso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amazin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my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199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7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Senio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egi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1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priv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consultan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Senio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egi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orien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alian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medicine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8" w:lineRule="auto"/>
        <w:ind w:right="689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equipmen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4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lmo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20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on,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ells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especial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junior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5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“O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la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ditio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clinical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inc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easin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number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non-clinica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oje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ocesse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includin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um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udi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1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“O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identifie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la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tanda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uma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consi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continuity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emen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uma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ence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oped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ocedu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clinica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uideline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tanda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udit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ocesse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tment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kli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3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esul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fficien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enhanced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plan.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68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</w:rPr>
        <w:t>“Wh</w:t>
      </w:r>
      <w:r>
        <w:rPr>
          <w:rFonts w:ascii="Arial" w:hAnsi="Arial" w:cs="Arial" w:eastAsia="Arial"/>
          <w:sz w:val="21"/>
          <w:szCs w:val="21"/>
          <w:color w:val="231F20"/>
          <w:spacing w:val="-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unique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uma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ement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thing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right="9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doing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ju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clinica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diagnosi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ookin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jou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ont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doo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eamlining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trip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minimising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complic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timising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educ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specific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condition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738" w:space="315"/>
            <w:col w:w="4827"/>
          </w:cols>
        </w:sectPr>
      </w:pPr>
      <w:rPr/>
    </w:p>
    <w:p>
      <w:pPr>
        <w:spacing w:before="65" w:after="0" w:line="296" w:lineRule="exact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7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77" coordorigin="0,0" coordsize="11906,16838">
            <v:shape style="position:absolute;left:0;top:0;width:11906;height:16838" type="#_x0000_t75">
              <v:imagedata r:id="rId42" o:title=""/>
            </v:shape>
            <v:group style="position:absolute;left:871;top:10597;width:2174;height:1404" coordorigin="871,10597" coordsize="2174,1404">
              <v:shape style="position:absolute;left:871;top:10597;width:2174;height:1404" coordorigin="871,10597" coordsize="2174,1404" path="m871,10597l3045,10597,3045,12001,871,12001,871,10597e" filled="t" fillcolor="#0E4E96" stroked="f">
                <v:path arrowok="t"/>
                <v:fill/>
              </v:shape>
            </v:group>
            <v:group style="position:absolute;left:1134;top:11595;width:9638;height:4109" coordorigin="1134,11595" coordsize="9638,4109">
              <v:shape style="position:absolute;left:1134;top:11595;width:9638;height:4109" coordorigin="1134,11595" coordsize="9638,4109" path="m1134,15704l10772,15704,10772,11595,1134,11595,1134,15704e" filled="t" fillcolor="#004659" stroked="f">
                <v:path arrowok="t"/>
                <v:fill/>
              </v:shape>
            </v:group>
            <v:group style="position:absolute;left:9633;top:15704;width:1134;height:1134" coordorigin="9633,15704" coordsize="1134,1134">
              <v:shape style="position:absolute;left:9633;top:15704;width:1134;height:1134" coordorigin="9633,15704" coordsize="1134,1134" path="m9633,16838l10767,16838,10767,15704,9633,15704,9633,16838e" filled="t" fillcolor="#F36F21" stroked="f">
                <v:path arrowok="t"/>
                <v:fill/>
              </v:shape>
            </v:group>
            <v:group style="position:absolute;left:10772;top:14003;width:1134;height:1701" coordorigin="10772,14003" coordsize="1134,1701">
              <v:shape style="position:absolute;left:10772;top:14003;width:1134;height:1701" coordorigin="10772,14003" coordsize="1134,1701" path="m10772,15704l11905,15704,11905,14003,10772,14003,10772,15704e" filled="t" fillcolor="#702E79" stroked="f">
                <v:path arrowok="t"/>
                <v:fill/>
              </v:shape>
            </v:group>
            <v:group style="position:absolute;left:567;top:15704;width:567;height:567" coordorigin="567,15704" coordsize="567,567">
              <v:shape style="position:absolute;left:567;top:15704;width:567;height:567" coordorigin="567,15704" coordsize="567,567" path="m567,16271l1134,16271,1134,15704,567,15704,567,16271e" filled="t" fillcolor="#F48B90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0E4E96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702E7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  <w:position w:val="-1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7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0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spacing w:val="0"/>
          <w:w w:val="104"/>
          <w:position w:val="-1"/>
        </w:rPr>
        <w:t>Judy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56" w:lineRule="auto"/>
        <w:ind w:left="879" w:right="44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ecei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unding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om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Nel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8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whi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enab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hospital</w:t>
      </w:r>
      <w:r>
        <w:rPr>
          <w:rFonts w:ascii="Arial" w:hAnsi="Arial" w:cs="Arial" w:eastAsia="Arial"/>
          <w:sz w:val="26"/>
          <w:szCs w:val="26"/>
          <w:color w:val="FFFFFF"/>
          <w:spacing w:val="6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pu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hase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bad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printing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hine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oduce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om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tional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vide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whi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un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hed</w:t>
      </w:r>
      <w:r>
        <w:rPr>
          <w:rFonts w:ascii="Arial" w:hAnsi="Arial" w:cs="Arial" w:eastAsia="Arial"/>
          <w:sz w:val="26"/>
          <w:szCs w:val="26"/>
          <w:color w:val="FFFFFF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Community</w:t>
      </w:r>
      <w:r>
        <w:rPr>
          <w:rFonts w:ascii="Arial" w:hAnsi="Arial" w:cs="Arial" w:eastAsia="Arial"/>
          <w:sz w:val="26"/>
          <w:szCs w:val="26"/>
          <w:color w:val="FFFFFF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Boa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ting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53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olun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dedic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their</w:t>
      </w:r>
      <w:r>
        <w:rPr>
          <w:rFonts w:ascii="Arial" w:hAnsi="Arial" w:cs="Arial" w:eastAsia="Arial"/>
          <w:sz w:val="26"/>
          <w:szCs w:val="26"/>
          <w:color w:val="FFFFFF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time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printing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assembling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800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bad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taff</w:t>
      </w:r>
      <w:r>
        <w:rPr>
          <w:rFonts w:ascii="Arial" w:hAnsi="Arial" w:cs="Arial" w:eastAsia="Arial"/>
          <w:sz w:val="26"/>
          <w:szCs w:val="26"/>
          <w:color w:val="FFFFFF"/>
          <w:spacing w:val="6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olun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oss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disciplines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within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hospita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5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bad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fi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1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4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out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clinical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6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acing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eas</w:t>
      </w:r>
      <w:r>
        <w:rPr>
          <w:rFonts w:ascii="Arial" w:hAnsi="Arial" w:cs="Arial" w:eastAsia="Arial"/>
          <w:sz w:val="26"/>
          <w:szCs w:val="26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then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also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di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tribu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among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admini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ti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depa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tment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56" w:lineRule="auto"/>
        <w:ind w:left="879" w:right="684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hospital</w:t>
      </w:r>
      <w:r>
        <w:rPr>
          <w:rFonts w:ascii="Arial" w:hAnsi="Arial" w:cs="Arial" w:eastAsia="Arial"/>
          <w:sz w:val="26"/>
          <w:szCs w:val="26"/>
          <w:color w:val="FFFFFF"/>
          <w:spacing w:val="6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has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ecei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positi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5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eedba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highlig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ting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value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campaign.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580" w:bottom="280" w:left="680" w:right="1440"/>
          <w:headerReference w:type="default" r:id="rId40"/>
          <w:footerReference w:type="default" r:id="rId41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640" w:lineRule="exact"/>
        <w:ind w:left="114" w:right="3241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-48"/>
          <w:w w:val="100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aking</w:t>
      </w:r>
      <w:r>
        <w:rPr>
          <w:rFonts w:ascii="Arial" w:hAnsi="Arial" w:cs="Arial" w:eastAsia="Arial"/>
          <w:sz w:val="60"/>
          <w:szCs w:val="60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60"/>
          <w:szCs w:val="60"/>
          <w:color w:val="004659"/>
          <w:spacing w:val="51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36"/>
        </w:rPr>
        <w:t>l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3"/>
        </w:rPr>
        <w:t>ead</w:t>
      </w:r>
      <w:r>
        <w:rPr>
          <w:rFonts w:ascii="Arial" w:hAnsi="Arial" w:cs="Arial" w:eastAsia="Arial"/>
          <w:sz w:val="60"/>
          <w:szCs w:val="60"/>
          <w:color w:val="004659"/>
          <w:spacing w:val="-41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60"/>
          <w:szCs w:val="60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4"/>
        </w:rPr>
        <w:t>open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4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6"/>
        </w:rPr>
        <w:t>communic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6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4"/>
        </w:rPr>
        <w:t>tion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440" w:lineRule="exact"/>
        <w:ind w:left="114" w:right="685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If</w:t>
      </w:r>
      <w:r>
        <w:rPr>
          <w:rFonts w:ascii="Arial" w:hAnsi="Arial" w:cs="Arial" w:eastAsia="Arial"/>
          <w:sz w:val="40"/>
          <w:szCs w:val="40"/>
          <w:color w:val="702E79"/>
          <w:spacing w:val="2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702E79"/>
          <w:spacing w:val="-10"/>
          <w:w w:val="100"/>
        </w:rPr>
        <w:t>u</w:t>
      </w:r>
      <w:r>
        <w:rPr>
          <w:rFonts w:ascii="Arial" w:hAnsi="Arial" w:cs="Arial" w:eastAsia="Arial"/>
          <w:sz w:val="40"/>
          <w:szCs w:val="40"/>
          <w:color w:val="702E79"/>
          <w:spacing w:val="-14"/>
          <w:w w:val="100"/>
        </w:rPr>
        <w:t>’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2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31"/>
        </w:rPr>
        <w:t>l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3"/>
        </w:rPr>
        <w:t>ooking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7"/>
          <w:w w:val="109"/>
        </w:rPr>
        <w:t>f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9"/>
        </w:rPr>
        <w:t>or</w:t>
      </w:r>
      <w:r>
        <w:rPr>
          <w:rFonts w:ascii="Arial" w:hAnsi="Arial" w:cs="Arial" w:eastAsia="Arial"/>
          <w:sz w:val="40"/>
          <w:szCs w:val="40"/>
          <w:color w:val="702E79"/>
          <w:spacing w:val="-18"/>
          <w:w w:val="109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9"/>
        </w:rPr>
        <w:t>di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9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9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9"/>
        </w:rPr>
        <w:t>c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9"/>
        </w:rPr>
        <w:t>tions</w:t>
      </w:r>
      <w:r>
        <w:rPr>
          <w:rFonts w:ascii="Arial" w:hAnsi="Arial" w:cs="Arial" w:eastAsia="Arial"/>
          <w:sz w:val="40"/>
          <w:szCs w:val="40"/>
          <w:color w:val="702E79"/>
          <w:spacing w:val="-45"/>
          <w:w w:val="109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or</w:t>
      </w:r>
      <w:r>
        <w:rPr>
          <w:rFonts w:ascii="Arial" w:hAnsi="Arial" w:cs="Arial" w:eastAsia="Arial"/>
          <w:sz w:val="40"/>
          <w:szCs w:val="40"/>
          <w:color w:val="702E79"/>
          <w:spacing w:val="-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being</w:t>
      </w:r>
      <w:r>
        <w:rPr>
          <w:rFonts w:ascii="Arial" w:hAnsi="Arial" w:cs="Arial" w:eastAsia="Arial"/>
          <w:sz w:val="40"/>
          <w:szCs w:val="40"/>
          <w:color w:val="702E79"/>
          <w:spacing w:val="2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25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25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99"/>
        </w:rPr>
        <w:t>a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3"/>
        </w:rPr>
        <w:t>ed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3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0"/>
        </w:rPr>
        <w:t>in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702E79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-4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702E79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Ea</w:t>
      </w:r>
      <w:r>
        <w:rPr>
          <w:rFonts w:ascii="Arial" w:hAnsi="Arial" w:cs="Arial" w:eastAsia="Arial"/>
          <w:sz w:val="40"/>
          <w:szCs w:val="40"/>
          <w:color w:val="702E79"/>
          <w:spacing w:val="1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-26"/>
          <w:w w:val="100"/>
        </w:rPr>
        <w:t>’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702E79"/>
          <w:spacing w:val="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Eme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en</w:t>
      </w:r>
      <w:r>
        <w:rPr>
          <w:rFonts w:ascii="Arial" w:hAnsi="Arial" w:cs="Arial" w:eastAsia="Arial"/>
          <w:sz w:val="40"/>
          <w:szCs w:val="40"/>
          <w:color w:val="702E79"/>
          <w:spacing w:val="-6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702E79"/>
          <w:spacing w:val="1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Depa</w:t>
      </w:r>
      <w:r>
        <w:rPr>
          <w:rFonts w:ascii="Arial" w:hAnsi="Arial" w:cs="Arial" w:eastAsia="Arial"/>
          <w:sz w:val="40"/>
          <w:szCs w:val="40"/>
          <w:color w:val="702E79"/>
          <w:spacing w:val="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tmen</w:t>
      </w:r>
      <w:r>
        <w:rPr>
          <w:rFonts w:ascii="Arial" w:hAnsi="Arial" w:cs="Arial" w:eastAsia="Arial"/>
          <w:sz w:val="40"/>
          <w:szCs w:val="40"/>
          <w:color w:val="702E79"/>
          <w:spacing w:val="8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2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2"/>
        </w:rPr>
        <w:t>Judy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McCaho</w:t>
      </w:r>
      <w:r>
        <w:rPr>
          <w:rFonts w:ascii="Arial" w:hAnsi="Arial" w:cs="Arial" w:eastAsia="Arial"/>
          <w:sz w:val="40"/>
          <w:szCs w:val="40"/>
          <w:color w:val="702E79"/>
          <w:spacing w:val="-26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702E79"/>
          <w:spacing w:val="-26"/>
          <w:w w:val="100"/>
        </w:rPr>
        <w:t>’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702E79"/>
          <w:spacing w:val="1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702E79"/>
          <w:spacing w:val="2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m</w:t>
      </w:r>
      <w:r>
        <w:rPr>
          <w:rFonts w:ascii="Arial" w:hAnsi="Arial" w:cs="Arial" w:eastAsia="Arial"/>
          <w:sz w:val="40"/>
          <w:szCs w:val="40"/>
          <w:color w:val="702E79"/>
          <w:spacing w:val="3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tu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5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702E79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p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easant</w:t>
      </w:r>
      <w:r>
        <w:rPr>
          <w:rFonts w:ascii="Arial" w:hAnsi="Arial" w:cs="Arial" w:eastAsia="Arial"/>
          <w:sz w:val="40"/>
          <w:szCs w:val="40"/>
          <w:color w:val="702E79"/>
          <w:spacing w:val="8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smi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6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16"/>
        </w:rPr>
        <w:t>will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help</w:t>
      </w:r>
      <w:r>
        <w:rPr>
          <w:rFonts w:ascii="Arial" w:hAnsi="Arial" w:cs="Arial" w:eastAsia="Arial"/>
          <w:sz w:val="40"/>
          <w:szCs w:val="40"/>
          <w:color w:val="702E79"/>
          <w:spacing w:val="3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ease</w:t>
      </w:r>
      <w:r>
        <w:rPr>
          <w:rFonts w:ascii="Arial" w:hAnsi="Arial" w:cs="Arial" w:eastAsia="Arial"/>
          <w:sz w:val="40"/>
          <w:szCs w:val="40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702E79"/>
          <w:spacing w:val="-1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conce</w:t>
      </w:r>
      <w:r>
        <w:rPr>
          <w:rFonts w:ascii="Arial" w:hAnsi="Arial" w:cs="Arial" w:eastAsia="Arial"/>
          <w:sz w:val="40"/>
          <w:szCs w:val="40"/>
          <w:color w:val="702E79"/>
          <w:spacing w:val="2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702E79"/>
          <w:spacing w:val="4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ou</w:t>
      </w:r>
      <w:r>
        <w:rPr>
          <w:rFonts w:ascii="Arial" w:hAnsi="Arial" w:cs="Arial" w:eastAsia="Arial"/>
          <w:sz w:val="40"/>
          <w:szCs w:val="40"/>
          <w:color w:val="702E79"/>
          <w:spacing w:val="-1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m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702E79"/>
          <w:spacing w:val="-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3"/>
        </w:rPr>
        <w:t>h</w:t>
      </w:r>
      <w:r>
        <w:rPr>
          <w:rFonts w:ascii="Arial" w:hAnsi="Arial" w:cs="Arial" w:eastAsia="Arial"/>
          <w:sz w:val="40"/>
          <w:szCs w:val="40"/>
          <w:color w:val="702E79"/>
          <w:spacing w:val="-3"/>
          <w:w w:val="103"/>
        </w:rPr>
        <w:t>a</w:t>
      </w:r>
      <w:r>
        <w:rPr>
          <w:rFonts w:ascii="Arial" w:hAnsi="Arial" w:cs="Arial" w:eastAsia="Arial"/>
          <w:sz w:val="40"/>
          <w:szCs w:val="40"/>
          <w:color w:val="702E79"/>
          <w:spacing w:val="-2"/>
          <w:w w:val="97"/>
        </w:rPr>
        <w:t>v</w:t>
      </w:r>
      <w:r>
        <w:rPr>
          <w:rFonts w:ascii="Arial" w:hAnsi="Arial" w:cs="Arial" w:eastAsia="Arial"/>
          <w:sz w:val="40"/>
          <w:szCs w:val="40"/>
          <w:color w:val="702E79"/>
          <w:spacing w:val="-8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702E79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43"/>
          <w:footerReference w:type="default" r:id="rId44"/>
          <w:pgSz w:w="11920" w:h="16840"/>
        </w:sectPr>
      </w:pPr>
      <w:rPr/>
    </w:p>
    <w:p>
      <w:pPr>
        <w:spacing w:before="31" w:after="0" w:line="248" w:lineRule="auto"/>
        <w:ind w:left="114" w:right="224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38.081970pt;margin-top:0pt;width:57.194001pt;height:57.193015pt;mso-position-horizontal-relative:page;mso-position-vertical-relative:page;z-index:-2676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702E79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F36F21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endin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oonda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olun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Exp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six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per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ganis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with.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Joa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[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olun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]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thoug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8" w:lineRule="auto"/>
        <w:ind w:left="114" w:right="2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‘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7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skill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–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4" w:right="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qui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ce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tain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1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olun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membe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Consume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dvisor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Commit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commit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consume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opinio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6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qualit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emen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complimentar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Consume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dvisory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Commit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concie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concie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desk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hospital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contribu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Consumer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dvisor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Commit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Consume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dvisor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Commit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Judy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ementin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My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Nam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…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campaign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origin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2013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Englis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ealise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5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oduce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themsel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initi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encou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name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sona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odu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7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poin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7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conce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doin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some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commit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MacCallu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Cancer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8" w:lineRule="auto"/>
        <w:ind w:right="241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thoug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‘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need’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seeme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oducin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themsel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olun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ticular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246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cou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97"/>
        </w:rPr>
        <w:t>se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97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16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702E7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observ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9"/>
        </w:rPr>
        <w:t>tion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12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2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whe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earin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702E7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nam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bad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702E79"/>
          <w:spacing w:val="-8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26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26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40"/>
          <w:w w:val="126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3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5"/>
        </w:rPr>
        <w:t>ou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5"/>
        </w:rPr>
        <w:t>d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377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us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702E79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nam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26"/>
        </w:rPr>
        <w:t>i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26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40"/>
          <w:w w:val="126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702E79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2"/>
        </w:rPr>
        <w:t>beginning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702E79"/>
          <w:spacing w:val="-26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ope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communic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tio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5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ee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702E7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7"/>
        </w:rPr>
        <w:t>the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tien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4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702E7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702E7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702E79"/>
          <w:spacing w:val="-4"/>
          <w:w w:val="93"/>
        </w:rPr>
        <w:t>v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108"/>
        </w:rPr>
        <w:t>olun</w:t>
      </w:r>
      <w:r>
        <w:rPr>
          <w:rFonts w:ascii="Arial" w:hAnsi="Arial" w:cs="Arial" w:eastAsia="Arial"/>
          <w:sz w:val="26"/>
          <w:szCs w:val="26"/>
          <w:color w:val="702E79"/>
          <w:spacing w:val="-5"/>
          <w:w w:val="108"/>
        </w:rPr>
        <w:t>t</w:t>
      </w:r>
      <w:r>
        <w:rPr>
          <w:rFonts w:ascii="Arial" w:hAnsi="Arial" w:cs="Arial" w:eastAsia="Arial"/>
          <w:sz w:val="26"/>
          <w:szCs w:val="26"/>
          <w:color w:val="702E79"/>
          <w:spacing w:val="-3"/>
          <w:w w:val="96"/>
        </w:rPr>
        <w:t>ee</w:t>
      </w:r>
      <w:r>
        <w:rPr>
          <w:rFonts w:ascii="Arial" w:hAnsi="Arial" w:cs="Arial" w:eastAsia="Arial"/>
          <w:sz w:val="26"/>
          <w:szCs w:val="26"/>
          <w:color w:val="702E79"/>
          <w:spacing w:val="-27"/>
          <w:w w:val="114"/>
        </w:rPr>
        <w:t>r</w:t>
      </w:r>
      <w:r>
        <w:rPr>
          <w:rFonts w:ascii="Arial" w:hAnsi="Arial" w:cs="Arial" w:eastAsia="Arial"/>
          <w:sz w:val="26"/>
          <w:szCs w:val="26"/>
          <w:color w:val="702E79"/>
          <w:spacing w:val="-35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702E79"/>
          <w:spacing w:val="0"/>
          <w:w w:val="112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right="4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Coo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din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Community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Enga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ticip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umenta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nam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bad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ollin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6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continuin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encou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oduc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themsel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nam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assi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speaking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xperienc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4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assion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communic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helping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thril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especial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4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servic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onder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ganis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doin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abilit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812" w:space="241"/>
            <w:col w:w="4827"/>
          </w:cols>
        </w:sectPr>
      </w:pPr>
      <w:rPr/>
    </w:p>
    <w:p>
      <w:pPr>
        <w:spacing w:before="81" w:after="0" w:line="182" w:lineRule="exact"/>
        <w:ind w:left="114" w:right="-20"/>
        <w:jc w:val="left"/>
        <w:tabs>
          <w:tab w:pos="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231F20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800"/>
          <w:headerReference w:type="default" r:id="rId45"/>
          <w:footerReference w:type="default" r:id="rId46"/>
          <w:pgSz w:w="11920" w:h="16840"/>
        </w:sectPr>
      </w:pPr>
      <w:rPr/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0pt;margin-top:0pt;width:57.192pt;height:85.540015pt;mso-position-horizontal-relative:page;mso-position-vertical-relative:page;z-index:-2675" coordorigin="0,0" coordsize="1144,1711">
            <v:group style="position:absolute;left:0;top:567;width:567;height:1134" coordorigin="0,567" coordsize="567,1134">
              <v:shape style="position:absolute;left:0;top:567;width:567;height:1134" coordorigin="0,567" coordsize="567,1134" path="m0,1701l567,1701,567,567,0,567,0,1701e" filled="t" fillcolor="#648595" stroked="f">
                <v:path arrowok="t"/>
                <v:fill/>
              </v:shape>
            </v:group>
            <v:group style="position:absolute;left:567;top:0;width:567;height:567" coordorigin="567,0" coordsize="567,567">
              <v:shape style="position:absolute;left:567;top:0;width:567;height:567" coordorigin="567,0" coordsize="567,567" path="m567,567l1134,567,1134,0,567,0,567,567e" filled="t" fillcolor="#702E7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0"/>
        </w:rPr>
        <w:t>Our</w:t>
      </w:r>
      <w:r>
        <w:rPr>
          <w:rFonts w:ascii="Arial" w:hAnsi="Arial" w:cs="Arial" w:eastAsia="Arial"/>
          <w:sz w:val="16"/>
          <w:szCs w:val="16"/>
          <w:color w:val="702E79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0"/>
        </w:rPr>
        <w:t>Senior</w:t>
      </w:r>
      <w:r>
        <w:rPr>
          <w:rFonts w:ascii="Arial" w:hAnsi="Arial" w:cs="Arial" w:eastAsia="Arial"/>
          <w:sz w:val="16"/>
          <w:szCs w:val="16"/>
          <w:color w:val="702E79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702E79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16"/>
        </w:rPr>
        <w:t>Staf</w:t>
      </w:r>
      <w:r>
        <w:rPr>
          <w:rFonts w:ascii="Arial" w:hAnsi="Arial" w:cs="Arial" w:eastAsia="Arial"/>
          <w:sz w:val="16"/>
          <w:szCs w:val="16"/>
          <w:color w:val="702E79"/>
          <w:spacing w:val="4"/>
          <w:w w:val="116"/>
        </w:rPr>
        <w:t>f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37"/>
        </w:rPr>
        <w:t>*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6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02E79"/>
          <w:w w:val="108"/>
        </w:rPr>
        <w:t>Di</w:t>
      </w:r>
      <w:r>
        <w:rPr>
          <w:rFonts w:ascii="Arial" w:hAnsi="Arial" w:cs="Arial" w:eastAsia="Arial"/>
          <w:sz w:val="16"/>
          <w:szCs w:val="16"/>
          <w:color w:val="702E79"/>
          <w:spacing w:val="-2"/>
          <w:w w:val="108"/>
        </w:rPr>
        <w:t>r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4"/>
        </w:rPr>
        <w:t>e</w:t>
      </w:r>
      <w:r>
        <w:rPr>
          <w:rFonts w:ascii="Arial" w:hAnsi="Arial" w:cs="Arial" w:eastAsia="Arial"/>
          <w:sz w:val="16"/>
          <w:szCs w:val="16"/>
          <w:color w:val="702E79"/>
          <w:spacing w:val="-1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702E79"/>
          <w:spacing w:val="-2"/>
          <w:w w:val="146"/>
        </w:rPr>
        <w:t>t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702E79"/>
          <w:spacing w:val="-2"/>
          <w:w w:val="110"/>
        </w:rPr>
        <w:t>r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left="114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olin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Clar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4"/>
        </w:rPr>
        <w:t>Ex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ecutiv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ec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0E4E9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Services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9"/>
        </w:rPr>
        <w:t>Chie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28"/>
        </w:rPr>
        <w:t>f</w:t>
      </w:r>
      <w:r>
        <w:rPr>
          <w:rFonts w:ascii="Arial" w:hAnsi="Arial" w:cs="Arial" w:eastAsia="Arial"/>
          <w:sz w:val="16"/>
          <w:szCs w:val="16"/>
          <w:color w:val="0E4E9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Medica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5"/>
        </w:rPr>
        <w:t>Officer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Jaso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Goh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73" w:lineRule="auto"/>
        <w:ind w:left="114" w:right="-3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ec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Medica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Services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4"/>
        </w:rPr>
        <w:t>obe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Briggs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100"/>
        </w:rPr>
        <w:t>Clinica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E4E96"/>
          <w:spacing w:val="-7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6"/>
          <w:w w:val="101"/>
        </w:rPr>
        <w:t>c</w:t>
      </w:r>
      <w:r>
        <w:rPr>
          <w:rFonts w:ascii="Arial" w:hAnsi="Arial" w:cs="Arial" w:eastAsia="Arial"/>
          <w:sz w:val="16"/>
          <w:szCs w:val="16"/>
          <w:color w:val="0E4E96"/>
          <w:spacing w:val="-7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-20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-7"/>
          <w:w w:val="99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104"/>
        </w:rPr>
        <w:t>olaryn</w:t>
      </w:r>
      <w:r>
        <w:rPr>
          <w:rFonts w:ascii="Arial" w:hAnsi="Arial" w:cs="Arial" w:eastAsia="Arial"/>
          <w:sz w:val="16"/>
          <w:szCs w:val="16"/>
          <w:color w:val="0E4E96"/>
          <w:spacing w:val="-7"/>
          <w:w w:val="104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-6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99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8"/>
        </w:rPr>
        <w:t>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6"/>
        </w:rPr>
        <w:t>Co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96"/>
        </w:rPr>
        <w:t>c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2"/>
        </w:rPr>
        <w:t>hl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ear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73" w:lineRule="auto"/>
        <w:ind w:left="114" w:right="36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Ea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Nos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Th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oa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3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McCombe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Clinica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ec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Oph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thalmol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Services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ec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9"/>
        </w:rPr>
        <w:t>f</w:t>
      </w:r>
      <w:r>
        <w:rPr>
          <w:rFonts w:ascii="Arial" w:hAnsi="Arial" w:cs="Arial" w:eastAsia="Arial"/>
          <w:sz w:val="16"/>
          <w:szCs w:val="16"/>
          <w:color w:val="0E4E96"/>
          <w:spacing w:val="-16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9"/>
        </w:rPr>
        <w:t>Anaes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7"/>
        </w:rPr>
        <w:t>thesia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6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02E79"/>
          <w:spacing w:val="0"/>
          <w:w w:val="100"/>
        </w:rPr>
        <w:t>Heads</w:t>
      </w:r>
      <w:r>
        <w:rPr>
          <w:rFonts w:ascii="Arial" w:hAnsi="Arial" w:cs="Arial" w:eastAsia="Arial"/>
          <w:sz w:val="16"/>
          <w:szCs w:val="16"/>
          <w:color w:val="702E79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02E79"/>
          <w:spacing w:val="-1"/>
          <w:w w:val="112"/>
        </w:rPr>
        <w:t>o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12"/>
        </w:rPr>
        <w:t>f</w:t>
      </w:r>
      <w:r>
        <w:rPr>
          <w:rFonts w:ascii="Arial" w:hAnsi="Arial" w:cs="Arial" w:eastAsia="Arial"/>
          <w:sz w:val="16"/>
          <w:szCs w:val="16"/>
          <w:color w:val="702E79"/>
          <w:spacing w:val="-11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12"/>
        </w:rPr>
        <w:t>Clinic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left="114" w:right="-1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oo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Clinica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1"/>
        </w:rPr>
        <w:t>cu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11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Oph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thalmol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Servic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5"/>
        </w:rPr>
        <w:t>and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Specia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96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1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Clini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4E9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4"/>
        </w:rPr>
        <w:t>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73" w:lineRule="auto"/>
        <w:ind w:left="114" w:right="45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Willia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Cam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0"/>
        </w:rPr>
        <w:t>bell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1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7"/>
        </w:rPr>
        <w:t>Vit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7"/>
        </w:rPr>
        <w:t>eo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7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7"/>
        </w:rPr>
        <w:t>tina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7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-1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9"/>
        </w:rPr>
        <w:t>Unit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Cass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2"/>
        </w:rPr>
        <w:t>Ne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2"/>
        </w:rPr>
        <w:t>c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left="114" w:right="70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ec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2"/>
        </w:rPr>
        <w:t>Eme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97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3"/>
        </w:rPr>
        <w:t>en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3"/>
        </w:rPr>
        <w:t>c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2"/>
        </w:rPr>
        <w:t>Depa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1"/>
        </w:rPr>
        <w:t>tment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left="114" w:right="-4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Daniell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Co</w:t>
      </w:r>
      <w:r>
        <w:rPr>
          <w:rFonts w:ascii="Arial" w:hAnsi="Arial" w:cs="Arial" w:eastAsia="Arial"/>
          <w:sz w:val="16"/>
          <w:szCs w:val="16"/>
          <w:color w:val="0E4E96"/>
          <w:spacing w:val="-1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2"/>
        </w:rPr>
        <w:t>nea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Dobson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Chai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Senio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Medica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1"/>
        </w:rPr>
        <w:t>Staff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therin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9"/>
        </w:rPr>
        <w:t>Gla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ucoma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Harper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Medica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2"/>
        </w:rPr>
        <w:t>tina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ione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Ocula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Mo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9"/>
        </w:rPr>
        <w:t>tility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yndel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im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73" w:lineRule="auto"/>
        <w:ind w:left="114" w:right="28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Ocula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Immunol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Mano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opou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os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Clinica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3"/>
        </w:rPr>
        <w:t>Su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gical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Oph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thalmol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4E9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88"/>
        </w:rPr>
        <w:t>P</w:t>
      </w:r>
      <w:r>
        <w:rPr>
          <w:rFonts w:ascii="Arial" w:hAnsi="Arial" w:cs="Arial" w:eastAsia="Arial"/>
          <w:sz w:val="16"/>
          <w:szCs w:val="16"/>
          <w:color w:val="0E4E96"/>
          <w:spacing w:val="-8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4"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1"/>
        </w:rPr>
        <w:t>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Rhinol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Mc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enzie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Ocula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Oncol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left="114" w:right="1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McNab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Orbita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Plas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ti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4E9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5"/>
        </w:rPr>
        <w:t>and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Lacrima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Clinic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Hali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1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1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demir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Chai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Senio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Medica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1"/>
        </w:rPr>
        <w:t>Staff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95"/>
        </w:rPr>
        <w:t>EN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5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-1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Sec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1"/>
        </w:rPr>
        <w:t>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73" w:lineRule="auto"/>
        <w:ind w:left="114" w:right="61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Elizab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ose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aedia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tri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4E9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Sa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Ocula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Diagnos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2"/>
        </w:rPr>
        <w:t>tics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Nei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Shu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5"/>
        </w:rPr>
        <w:t>Neu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2"/>
        </w:rPr>
        <w:t>o-Oph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0"/>
        </w:rPr>
        <w:t>thalmol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Szmu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wi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Balanc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Diso</w:t>
      </w:r>
      <w:r>
        <w:rPr>
          <w:rFonts w:ascii="Arial" w:hAnsi="Arial" w:cs="Arial" w:eastAsia="Arial"/>
          <w:sz w:val="16"/>
          <w:szCs w:val="16"/>
          <w:color w:val="0E4E96"/>
          <w:spacing w:val="-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4E9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5"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taxi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4E9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Service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left="114" w:right="2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Chri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angas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Clinica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3"/>
        </w:rPr>
        <w:t>Su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gical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Oph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thalmol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4E9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4"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Susa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den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duca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tio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4E9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2"/>
        </w:rPr>
        <w:t>Vision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Assessmen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4"/>
        </w:rPr>
        <w:t>Clinic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1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outbe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cu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Oph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0"/>
        </w:rPr>
        <w:t>thalmol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Service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right="25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Hee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den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Clinica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3"/>
        </w:rPr>
        <w:t>Su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gical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Oph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thalmol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4E9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4"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al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Chai</w:t>
      </w:r>
      <w:r>
        <w:rPr>
          <w:rFonts w:ascii="Arial" w:hAnsi="Arial" w:cs="Arial" w:eastAsia="Arial"/>
          <w:sz w:val="16"/>
          <w:szCs w:val="16"/>
          <w:color w:val="0E4E96"/>
          <w:spacing w:val="-17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Senio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Medica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1"/>
        </w:rPr>
        <w:t>Staff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4E96"/>
          <w:spacing w:val="-2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96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-1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8"/>
        </w:rPr>
        <w:t>Sec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1"/>
        </w:rPr>
        <w:t>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5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7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1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2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Dian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eb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Clinica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3"/>
        </w:rPr>
        <w:t>Su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gical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Oph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thalmol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4E9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4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55" w:lineRule="auto"/>
        <w:ind w:right="46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Kri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ells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6"/>
        </w:rPr>
        <w:t>Clinica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ead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4E9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11"/>
        </w:rPr>
        <w:t>cu</w:t>
      </w:r>
      <w:r>
        <w:rPr>
          <w:rFonts w:ascii="Arial" w:hAnsi="Arial" w:cs="Arial" w:eastAsia="Arial"/>
          <w:sz w:val="16"/>
          <w:szCs w:val="16"/>
          <w:color w:val="0E4E96"/>
          <w:spacing w:val="-3"/>
          <w:w w:val="111"/>
        </w:rPr>
        <w:t>t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Oph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thalmol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4E96"/>
          <w:spacing w:val="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E4E9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4E9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4E96"/>
          <w:spacing w:val="-2"/>
          <w:w w:val="101"/>
        </w:rPr>
        <w:t>Service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55" w:lineRule="auto"/>
        <w:ind w:right="77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02E79"/>
        </w:rPr>
        <w:t>Op</w:t>
      </w:r>
      <w:r>
        <w:rPr>
          <w:rFonts w:ascii="Arial" w:hAnsi="Arial" w:cs="Arial" w:eastAsia="Arial"/>
          <w:sz w:val="16"/>
          <w:szCs w:val="16"/>
          <w:color w:val="702E79"/>
          <w:spacing w:val="-1"/>
        </w:rPr>
        <w:t>h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14"/>
        </w:rPr>
        <w:t>thalmo</w:t>
      </w:r>
      <w:r>
        <w:rPr>
          <w:rFonts w:ascii="Arial" w:hAnsi="Arial" w:cs="Arial" w:eastAsia="Arial"/>
          <w:sz w:val="16"/>
          <w:szCs w:val="16"/>
          <w:color w:val="702E79"/>
          <w:spacing w:val="-1"/>
          <w:w w:val="114"/>
        </w:rPr>
        <w:t>l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7"/>
        </w:rPr>
        <w:t>ogi</w:t>
      </w:r>
      <w:r>
        <w:rPr>
          <w:rFonts w:ascii="Arial" w:hAnsi="Arial" w:cs="Arial" w:eastAsia="Arial"/>
          <w:sz w:val="16"/>
          <w:szCs w:val="16"/>
          <w:color w:val="702E79"/>
          <w:spacing w:val="-1"/>
          <w:w w:val="107"/>
        </w:rPr>
        <w:t>s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20"/>
        </w:rPr>
        <w:t>ts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2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Suhe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Ahmed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Amini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Bria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3"/>
        </w:rPr>
        <w:t>talla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lici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Phen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72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4"/>
        </w:rPr>
        <w:t>thija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Jacquelin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Beltz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olan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Bunting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Benjami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Bu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5" w:lineRule="auto"/>
        <w:ind w:right="77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obe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3"/>
        </w:rPr>
        <w:t>But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3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ery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Cassidy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Elsi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Danie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Chiu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Chu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’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Elain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ei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Chong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Pin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Ch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Be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Clark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Geo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7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eary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Cohn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Benjami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Connell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5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7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1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2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hae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5"/>
        </w:rPr>
        <w:t>Co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Cosg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tha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76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vies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osi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wkins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Fi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5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Vincentis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Joann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Dond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oha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Ess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abi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yi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vie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agan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Jenni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Gaskin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is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arber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93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ancis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riebel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Gaskin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5" w:lineRule="auto"/>
        <w:ind w:right="38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admin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Gnanaha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een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Nishan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Gu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9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3"/>
        </w:rPr>
        <w:t>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Guymer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Thoma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Ha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dy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7"/>
        </w:rPr>
        <w:t>Ode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tman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8"/>
        </w:rPr>
        <w:t>witt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Khong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7"/>
        </w:rPr>
        <w:t>Gar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eber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95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Joon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Ming-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Cecili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Lanc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0"/>
        </w:rPr>
        <w:t>iu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Damie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ouis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MacInty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Mano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opou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Nicol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Mantzio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right="59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shman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Br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3"/>
        </w:rPr>
        <w:t>tth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3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Meagher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Chin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Than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thman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tha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0"/>
        </w:rPr>
        <w:t>thma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0"/>
        </w:rPr>
        <w:t>aj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Pi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omer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ande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Dani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3"/>
        </w:rPr>
        <w:t>Q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4"/>
        </w:rPr>
        <w:t>ta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neh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22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Salmaan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-Qu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eshi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5" w:lineRule="auto"/>
        <w:ind w:right="67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obe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Rams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ou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2"/>
        </w:rPr>
        <w:t>ail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tha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3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3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Julia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Josep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eano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Sukhpa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Sandhu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Kham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hithananthan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Hakk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Semirli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78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Sh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Simo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ali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ky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Snibson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Ri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St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1"/>
        </w:rPr>
        <w:t>ell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83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einer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einer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Char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Sullivan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Rasi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87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ajp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ee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90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alland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enas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Whiting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Sanje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Wi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2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emasinghe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Elain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thc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rig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tha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83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eoh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Ehu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amir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02E79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702E79"/>
          <w:spacing w:val="-2"/>
          <w:w w:val="103"/>
        </w:rPr>
        <w:t>t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8"/>
        </w:rPr>
        <w:t>olaryn</w:t>
      </w:r>
      <w:r>
        <w:rPr>
          <w:rFonts w:ascii="Arial" w:hAnsi="Arial" w:cs="Arial" w:eastAsia="Arial"/>
          <w:sz w:val="16"/>
          <w:szCs w:val="16"/>
          <w:color w:val="702E79"/>
          <w:spacing w:val="-2"/>
          <w:w w:val="108"/>
        </w:rPr>
        <w:t>g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14"/>
        </w:rPr>
        <w:t>o</w:t>
      </w:r>
      <w:r>
        <w:rPr>
          <w:rFonts w:ascii="Arial" w:hAnsi="Arial" w:cs="Arial" w:eastAsia="Arial"/>
          <w:sz w:val="16"/>
          <w:szCs w:val="16"/>
          <w:color w:val="702E79"/>
          <w:spacing w:val="-1"/>
          <w:w w:val="114"/>
        </w:rPr>
        <w:t>l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7"/>
        </w:rPr>
        <w:t>ogi</w:t>
      </w:r>
      <w:r>
        <w:rPr>
          <w:rFonts w:ascii="Arial" w:hAnsi="Arial" w:cs="Arial" w:eastAsia="Arial"/>
          <w:sz w:val="16"/>
          <w:szCs w:val="16"/>
          <w:color w:val="702E79"/>
          <w:spacing w:val="-1"/>
          <w:w w:val="107"/>
        </w:rPr>
        <w:t>s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20"/>
        </w:rPr>
        <w:t>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55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asuk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Anpalahan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Simon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Boa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dman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Simo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aham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Chri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ophe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wn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Jun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Choo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Dahm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Simo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Ellul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Gui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uis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Clai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Iseli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James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Ri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ennedy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19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Randa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eung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Phili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hael</w:t>
      </w:r>
      <w:r>
        <w:rPr>
          <w:rFonts w:ascii="Arial" w:hAnsi="Arial" w:cs="Arial" w:eastAsia="Arial"/>
          <w:sz w:val="16"/>
          <w:szCs w:val="16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2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ephe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O’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eary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Lu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eid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7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Sd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alis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Semp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ocinski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obe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Benjami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Sari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ongp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asa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1"/>
        </w:rPr>
        <w:t>tsuk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02E79"/>
          <w:w w:val="103"/>
        </w:rPr>
        <w:t>Anae</w:t>
      </w:r>
      <w:r>
        <w:rPr>
          <w:rFonts w:ascii="Arial" w:hAnsi="Arial" w:cs="Arial" w:eastAsia="Arial"/>
          <w:sz w:val="16"/>
          <w:szCs w:val="16"/>
          <w:color w:val="702E79"/>
          <w:spacing w:val="-1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13"/>
        </w:rPr>
        <w:t>th</w:t>
      </w:r>
      <w:r>
        <w:rPr>
          <w:rFonts w:ascii="Arial" w:hAnsi="Arial" w:cs="Arial" w:eastAsia="Arial"/>
          <w:sz w:val="16"/>
          <w:szCs w:val="16"/>
          <w:color w:val="702E79"/>
          <w:spacing w:val="-1"/>
          <w:w w:val="113"/>
        </w:rPr>
        <w:t>e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22"/>
        </w:rPr>
        <w:t>ti</w:t>
      </w:r>
      <w:r>
        <w:rPr>
          <w:rFonts w:ascii="Arial" w:hAnsi="Arial" w:cs="Arial" w:eastAsia="Arial"/>
          <w:sz w:val="16"/>
          <w:szCs w:val="16"/>
          <w:color w:val="702E79"/>
          <w:spacing w:val="-1"/>
          <w:w w:val="122"/>
        </w:rPr>
        <w:t>s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20"/>
        </w:rPr>
        <w:t>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tth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heson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Pi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88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Bak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Jaco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Boon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35"/>
        </w:rPr>
        <w:t>tt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un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ind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Cass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right="946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Chen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6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ephe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Che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Melind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Chouman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Elizab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6"/>
        </w:rPr>
        <w:t>Co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esh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Dissan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Doolan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Dunca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orbes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64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tali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4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1"/>
        </w:rPr>
        <w:t>ttuso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ande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7"/>
        </w:rPr>
        <w:t>Ge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shen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Gunasega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am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Hea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Hea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Willia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Hur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Josep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Isac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Simo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Jones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eon-Cohen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Jenni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King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ondogiannis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14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Danie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Lane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Joshu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icina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is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0"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iou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aishal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ondhe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6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6"/>
        </w:rPr>
        <w:t>(D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6"/>
        </w:rPr>
        <w:t>vid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)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MacMillan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113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amee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cus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Jame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5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hell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Mo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gan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3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valli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Shai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Mu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9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1"/>
        </w:rPr>
        <w:t>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hel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tividad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eini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v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algan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ala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Ramasamy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ead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97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Risebo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ough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Mhousc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Scanlan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Seal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Nico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Sheridan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Snider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Suss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3"/>
        </w:rPr>
        <w:t>siripillis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110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ymms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alpo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Crispi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5" w:lineRule="auto"/>
        <w:ind w:right="101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ga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tson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Willia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tson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Danie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02E79"/>
          <w:w w:val="101"/>
        </w:rPr>
        <w:t>P</w:t>
      </w:r>
      <w:r>
        <w:rPr>
          <w:rFonts w:ascii="Arial" w:hAnsi="Arial" w:cs="Arial" w:eastAsia="Arial"/>
          <w:sz w:val="16"/>
          <w:szCs w:val="16"/>
          <w:color w:val="702E79"/>
          <w:spacing w:val="-2"/>
          <w:w w:val="101"/>
        </w:rPr>
        <w:t>h</w:t>
      </w:r>
      <w:r>
        <w:rPr>
          <w:rFonts w:ascii="Arial" w:hAnsi="Arial" w:cs="Arial" w:eastAsia="Arial"/>
          <w:sz w:val="16"/>
          <w:szCs w:val="16"/>
          <w:color w:val="702E79"/>
          <w:spacing w:val="-2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9"/>
        </w:rPr>
        <w:t>sicians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Julia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Bosco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Tim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Godf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olin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Jung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hae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Anne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6"/>
        </w:rPr>
        <w:t>alt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Chri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ools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02E79"/>
          <w:spacing w:val="0"/>
          <w:w w:val="92"/>
        </w:rPr>
        <w:t>GP</w:t>
      </w:r>
      <w:r>
        <w:rPr>
          <w:rFonts w:ascii="Arial" w:hAnsi="Arial" w:cs="Arial" w:eastAsia="Arial"/>
          <w:sz w:val="16"/>
          <w:szCs w:val="16"/>
          <w:color w:val="702E79"/>
          <w:spacing w:val="-9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702E79"/>
          <w:spacing w:val="-1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9"/>
        </w:rPr>
        <w:t>iaison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Nido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02E79"/>
          <w:spacing w:val="0"/>
          <w:w w:val="109"/>
        </w:rPr>
        <w:t>Emeritus</w:t>
      </w:r>
      <w:r>
        <w:rPr>
          <w:rFonts w:ascii="Arial" w:hAnsi="Arial" w:cs="Arial" w:eastAsia="Arial"/>
          <w:sz w:val="16"/>
          <w:szCs w:val="16"/>
          <w:color w:val="702E79"/>
          <w:spacing w:val="-8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702E79"/>
          <w:spacing w:val="0"/>
          <w:w w:val="109"/>
        </w:rPr>
        <w:t>Consultants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1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Dis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aem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Clar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Julia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Hein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5" w:lineRule="auto"/>
        <w:ind w:right="5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3"/>
        </w:rPr>
        <w:t>O’D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93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AM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Hug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Joh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Thomson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Bria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Pyman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-8"/>
          <w:w w:val="136"/>
        </w:rPr>
        <w:t>*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2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7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Jul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1"/>
        </w:rPr>
        <w:t>2016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800"/>
          <w:cols w:num="4" w:equalWidth="0">
            <w:col w:w="2302" w:space="292"/>
            <w:col w:w="2178" w:space="303"/>
            <w:col w:w="2167" w:space="313"/>
            <w:col w:w="2545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74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7651" w:right="-20"/>
                    <w:jc w:val="left"/>
                    <w:tabs>
                      <w:tab w:pos="10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2"/>
                    </w:rPr>
                    <w:t>13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226.272003pt;margin-top:56.194016pt;width:369.004001pt;height:426.196pt;mso-position-horizontal-relative:page;mso-position-vertical-relative:page;z-index:-2673" coordorigin="4525,1124" coordsize="7380,8524">
            <v:shape style="position:absolute;left:8504;top:3963;width:3402;height:4535" type="#_x0000_t75">
              <v:imagedata r:id="rId49" o:title=""/>
            </v:shape>
            <v:shape style="position:absolute;left:5102;top:1709;width:3402;height:2268" type="#_x0000_t75">
              <v:imagedata r:id="rId50" o:title=""/>
            </v:shape>
            <v:group style="position:absolute;left:10772;top:8504;width:1134;height:1134" coordorigin="10772,8504" coordsize="1134,1134">
              <v:shape style="position:absolute;left:10772;top:8504;width:1134;height:1134" coordorigin="10772,8504" coordsize="1134,1134" path="m10772,9638l11906,9638,11906,8504,10772,8504,10772,9638e" filled="t" fillcolor="#F36F21" stroked="f">
                <v:path arrowok="t"/>
                <v:fill/>
              </v:shape>
            </v:group>
            <v:group style="position:absolute;left:4535;top:1134;width:567;height:567" coordorigin="4535,1134" coordsize="567,567">
              <v:shape style="position:absolute;left:4535;top:1134;width:567;height:567" coordorigin="4535,1134" coordsize="567,567" path="m5102,1701l4535,1701,4535,1134,5102,1134,5102,1701e" filled="t" fillcolor="#CFE5A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169.295013pt;width:311.811pt;height:498.264pt;mso-position-horizontal-relative:page;mso-position-vertical-relative:page;z-index:-2672" coordorigin="0,3386" coordsize="6236,9965">
            <v:shape style="position:absolute;left:1134;top:5102;width:5102;height:4535" type="#_x0000_t75">
              <v:imagedata r:id="rId51" o:title=""/>
            </v:shape>
            <v:shape style="position:absolute;left:0;top:10772;width:3411;height:2580" type="#_x0000_t75">
              <v:imagedata r:id="rId52" o:title=""/>
            </v:shape>
            <v:group style="position:absolute;left:0;top:7370;width:1134;height:3402" coordorigin="0,7370" coordsize="1134,3402">
              <v:shape style="position:absolute;left:0;top:7370;width:1134;height:3402" coordorigin="0,7370" coordsize="1134,3402" path="m0,10772l1134,10772,1134,7370,0,7370,0,10772e" filled="t" fillcolor="#007DC5" stroked="f">
                <v:path arrowok="t"/>
                <v:fill/>
              </v:shape>
            </v:group>
            <v:group style="position:absolute;left:1134;top:3396;width:1134;height:1701" coordorigin="1134,3396" coordsize="1134,1701">
              <v:shape style="position:absolute;left:1134;top:3396;width:1134;height:1701" coordorigin="1134,3396" coordsize="1134,1701" path="m1134,3396l2268,3396,2268,5097,1134,5097,1134,3396e" filled="t" fillcolor="#004659" stroked="f">
                <v:path arrowok="t"/>
                <v:fill/>
              </v:shape>
            </v:group>
            <v:group style="position:absolute;left:1134;top:9638;width:2268;height:1134" coordorigin="1134,9638" coordsize="2268,1134">
              <v:shape style="position:absolute;left:1134;top:9638;width:2268;height:1134" coordorigin="1134,9638" coordsize="2268,1134" path="m1134,9638l3402,9638,3402,10772,1134,10772,1134,9638e" filled="t" fillcolor="#90CEF1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0pt;width:57.193pt;height:85.540015pt;mso-position-horizontal-relative:page;mso-position-vertical-relative:page;z-index:-2671" coordorigin="0,0" coordsize="1144,1711">
            <v:group style="position:absolute;left:0;top:0;width:567;height:567" coordorigin="0,0" coordsize="567,567">
              <v:shape style="position:absolute;left:0;top:0;width:567;height:567" coordorigin="0,0" coordsize="567,567" path="m0,567l567,567,567,0,0,0,0,567e" filled="t" fillcolor="#004659" stroked="f">
                <v:path arrowok="t"/>
                <v:fill/>
              </v:shape>
            </v:group>
            <v:group style="position:absolute;left:567;top:1134;width:567;height:567" coordorigin="567,1134" coordsize="567,567">
              <v:shape style="position:absolute;left:567;top:1134;width:567;height:567" coordorigin="567,1134" coordsize="567,567" path="m1134,1701l567,1701,567,1134,1134,1134,1134,1701e" filled="t" fillcolor="#FFFFFF" stroked="f">
                <v:path arrowok="t"/>
                <v:fill/>
              </v:shape>
            </v:group>
            <v:group style="position:absolute;left:0;top:567;width:567;height:567" coordorigin="0,567" coordsize="567,567">
              <v:shape style="position:absolute;left:0;top:567;width:567;height:567" coordorigin="0,567" coordsize="567,567" path="m0,1134l567,1134,567,567,0,567,0,1134e" filled="t" fillcolor="#64859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9.735992pt;margin-top:813.044006pt;width:85.540001pt;height:28.846pt;mso-position-horizontal-relative:page;mso-position-vertical-relative:page;z-index:-2670" coordorigin="10195,16261" coordsize="1711,577">
            <v:group style="position:absolute;left:10205;top:16271;width:567;height:567" coordorigin="10205,16271" coordsize="567,567">
              <v:shape style="position:absolute;left:10205;top:16271;width:567;height:567" coordorigin="10205,16271" coordsize="567,567" path="m10205,16838l10772,16838,10772,16271,10205,16271,10205,16838e" filled="t" fillcolor="#648595" stroked="f">
                <v:path arrowok="t"/>
                <v:fill/>
              </v:shape>
            </v:group>
            <v:group style="position:absolute;left:10772;top:16271;width:1134;height:567" coordorigin="10772,16271" coordsize="1134,567">
              <v:shape style="position:absolute;left:10772;top:16271;width:1134;height:567" coordorigin="10772,16271" coordsize="1134,567" path="m10772,16838l11905,16838,11905,16271,10772,16271,10772,1683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75" w:lineRule="exact"/>
        <w:ind w:left="114" w:right="-20"/>
        <w:jc w:val="left"/>
        <w:rPr>
          <w:rFonts w:ascii="Arial" w:hAnsi="Arial" w:cs="Arial" w:eastAsia="Arial"/>
          <w:sz w:val="120"/>
          <w:szCs w:val="120"/>
        </w:rPr>
      </w:pPr>
      <w:rPr/>
      <w:r>
        <w:rPr>
          <w:rFonts w:ascii="Arial" w:hAnsi="Arial" w:cs="Arial" w:eastAsia="Arial"/>
          <w:sz w:val="120"/>
          <w:szCs w:val="120"/>
          <w:color w:val="FFFFFF"/>
          <w:spacing w:val="-6"/>
          <w:w w:val="100"/>
        </w:rPr>
        <w:t>Ou</w:t>
      </w:r>
      <w:r>
        <w:rPr>
          <w:rFonts w:ascii="Arial" w:hAnsi="Arial" w:cs="Arial" w:eastAsia="Arial"/>
          <w:sz w:val="120"/>
          <w:szCs w:val="120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20"/>
          <w:szCs w:val="120"/>
          <w:color w:val="FFFFFF"/>
          <w:spacing w:val="-115"/>
          <w:w w:val="100"/>
        </w:rPr>
        <w:t> </w:t>
      </w:r>
      <w:r>
        <w:rPr>
          <w:rFonts w:ascii="Arial" w:hAnsi="Arial" w:cs="Arial" w:eastAsia="Arial"/>
          <w:sz w:val="120"/>
          <w:szCs w:val="120"/>
          <w:color w:val="FFFFFF"/>
          <w:spacing w:val="-6"/>
          <w:w w:val="104"/>
        </w:rPr>
        <w:t>p</w:t>
      </w:r>
      <w:r>
        <w:rPr>
          <w:rFonts w:ascii="Arial" w:hAnsi="Arial" w:cs="Arial" w:eastAsia="Arial"/>
          <w:sz w:val="120"/>
          <w:szCs w:val="120"/>
          <w:color w:val="FFFFFF"/>
          <w:spacing w:val="-12"/>
          <w:w w:val="104"/>
        </w:rPr>
        <w:t>a</w:t>
      </w:r>
      <w:r>
        <w:rPr>
          <w:rFonts w:ascii="Arial" w:hAnsi="Arial" w:cs="Arial" w:eastAsia="Arial"/>
          <w:sz w:val="120"/>
          <w:szCs w:val="120"/>
          <w:color w:val="FFFFFF"/>
          <w:spacing w:val="-6"/>
          <w:w w:val="115"/>
        </w:rPr>
        <w:t>tients</w:t>
      </w:r>
      <w:r>
        <w:rPr>
          <w:rFonts w:ascii="Arial" w:hAnsi="Arial" w:cs="Arial" w:eastAsia="Arial"/>
          <w:sz w:val="120"/>
          <w:szCs w:val="1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1560" w:bottom="280" w:left="1020" w:right="1680"/>
          <w:headerReference w:type="default" r:id="rId47"/>
          <w:footerReference w:type="default" r:id="rId48"/>
          <w:pgSz w:w="11920" w:h="16840"/>
        </w:sectPr>
      </w:pPr>
      <w:rPr/>
    </w:p>
    <w:p>
      <w:pPr>
        <w:spacing w:before="65" w:after="0" w:line="296" w:lineRule="exact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69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14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68" coordorigin="0,0" coordsize="11906,16838">
            <v:shape style="position:absolute;left:0;top:0;width:11906;height:16838" type="#_x0000_t75">
              <v:imagedata r:id="rId55" o:title=""/>
            </v:shape>
            <v:group style="position:absolute;left:697;top:11357;width:2808;height:1656" coordorigin="697,11357" coordsize="2808,1656">
              <v:shape style="position:absolute;left:697;top:11357;width:2808;height:1656" coordorigin="697,11357" coordsize="2808,1656" path="m697,11357l3505,11357,3505,13013,697,13013,697,11357e" filled="t" fillcolor="#648595" stroked="f">
                <v:path arrowok="t"/>
                <v:fill/>
              </v:shape>
            </v:group>
            <v:group style="position:absolute;left:1134;top:12539;width:9638;height:3165" coordorigin="1134,12539" coordsize="9638,3165">
              <v:shape style="position:absolute;left:1134;top:12539;width:9638;height:3165" coordorigin="1134,12539" coordsize="9638,3165" path="m1134,15704l10772,15704,10772,12539,1134,12539,1134,15704e" filled="t" fillcolor="#19AA5C" stroked="f">
                <v:path arrowok="t"/>
                <v:fill/>
              </v:shape>
            </v:group>
            <v:group style="position:absolute;left:9638;top:15704;width:1134;height:1134" coordorigin="9638,15704" coordsize="1134,1134">
              <v:shape style="position:absolute;left:9638;top:15704;width:1134;height:1134" coordorigin="9638,15704" coordsize="1134,1134" path="m9638,16838l10772,16838,10772,15704,9638,15704,9638,16838e" filled="t" fillcolor="#CFE5AE" stroked="f">
                <v:path arrowok="t"/>
                <v:fill/>
              </v:shape>
            </v:group>
            <v:group style="position:absolute;left:10777;top:14003;width:1129;height:1701" coordorigin="10777,14003" coordsize="1129,1701">
              <v:shape style="position:absolute;left:10777;top:14003;width:1129;height:1701" coordorigin="10777,14003" coordsize="1129,1701" path="m10777,15704l11906,15704,11906,14003,10777,14003,10777,15704e" filled="t" fillcolor="#90CEF1" stroked="f">
                <v:path arrowok="t"/>
                <v:fill/>
              </v:shape>
            </v:group>
            <v:group style="position:absolute;left:10772;top:13436;width:567;height:567" coordorigin="10772,13436" coordsize="567,567">
              <v:shape style="position:absolute;left:10772;top:13436;width:567;height:567" coordorigin="10772,13436" coordsize="567,567" path="m10772,14003l11339,14003,11339,13436,10772,13436,10772,14003e" filled="t" fillcolor="#007DC5" stroked="f">
                <v:path arrowok="t"/>
                <v:fill/>
              </v:shape>
            </v:group>
            <v:group style="position:absolute;left:1134;top:15704;width:567;height:567" coordorigin="1134,15704" coordsize="567,567">
              <v:shape style="position:absolute;left:1134;top:15704;width:567;height:567" coordorigin="1134,15704" coordsize="567,567" path="m1134,15704l1701,15704,1701,16271,1134,16271,1134,15704e" filled="t" fillcolor="#648595" stroked="f">
                <v:path arrowok="t"/>
                <v:fill/>
              </v:shape>
            </v:group>
            <v:group style="position:absolute;left:567;top:567;width:2;height:567" coordorigin="567,567" coordsize="2,567">
              <v:shape style="position:absolute;left:567;top:567;width:2;height:567" coordorigin="567,567" coordsize="0,567" path="m567,1134l567,567,567,1134xe" filled="t" fillcolor="#0E4E96" stroked="f">
                <v:path arrowok="t"/>
                <v:fill/>
              </v:shape>
            </v:group>
            <v:group style="position:absolute;left:567;top:15137;width:567;height:567" coordorigin="567,15137" coordsize="567,567">
              <v:shape style="position:absolute;left:567;top:15137;width:567;height:567" coordorigin="567,15137" coordsize="567,567" path="m567,15137l1134,15137,1134,15704,567,15704,567,15137e" filled="t" fillcolor="#00465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  <w:position w:val="-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4"/>
          <w:position w:val="-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5"/>
          <w:position w:val="-1"/>
        </w:rPr>
        <w:t>tients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0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spacing w:val="-3"/>
          <w:w w:val="95"/>
          <w:position w:val="-1"/>
        </w:rPr>
        <w:t>A</w:t>
      </w:r>
      <w:r>
        <w:rPr>
          <w:rFonts w:ascii="Arial" w:hAnsi="Arial" w:cs="Arial" w:eastAsia="Arial"/>
          <w:sz w:val="62"/>
          <w:szCs w:val="62"/>
          <w:color w:val="FFFFFF"/>
          <w:spacing w:val="0"/>
          <w:w w:val="105"/>
          <w:position w:val="-1"/>
        </w:rPr>
        <w:t>dam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56" w:lineRule="auto"/>
        <w:ind w:left="879" w:right="53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Campaig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eb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uar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impo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tance</w:t>
      </w:r>
      <w:r>
        <w:rPr>
          <w:rFonts w:ascii="Arial" w:hAnsi="Arial" w:cs="Arial" w:eastAsia="Arial"/>
          <w:sz w:val="26"/>
          <w:szCs w:val="26"/>
          <w:color w:val="FFFFFF"/>
          <w:spacing w:val="7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sa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campaign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aims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ent</w:t>
      </w:r>
      <w:r>
        <w:rPr>
          <w:rFonts w:ascii="Arial" w:hAnsi="Arial" w:cs="Arial" w:eastAsia="Arial"/>
          <w:sz w:val="26"/>
          <w:szCs w:val="26"/>
          <w:color w:val="FFFFFF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injury</w:t>
      </w:r>
      <w:r>
        <w:rPr>
          <w:rFonts w:ascii="Arial" w:hAnsi="Arial" w:cs="Arial" w:eastAsia="Arial"/>
          <w:sz w:val="26"/>
          <w:szCs w:val="26"/>
          <w:color w:val="FFFFFF"/>
          <w:spacing w:val="4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ein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cing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ty</w:t>
      </w:r>
      <w:r>
        <w:rPr>
          <w:rFonts w:ascii="Arial" w:hAnsi="Arial" w:cs="Arial" w:eastAsia="Arial"/>
          <w:sz w:val="26"/>
          <w:szCs w:val="26"/>
          <w:color w:val="FFFFFF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messa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publi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9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326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</w:rPr>
        <w:t>La</w:t>
      </w:r>
      <w:r>
        <w:rPr>
          <w:rFonts w:ascii="Arial" w:hAnsi="Arial" w:cs="Arial" w:eastAsia="Arial"/>
          <w:sz w:val="26"/>
          <w:szCs w:val="26"/>
          <w:color w:val="FFFFFF"/>
          <w:spacing w:val="-1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Eme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Depa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tment</w:t>
      </w:r>
      <w:r>
        <w:rPr>
          <w:rFonts w:ascii="Arial" w:hAnsi="Arial" w:cs="Arial" w:eastAsia="Arial"/>
          <w:sz w:val="26"/>
          <w:szCs w:val="26"/>
          <w:color w:val="FFFFFF"/>
          <w:spacing w:val="6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than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5,000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FFFFFF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injurie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4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whi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equ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about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14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FFFFFF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56" w:lineRule="auto"/>
        <w:ind w:left="879" w:right="62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Up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90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per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cent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these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accidents</w:t>
      </w:r>
      <w:r>
        <w:rPr>
          <w:rFonts w:ascii="Arial" w:hAnsi="Arial" w:cs="Arial" w:eastAsia="Arial"/>
          <w:sz w:val="26"/>
          <w:szCs w:val="26"/>
          <w:color w:val="FFFFFF"/>
          <w:spacing w:val="6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been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with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opri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tion.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580" w:bottom="280" w:left="680" w:right="1500"/>
          <w:headerReference w:type="default" r:id="rId53"/>
          <w:footerReference w:type="default" r:id="rId54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15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640" w:lineRule="exact"/>
        <w:ind w:left="114" w:right="1641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Hospital</w:t>
      </w:r>
      <w:r>
        <w:rPr>
          <w:rFonts w:ascii="Arial" w:hAnsi="Arial" w:cs="Arial" w:eastAsia="Arial"/>
          <w:sz w:val="60"/>
          <w:szCs w:val="60"/>
          <w:color w:val="004659"/>
          <w:spacing w:val="154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has</w:t>
      </w:r>
      <w:r>
        <w:rPr>
          <w:rFonts w:ascii="Arial" w:hAnsi="Arial" w:cs="Arial" w:eastAsia="Arial"/>
          <w:sz w:val="60"/>
          <w:szCs w:val="60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9"/>
          <w:w w:val="100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-9"/>
          <w:w w:val="100"/>
        </w:rPr>
        <w:t>y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-23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sa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0"/>
        </w:rPr>
        <w:t>f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ty</w:t>
      </w:r>
      <w:r>
        <w:rPr>
          <w:rFonts w:ascii="Arial" w:hAnsi="Arial" w:cs="Arial" w:eastAsia="Arial"/>
          <w:sz w:val="60"/>
          <w:szCs w:val="60"/>
          <w:color w:val="004659"/>
          <w:spacing w:val="120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60"/>
          <w:szCs w:val="60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20"/>
        </w:rPr>
        <w:t>its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2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sig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0"/>
        </w:rPr>
        <w:t>h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ts</w:t>
      </w:r>
      <w:r>
        <w:rPr>
          <w:rFonts w:ascii="Arial" w:hAnsi="Arial" w:cs="Arial" w:eastAsia="Arial"/>
          <w:sz w:val="60"/>
          <w:szCs w:val="60"/>
          <w:color w:val="004659"/>
          <w:spacing w:val="109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with</w:t>
      </w:r>
      <w:r>
        <w:rPr>
          <w:rFonts w:ascii="Arial" w:hAnsi="Arial" w:cs="Arial" w:eastAsia="Arial"/>
          <w:sz w:val="60"/>
          <w:szCs w:val="60"/>
          <w:color w:val="004659"/>
          <w:spacing w:val="119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w</w:t>
      </w:r>
      <w:r>
        <w:rPr>
          <w:rFonts w:ascii="Arial" w:hAnsi="Arial" w:cs="Arial" w:eastAsia="Arial"/>
          <w:sz w:val="60"/>
          <w:szCs w:val="60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5"/>
        </w:rPr>
        <w:t>campaign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440" w:lineRule="exact"/>
        <w:ind w:left="114" w:right="35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19AA5C"/>
          <w:spacing w:val="-4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time</w:t>
      </w:r>
      <w:r>
        <w:rPr>
          <w:rFonts w:ascii="Arial" w:hAnsi="Arial" w:cs="Arial" w:eastAsia="Arial"/>
          <w:sz w:val="40"/>
          <w:szCs w:val="40"/>
          <w:color w:val="19AA5C"/>
          <w:spacing w:val="5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8"/>
        </w:rPr>
        <w:t>th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18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8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-61"/>
          <w:w w:val="118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8"/>
        </w:rPr>
        <w:t>it</w:t>
      </w:r>
      <w:r>
        <w:rPr>
          <w:rFonts w:ascii="Arial" w:hAnsi="Arial" w:cs="Arial" w:eastAsia="Arial"/>
          <w:sz w:val="40"/>
          <w:szCs w:val="40"/>
          <w:color w:val="19AA5C"/>
          <w:spacing w:val="-13"/>
          <w:w w:val="118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3"/>
        </w:rPr>
        <w:t>ook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sli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v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er</w:t>
      </w:r>
      <w:r>
        <w:rPr>
          <w:rFonts w:ascii="Arial" w:hAnsi="Arial" w:cs="Arial" w:eastAsia="Arial"/>
          <w:sz w:val="40"/>
          <w:szCs w:val="40"/>
          <w:color w:val="19AA5C"/>
          <w:spacing w:val="4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10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0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-29"/>
          <w:w w:val="11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m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tal</w:t>
      </w:r>
      <w:r>
        <w:rPr>
          <w:rFonts w:ascii="Arial" w:hAnsi="Arial" w:cs="Arial" w:eastAsia="Arial"/>
          <w:sz w:val="40"/>
          <w:szCs w:val="40"/>
          <w:color w:val="19AA5C"/>
          <w:spacing w:val="6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12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2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-30"/>
          <w:w w:val="112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2"/>
        </w:rPr>
        <w:t>pen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2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25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25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99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da</w:t>
      </w:r>
      <w:r>
        <w:rPr>
          <w:rFonts w:ascii="Arial" w:hAnsi="Arial" w:cs="Arial" w:eastAsia="Arial"/>
          <w:sz w:val="40"/>
          <w:szCs w:val="40"/>
          <w:color w:val="19AA5C"/>
          <w:spacing w:val="-26"/>
          <w:w w:val="100"/>
        </w:rPr>
        <w:t>m</w:t>
      </w:r>
      <w:r>
        <w:rPr>
          <w:rFonts w:ascii="Arial" w:hAnsi="Arial" w:cs="Arial" w:eastAsia="Arial"/>
          <w:sz w:val="40"/>
          <w:szCs w:val="40"/>
          <w:color w:val="19AA5C"/>
          <w:spacing w:val="-26"/>
          <w:w w:val="100"/>
        </w:rPr>
        <w:t>’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19AA5C"/>
          <w:spacing w:val="1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2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as</w:t>
      </w:r>
      <w:r>
        <w:rPr>
          <w:rFonts w:ascii="Arial" w:hAnsi="Arial" w:cs="Arial" w:eastAsia="Arial"/>
          <w:sz w:val="40"/>
          <w:szCs w:val="40"/>
          <w:color w:val="19AA5C"/>
          <w:spacing w:val="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me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3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9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9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9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9"/>
        </w:rPr>
        <w:t>c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9"/>
        </w:rPr>
        <w:t>tions</w:t>
      </w:r>
      <w:r>
        <w:rPr>
          <w:rFonts w:ascii="Arial" w:hAnsi="Arial" w:cs="Arial" w:eastAsia="Arial"/>
          <w:sz w:val="40"/>
          <w:szCs w:val="40"/>
          <w:color w:val="19AA5C"/>
          <w:spacing w:val="-22"/>
          <w:w w:val="109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9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9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-24"/>
          <w:w w:val="109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second,</w:t>
      </w:r>
      <w:r>
        <w:rPr>
          <w:rFonts w:ascii="Arial" w:hAnsi="Arial" w:cs="Arial" w:eastAsia="Arial"/>
          <w:sz w:val="40"/>
          <w:szCs w:val="40"/>
          <w:color w:val="19AA5C"/>
          <w:spacing w:val="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2"/>
        </w:rPr>
        <w:t>but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2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19AA5C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6"/>
        </w:rPr>
        <w:t>impa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6"/>
        </w:rPr>
        <w:t>c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will</w:t>
      </w:r>
      <w:r>
        <w:rPr>
          <w:rFonts w:ascii="Arial" w:hAnsi="Arial" w:cs="Arial" w:eastAsia="Arial"/>
          <w:sz w:val="40"/>
          <w:szCs w:val="40"/>
          <w:color w:val="19AA5C"/>
          <w:spacing w:val="7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3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with</w:t>
      </w:r>
      <w:r>
        <w:rPr>
          <w:rFonts w:ascii="Arial" w:hAnsi="Arial" w:cs="Arial" w:eastAsia="Arial"/>
          <w:sz w:val="40"/>
          <w:szCs w:val="40"/>
          <w:color w:val="19AA5C"/>
          <w:spacing w:val="7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him</w:t>
      </w:r>
      <w:r>
        <w:rPr>
          <w:rFonts w:ascii="Arial" w:hAnsi="Arial" w:cs="Arial" w:eastAsia="Arial"/>
          <w:sz w:val="40"/>
          <w:szCs w:val="40"/>
          <w:color w:val="19AA5C"/>
          <w:spacing w:val="2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7"/>
          <w:w w:val="111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1"/>
        </w:rPr>
        <w:t>or</w:t>
      </w:r>
      <w:r>
        <w:rPr>
          <w:rFonts w:ascii="Arial" w:hAnsi="Arial" w:cs="Arial" w:eastAsia="Arial"/>
          <w:sz w:val="40"/>
          <w:szCs w:val="40"/>
          <w:color w:val="19AA5C"/>
          <w:spacing w:val="-30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19AA5C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15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1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1"/>
        </w:rPr>
        <w:t>s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10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0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-29"/>
          <w:w w:val="11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his</w:t>
      </w:r>
      <w:r>
        <w:rPr>
          <w:rFonts w:ascii="Arial" w:hAnsi="Arial" w:cs="Arial" w:eastAsia="Arial"/>
          <w:sz w:val="40"/>
          <w:szCs w:val="40"/>
          <w:color w:val="19AA5C"/>
          <w:spacing w:val="2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28"/>
        </w:rPr>
        <w:t>li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28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-8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56"/>
          <w:footerReference w:type="default" r:id="rId57"/>
          <w:pgSz w:w="11920" w:h="16840"/>
        </w:sectPr>
      </w:pPr>
      <w:rPr/>
    </w:p>
    <w:p>
      <w:pPr>
        <w:spacing w:before="31" w:after="0" w:line="248" w:lineRule="auto"/>
        <w:ind w:left="114" w:right="94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.125pt;margin-top:700.15802pt;width:.1pt;height:85.039pt;mso-position-horizontal-relative:page;mso-position-vertical-relative:page;z-index:-2667" coordorigin="3,14003" coordsize="2,1701">
            <v:shape style="position:absolute;left:3;top:14003;width:2;height:1701" coordorigin="3,14003" coordsize="0,1701" path="m3,14003l3,15704e" filled="f" stroked="t" strokeweight=".35pt" strokecolor="#90CEF1">
              <v:path arrowok="t"/>
            </v:shape>
          </v:group>
          <w10:wrap type="none"/>
        </w:pict>
      </w:r>
      <w:r>
        <w:rPr/>
        <w:pict>
          <v:group style="position:absolute;margin-left:538.081970pt;margin-top:0pt;width:57.194001pt;height:57.193015pt;mso-position-horizontal-relative:page;mso-position-vertical-relative:page;z-index:-2666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19AA5C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dam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ther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small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business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wne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-ope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specialising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acing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tal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orking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ticed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ty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visor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ogging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6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combin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bad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decision.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6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1"/>
          <w:w w:val="115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ecis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lif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tionary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drill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bit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becam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embe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iri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5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esentin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tment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specia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insid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hea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erie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althoug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orin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pric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momentar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laps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conside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5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“On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consequence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immedi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cann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ed.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clumsie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especial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ow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5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Durin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month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sub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tantia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3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busines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ugg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tion,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making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him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accident-p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eliant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dri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wi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4" w:right="1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eek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-ups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Sk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South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impa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ami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describe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ugg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4"/>
        </w:rPr>
        <w:t>‘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coll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injur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3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brillian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absolu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oughou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8" w:lineRule="auto"/>
        <w:ind w:right="35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king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injur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125,00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occu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positi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come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1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injurie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oide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handlin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hemical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erial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eak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1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5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19AA5C"/>
          <w:spacing w:val="-3"/>
          <w:w w:val="107"/>
        </w:rPr>
        <w:t>“N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24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95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95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5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16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8"/>
        </w:rPr>
        <w:t>p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98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99"/>
        </w:rPr>
        <w:t>c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9"/>
        </w:rPr>
        <w:t>tio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9"/>
        </w:rPr>
        <w:t>n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essentia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19AA5C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10"/>
        </w:rPr>
        <w:t>but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4"/>
        </w:rPr>
        <w:t>h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5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5"/>
        </w:rPr>
        <w:t>p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hose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19AA5C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7"/>
        </w:rPr>
        <w:t>mu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12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suitab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19AA5C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1"/>
          <w:w w:val="95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4"/>
        </w:rPr>
        <w:t>or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amp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19AA5C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sa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glasse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wil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7"/>
        </w:rPr>
        <w:t>n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15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8"/>
        </w:rPr>
        <w:t>p</w:t>
      </w:r>
      <w:r>
        <w:rPr>
          <w:rFonts w:ascii="Arial" w:hAnsi="Arial" w:cs="Arial" w:eastAsia="Arial"/>
          <w:sz w:val="26"/>
          <w:szCs w:val="26"/>
          <w:color w:val="19AA5C"/>
          <w:spacing w:val="-2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98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99"/>
        </w:rPr>
        <w:t>c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33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1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19AA5C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-2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19AA5C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bit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106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6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-13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6"/>
        </w:rPr>
        <w:t>fl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6"/>
        </w:rPr>
        <w:t>yin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6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-12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3"/>
        </w:rPr>
        <w:t>m</w:t>
      </w:r>
      <w:r>
        <w:rPr>
          <w:rFonts w:ascii="Arial" w:hAnsi="Arial" w:cs="Arial" w:eastAsia="Arial"/>
          <w:sz w:val="26"/>
          <w:szCs w:val="26"/>
          <w:color w:val="19AA5C"/>
          <w:spacing w:val="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6"/>
        </w:rPr>
        <w:t>eria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2"/>
        </w:rPr>
        <w:t>coming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19AA5C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-2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19AA5C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sid</w:t>
      </w:r>
      <w:r>
        <w:rPr>
          <w:rFonts w:ascii="Arial" w:hAnsi="Arial" w:cs="Arial" w:eastAsia="Arial"/>
          <w:sz w:val="26"/>
          <w:szCs w:val="26"/>
          <w:color w:val="19AA5C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19AA5C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4"/>
        </w:rPr>
        <w:t>h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5"/>
        </w:rPr>
        <w:t>m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17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25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ol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19AA5C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12"/>
        </w:rPr>
        <w:t>w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12"/>
        </w:rPr>
        <w:t>el</w:t>
      </w:r>
      <w:r>
        <w:rPr>
          <w:rFonts w:ascii="Arial" w:hAnsi="Arial" w:cs="Arial" w:eastAsia="Arial"/>
          <w:sz w:val="26"/>
          <w:szCs w:val="26"/>
          <w:color w:val="19AA5C"/>
          <w:spacing w:val="-10"/>
          <w:w w:val="112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12"/>
        </w:rPr>
        <w:t>-fittin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12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sa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ogg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19AA5C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3"/>
        </w:rPr>
        <w:t>w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4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-1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1"/>
        </w:rPr>
        <w:t>n.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right="15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purpos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campaig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emind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publi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delic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ecious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mu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this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messa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ug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adult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ork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blindnes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visio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ju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simp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messa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6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campaig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ende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eb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2016.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0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seriou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hoosin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5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campaig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underline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tical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condu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put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ris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9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tanda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dam.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812" w:space="240"/>
            <w:col w:w="4828"/>
          </w:cols>
        </w:sectPr>
      </w:pPr>
      <w:rPr/>
    </w:p>
    <w:p>
      <w:pPr>
        <w:spacing w:before="65" w:after="0" w:line="296" w:lineRule="exact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65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64" coordorigin="0,0" coordsize="11906,16838">
            <v:shape style="position:absolute;left:0;top:0;width:11906;height:16838" type="#_x0000_t75">
              <v:imagedata r:id="rId60" o:title=""/>
            </v:shape>
            <v:group style="position:absolute;left:1134;top:10465;width:9638;height:5239" coordorigin="1134,10465" coordsize="9638,5239">
              <v:shape style="position:absolute;left:1134;top:10465;width:9638;height:5239" coordorigin="1134,10465" coordsize="9638,5239" path="m1134,15704l10772,15704,10772,10465,1134,10465,1134,15704e" filled="t" fillcolor="#004659" stroked="f">
                <v:path arrowok="t"/>
                <v:fill/>
              </v:shape>
            </v:group>
            <v:group style="position:absolute;left:9633;top:15704;width:1134;height:1134" coordorigin="9633,15704" coordsize="1134,1134">
              <v:shape style="position:absolute;left:9633;top:15704;width:1134;height:1134" coordorigin="9633,15704" coordsize="1134,1134" path="m9633,16838l10767,16838,10767,15704,9633,15704,9633,16838e" filled="t" fillcolor="#007DC5" stroked="f">
                <v:path arrowok="t"/>
                <v:fill/>
              </v:shape>
            </v:group>
            <v:group style="position:absolute;left:10772;top:14003;width:1134;height:1701" coordorigin="10772,14003" coordsize="1134,1701">
              <v:shape style="position:absolute;left:10772;top:14003;width:1134;height:1701" coordorigin="10772,14003" coordsize="1134,1701" path="m10772,15704l11905,15704,11905,14003,10772,14003,10772,15704e" filled="t" fillcolor="#19AA5C" stroked="f">
                <v:path arrowok="t"/>
                <v:fill/>
              </v:shape>
            </v:group>
            <v:group style="position:absolute;left:567;top:15704;width:567;height:567" coordorigin="567,15704" coordsize="567,567">
              <v:shape style="position:absolute;left:567;top:15704;width:567;height:567" coordorigin="567,15704" coordsize="567,567" path="m567,16271l1134,16271,1134,15704,567,15704,567,16271e" filled="t" fillcolor="#CFE5AE" stroked="f">
                <v:path arrowok="t"/>
                <v:fill/>
              </v:shape>
            </v:group>
            <v:group style="position:absolute;left:567;top:567;width:2;height:567" coordorigin="567,567" coordsize="2,567">
              <v:shape style="position:absolute;left:567;top:567;width:2;height:567" coordorigin="567,567" coordsize="0,567" path="m567,1134l567,567,567,1134xe" filled="t" fillcolor="#0E4E96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  <w:position w:val="-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4"/>
          <w:position w:val="-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5"/>
          <w:position w:val="-1"/>
        </w:rPr>
        <w:t>tients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80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spacing w:val="0"/>
          <w:w w:val="104"/>
          <w:position w:val="-1"/>
        </w:rPr>
        <w:t>Jemima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879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w w:val="10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essor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aeme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Clark</w:t>
      </w:r>
      <w:r>
        <w:rPr>
          <w:rFonts w:ascii="Arial" w:hAnsi="Arial" w:cs="Arial" w:eastAsia="Arial"/>
          <w:sz w:val="26"/>
          <w:szCs w:val="26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8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89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8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per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med</w:t>
      </w:r>
      <w:r>
        <w:rPr>
          <w:rFonts w:ascii="Arial" w:hAnsi="Arial" w:cs="Arial" w:eastAsia="Arial"/>
          <w:sz w:val="26"/>
          <w:szCs w:val="26"/>
          <w:color w:val="FFFFFF"/>
          <w:spacing w:val="6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fi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1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implant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1" w:after="0" w:line="240" w:lineRule="auto"/>
        <w:ind w:left="879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(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‘bionic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’)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ope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tion</w:t>
      </w:r>
      <w:r>
        <w:rPr>
          <w:rFonts w:ascii="Arial" w:hAnsi="Arial" w:cs="Arial" w:eastAsia="Arial"/>
          <w:sz w:val="26"/>
          <w:szCs w:val="26"/>
          <w:color w:val="FFFFFF"/>
          <w:spacing w:val="5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1978.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Since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then,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ound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1" w:after="0" w:line="240" w:lineRule="auto"/>
        <w:ind w:left="879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3,500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FFFFFF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ecei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implants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ough</w:t>
      </w:r>
      <w:r>
        <w:rPr>
          <w:rFonts w:ascii="Arial" w:hAnsi="Arial" w:cs="Arial" w:eastAsia="Arial"/>
          <w:sz w:val="26"/>
          <w:szCs w:val="26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hospita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6" w:lineRule="auto"/>
        <w:ind w:left="879" w:right="42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implant</w:t>
      </w:r>
      <w:r>
        <w:rPr>
          <w:rFonts w:ascii="Arial" w:hAnsi="Arial" w:cs="Arial" w:eastAsia="Arial"/>
          <w:sz w:val="26"/>
          <w:szCs w:val="26"/>
          <w:color w:val="FFFFFF"/>
          <w:spacing w:val="7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consi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ts</w:t>
      </w:r>
      <w:r>
        <w:rPr>
          <w:rFonts w:ascii="Arial" w:hAnsi="Arial" w:cs="Arial" w:eastAsia="Arial"/>
          <w:sz w:val="26"/>
          <w:szCs w:val="26"/>
          <w:color w:val="FFFFFF"/>
          <w:spacing w:val="5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nal</w:t>
      </w:r>
      <w:r>
        <w:rPr>
          <w:rFonts w:ascii="Arial" w:hAnsi="Arial" w:cs="Arial" w:eastAsia="Arial"/>
          <w:sz w:val="26"/>
          <w:szCs w:val="26"/>
          <w:color w:val="FFFFFF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implant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nal</w:t>
      </w:r>
      <w:r>
        <w:rPr>
          <w:rFonts w:ascii="Arial" w:hAnsi="Arial" w:cs="Arial" w:eastAsia="Arial"/>
          <w:sz w:val="26"/>
          <w:szCs w:val="26"/>
          <w:color w:val="FFFFFF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sound</w:t>
      </w:r>
      <w:r>
        <w:rPr>
          <w:rFonts w:ascii="Arial" w:hAnsi="Arial" w:cs="Arial" w:eastAsia="Arial"/>
          <w:sz w:val="26"/>
          <w:szCs w:val="26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ocesso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These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sounds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om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vi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onment</w:t>
      </w:r>
      <w:r>
        <w:rPr>
          <w:rFonts w:ascii="Arial" w:hAnsi="Arial" w:cs="Arial" w:eastAsia="Arial"/>
          <w:sz w:val="26"/>
          <w:szCs w:val="26"/>
          <w:color w:val="FFFFFF"/>
          <w:spacing w:val="6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trical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signal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whi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then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esen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inner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(co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)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hearing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ner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fib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pi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up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signals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send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them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ain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ain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then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cei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these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signals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as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sound.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ideal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vice</w:t>
      </w:r>
      <w:r>
        <w:rPr>
          <w:rFonts w:ascii="Arial" w:hAnsi="Arial" w:cs="Arial" w:eastAsia="Arial"/>
          <w:sz w:val="26"/>
          <w:szCs w:val="2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who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significant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hearing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oss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ecei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educed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ben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fit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om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hearing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aid.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13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Bec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use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implant</w:t>
      </w:r>
      <w:r>
        <w:rPr>
          <w:rFonts w:ascii="Arial" w:hAnsi="Arial" w:cs="Arial" w:eastAsia="Arial"/>
          <w:sz w:val="26"/>
          <w:szCs w:val="26"/>
          <w:color w:val="FFFFFF"/>
          <w:spacing w:val="7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assessment</w:t>
      </w:r>
      <w:r>
        <w:rPr>
          <w:rFonts w:ascii="Arial" w:hAnsi="Arial" w:cs="Arial" w:eastAsia="Arial"/>
          <w:sz w:val="26"/>
          <w:szCs w:val="26"/>
          <w:color w:val="FFFFFF"/>
          <w:spacing w:val="4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ocess</w:t>
      </w:r>
      <w:r>
        <w:rPr>
          <w:rFonts w:ascii="Arial" w:hAnsi="Arial" w:cs="Arial" w:eastAsia="Arial"/>
          <w:sz w:val="26"/>
          <w:szCs w:val="26"/>
          <w:color w:val="FFFFFF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comp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x,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clinic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assigns</w:t>
      </w:r>
      <w:r>
        <w:rPr>
          <w:rFonts w:ascii="Arial" w:hAnsi="Arial" w:cs="Arial" w:eastAsia="Arial"/>
          <w:sz w:val="26"/>
          <w:szCs w:val="2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case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mana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ery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7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maintain</w:t>
      </w:r>
      <w:r>
        <w:rPr>
          <w:rFonts w:ascii="Arial" w:hAnsi="Arial" w:cs="Arial" w:eastAsia="Arial"/>
          <w:sz w:val="26"/>
          <w:szCs w:val="26"/>
          <w:color w:val="FFFFFF"/>
          <w:spacing w:val="6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‘p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tient-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ocused’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580" w:bottom="280" w:left="680" w:right="1500"/>
          <w:headerReference w:type="default" r:id="rId58"/>
          <w:footerReference w:type="default" r:id="rId59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17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67" w:lineRule="exact"/>
        <w:ind w:left="114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Jemim</w:t>
      </w:r>
      <w:r>
        <w:rPr>
          <w:rFonts w:ascii="Arial" w:hAnsi="Arial" w:cs="Arial" w:eastAsia="Arial"/>
          <w:sz w:val="60"/>
          <w:szCs w:val="60"/>
          <w:color w:val="004659"/>
          <w:spacing w:val="-39"/>
          <w:w w:val="100"/>
          <w:position w:val="-1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-33"/>
          <w:w w:val="100"/>
          <w:position w:val="-1"/>
        </w:rPr>
        <w:t>’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60"/>
          <w:szCs w:val="60"/>
          <w:color w:val="004659"/>
          <w:spacing w:val="61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Jou</w:t>
      </w:r>
      <w:r>
        <w:rPr>
          <w:rFonts w:ascii="Arial" w:hAnsi="Arial" w:cs="Arial" w:eastAsia="Arial"/>
          <w:sz w:val="60"/>
          <w:szCs w:val="60"/>
          <w:color w:val="004659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60"/>
          <w:szCs w:val="60"/>
          <w:color w:val="004659"/>
          <w:spacing w:val="-9"/>
          <w:w w:val="100"/>
          <w:position w:val="-1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60"/>
          <w:szCs w:val="60"/>
          <w:color w:val="004659"/>
          <w:spacing w:val="55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15"/>
          <w:position w:val="-1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5"/>
          <w:position w:val="-1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-66"/>
          <w:w w:val="115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60"/>
          <w:szCs w:val="60"/>
          <w:color w:val="004659"/>
          <w:spacing w:val="51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97"/>
          <w:position w:val="-1"/>
        </w:rPr>
        <w:t>Co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97"/>
          <w:position w:val="-1"/>
        </w:rPr>
        <w:t>c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4"/>
          <w:position w:val="-1"/>
        </w:rPr>
        <w:t>h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14"/>
          <w:position w:val="-1"/>
        </w:rPr>
        <w:t>l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4"/>
          <w:position w:val="-1"/>
        </w:rPr>
        <w:t>ear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633" w:lineRule="exact"/>
        <w:ind w:left="114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Implant</w:t>
      </w:r>
      <w:r>
        <w:rPr>
          <w:rFonts w:ascii="Arial" w:hAnsi="Arial" w:cs="Arial" w:eastAsia="Arial"/>
          <w:sz w:val="60"/>
          <w:szCs w:val="60"/>
          <w:color w:val="004659"/>
          <w:spacing w:val="156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7"/>
          <w:position w:val="-1"/>
        </w:rPr>
        <w:t>Clinic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8" w:after="0" w:line="440" w:lineRule="exact"/>
        <w:ind w:left="114" w:right="519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v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ery</w:t>
      </w:r>
      <w:r>
        <w:rPr>
          <w:rFonts w:ascii="Arial" w:hAnsi="Arial" w:cs="Arial" w:eastAsia="Arial"/>
          <w:sz w:val="40"/>
          <w:szCs w:val="40"/>
          <w:color w:val="19AA5C"/>
          <w:spacing w:val="-2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ear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about</w:t>
      </w:r>
      <w:r>
        <w:rPr>
          <w:rFonts w:ascii="Arial" w:hAnsi="Arial" w:cs="Arial" w:eastAsia="Arial"/>
          <w:sz w:val="40"/>
          <w:szCs w:val="40"/>
          <w:color w:val="19AA5C"/>
          <w:spacing w:val="5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350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p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tients</w:t>
      </w:r>
      <w:r>
        <w:rPr>
          <w:rFonts w:ascii="Arial" w:hAnsi="Arial" w:cs="Arial" w:eastAsia="Arial"/>
          <w:sz w:val="40"/>
          <w:szCs w:val="40"/>
          <w:color w:val="19AA5C"/>
          <w:spacing w:val="10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pass</w:t>
      </w:r>
      <w:r>
        <w:rPr>
          <w:rFonts w:ascii="Arial" w:hAnsi="Arial" w:cs="Arial" w:eastAsia="Arial"/>
          <w:sz w:val="40"/>
          <w:szCs w:val="40"/>
          <w:color w:val="19AA5C"/>
          <w:spacing w:val="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th</w:t>
      </w:r>
      <w:r>
        <w:rPr>
          <w:rFonts w:ascii="Arial" w:hAnsi="Arial" w:cs="Arial" w:eastAsia="Arial"/>
          <w:sz w:val="40"/>
          <w:szCs w:val="40"/>
          <w:color w:val="19AA5C"/>
          <w:spacing w:val="-7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ough</w:t>
      </w:r>
      <w:r>
        <w:rPr>
          <w:rFonts w:ascii="Arial" w:hAnsi="Arial" w:cs="Arial" w:eastAsia="Arial"/>
          <w:sz w:val="40"/>
          <w:szCs w:val="40"/>
          <w:color w:val="19AA5C"/>
          <w:spacing w:val="6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9"/>
        </w:rPr>
        <w:t>the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9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doo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19AA5C"/>
          <w:spacing w:val="2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10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0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-29"/>
          <w:w w:val="11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19AA5C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4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19AA5C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Ea</w:t>
      </w:r>
      <w:r>
        <w:rPr>
          <w:rFonts w:ascii="Arial" w:hAnsi="Arial" w:cs="Arial" w:eastAsia="Arial"/>
          <w:sz w:val="40"/>
          <w:szCs w:val="40"/>
          <w:color w:val="19AA5C"/>
          <w:spacing w:val="1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-26"/>
          <w:w w:val="100"/>
        </w:rPr>
        <w:t>’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19AA5C"/>
          <w:spacing w:val="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Co</w:t>
      </w:r>
      <w:r>
        <w:rPr>
          <w:rFonts w:ascii="Arial" w:hAnsi="Arial" w:cs="Arial" w:eastAsia="Arial"/>
          <w:sz w:val="40"/>
          <w:szCs w:val="40"/>
          <w:color w:val="19AA5C"/>
          <w:spacing w:val="-3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ear</w:t>
      </w:r>
      <w:r>
        <w:rPr>
          <w:rFonts w:ascii="Arial" w:hAnsi="Arial" w:cs="Arial" w:eastAsia="Arial"/>
          <w:sz w:val="40"/>
          <w:szCs w:val="40"/>
          <w:color w:val="19AA5C"/>
          <w:spacing w:val="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Implant</w:t>
      </w:r>
      <w:r>
        <w:rPr>
          <w:rFonts w:ascii="Arial" w:hAnsi="Arial" w:cs="Arial" w:eastAsia="Arial"/>
          <w:sz w:val="40"/>
          <w:szCs w:val="40"/>
          <w:color w:val="19AA5C"/>
          <w:spacing w:val="9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5"/>
        </w:rPr>
        <w:t>Clinic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5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on</w:t>
      </w:r>
      <w:r>
        <w:rPr>
          <w:rFonts w:ascii="Arial" w:hAnsi="Arial" w:cs="Arial" w:eastAsia="Arial"/>
          <w:sz w:val="40"/>
          <w:szCs w:val="40"/>
          <w:color w:val="19AA5C"/>
          <w:spacing w:val="-1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jou</w:t>
      </w:r>
      <w:r>
        <w:rPr>
          <w:rFonts w:ascii="Arial" w:hAnsi="Arial" w:cs="Arial" w:eastAsia="Arial"/>
          <w:sz w:val="40"/>
          <w:szCs w:val="40"/>
          <w:color w:val="19AA5C"/>
          <w:spacing w:val="2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4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11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1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-25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1"/>
        </w:rPr>
        <w:t>b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11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1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11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1"/>
        </w:rPr>
        <w:t>er</w:t>
      </w:r>
      <w:r>
        <w:rPr>
          <w:rFonts w:ascii="Arial" w:hAnsi="Arial" w:cs="Arial" w:eastAsia="Arial"/>
          <w:sz w:val="40"/>
          <w:szCs w:val="40"/>
          <w:color w:val="19AA5C"/>
          <w:spacing w:val="-27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hearin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.</w:t>
      </w:r>
      <w:r>
        <w:rPr>
          <w:rFonts w:ascii="Arial" w:hAnsi="Arial" w:cs="Arial" w:eastAsia="Arial"/>
          <w:sz w:val="40"/>
          <w:szCs w:val="40"/>
          <w:color w:val="19AA5C"/>
          <w:spacing w:val="1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Th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-4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span</w:t>
      </w:r>
      <w:r>
        <w:rPr>
          <w:rFonts w:ascii="Arial" w:hAnsi="Arial" w:cs="Arial" w:eastAsia="Arial"/>
          <w:sz w:val="40"/>
          <w:szCs w:val="40"/>
          <w:color w:val="19AA5C"/>
          <w:spacing w:val="1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all</w:t>
      </w:r>
      <w:r>
        <w:rPr>
          <w:rFonts w:ascii="Arial" w:hAnsi="Arial" w:cs="Arial" w:eastAsia="Arial"/>
          <w:sz w:val="40"/>
          <w:szCs w:val="40"/>
          <w:color w:val="19AA5C"/>
          <w:spacing w:val="3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es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-7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om</w:t>
      </w:r>
      <w:r>
        <w:rPr>
          <w:rFonts w:ascii="Arial" w:hAnsi="Arial" w:cs="Arial" w:eastAsia="Arial"/>
          <w:sz w:val="40"/>
          <w:szCs w:val="40"/>
          <w:color w:val="19AA5C"/>
          <w:spacing w:val="5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v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en</w:t>
      </w:r>
      <w:r>
        <w:rPr>
          <w:rFonts w:ascii="Arial" w:hAnsi="Arial" w:cs="Arial" w:eastAsia="Arial"/>
          <w:sz w:val="40"/>
          <w:szCs w:val="40"/>
          <w:color w:val="19AA5C"/>
          <w:spacing w:val="-1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months</w:t>
      </w:r>
      <w:r>
        <w:rPr>
          <w:rFonts w:ascii="Arial" w:hAnsi="Arial" w:cs="Arial" w:eastAsia="Arial"/>
          <w:sz w:val="40"/>
          <w:szCs w:val="40"/>
          <w:color w:val="19AA5C"/>
          <w:spacing w:val="7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11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1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-25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1"/>
        </w:rPr>
        <w:t>92.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61"/>
          <w:footerReference w:type="default" r:id="rId62"/>
          <w:pgSz w:w="11920" w:h="16840"/>
        </w:sectPr>
      </w:pPr>
      <w:rPr/>
    </w:p>
    <w:p>
      <w:pPr>
        <w:spacing w:before="31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38.081970pt;margin-top:0pt;width:57.194001pt;height:57.193015pt;mso-position-horizontal-relative:page;mso-position-vertical-relative:page;z-index:-2663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19AA5C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Jemim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8" w:lineRule="auto"/>
        <w:ind w:left="114" w:right="14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3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diso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Sti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ynd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6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Sti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tissue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bod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especial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joint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5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Jemim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3"/>
        </w:rPr>
        <w:t>fit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month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assi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spee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opmen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</w:rPr>
        <w:t>obe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she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udio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Implan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Clini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tig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implant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rig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ound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3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mode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dedic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Jemima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immedi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assigned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case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Denise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Cou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Denise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spee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tho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clini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5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eam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udio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eons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coo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din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xperienc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andud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(nea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NS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bo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der)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durin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Jemim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hool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4" w:right="28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Chi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vin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Denis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case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anta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1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Jemim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Denis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clini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25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2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impo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bui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one-on-one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tionship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amilie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assessmen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equi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implant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4" w:after="0" w:line="240" w:lineRule="auto"/>
        <w:ind w:right="182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19AA5C"/>
          <w:spacing w:val="-53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Jemim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xt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eme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complian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4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with</w:t>
      </w:r>
      <w:r>
        <w:rPr>
          <w:rFonts w:ascii="Arial" w:hAnsi="Arial" w:cs="Arial" w:eastAsia="Arial"/>
          <w:sz w:val="26"/>
          <w:szCs w:val="26"/>
          <w:color w:val="19AA5C"/>
          <w:spacing w:val="5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7"/>
        </w:rPr>
        <w:t>th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99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8"/>
        </w:rPr>
        <w:t>tin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8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19AA5C"/>
          <w:spacing w:val="-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He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abilit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7"/>
        </w:rPr>
        <w:t>gi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7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18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26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26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40"/>
          <w:w w:val="126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96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6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19AA5C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2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8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98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8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dealin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19AA5C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thes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9"/>
        </w:rPr>
        <w:t>hal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9"/>
        </w:rPr>
        <w:t>en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99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99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35"/>
          <w:w w:val="96"/>
        </w:rPr>
        <w:t>,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12"/>
        </w:rPr>
        <w:t>”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8"/>
        </w:rPr>
        <w:t>Denis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8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13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right="13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Jemim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delic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ee-hour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occu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ed,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fit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ocesso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Jemima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eek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‘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ping’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Denis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udio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ensu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rig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timul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sound.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‘Map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serie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oaded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ocesso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angin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then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emental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oude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adual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unti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ocesso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Denis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see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Jemim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eek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initia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7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ug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ada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implan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Denis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37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19AA5C"/>
          <w:spacing w:val="-53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Jemim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19AA5C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-26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he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7"/>
        </w:rPr>
        <w:t>implan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7"/>
        </w:rPr>
        <w:t>.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4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4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15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soo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sh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-26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he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19AA5C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1"/>
        </w:rPr>
        <w:t>she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1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ant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26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26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40"/>
          <w:w w:val="126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tu</w:t>
      </w:r>
      <w:r>
        <w:rPr>
          <w:rFonts w:ascii="Arial" w:hAnsi="Arial" w:cs="Arial" w:eastAsia="Arial"/>
          <w:sz w:val="26"/>
          <w:szCs w:val="26"/>
          <w:color w:val="19AA5C"/>
          <w:spacing w:val="-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ne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19AA5C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5"/>
        </w:rPr>
        <w:t>on!”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814" w:space="239"/>
            <w:col w:w="4827"/>
          </w:cols>
        </w:sectPr>
      </w:pPr>
      <w:rPr/>
    </w:p>
    <w:p>
      <w:pPr>
        <w:spacing w:before="65" w:after="0" w:line="296" w:lineRule="exact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62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18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61" coordorigin="0,0" coordsize="11906,16838">
            <v:shape style="position:absolute;left:0;top:0;width:11906;height:16838" type="#_x0000_t75">
              <v:imagedata r:id="rId65" o:title=""/>
            </v:shape>
            <v:group style="position:absolute;left:675;top:10024;width:2275;height:1548" coordorigin="675,10024" coordsize="2275,1548">
              <v:shape style="position:absolute;left:675;top:10024;width:2275;height:1548" coordorigin="675,10024" coordsize="2275,1548" path="m675,10024l2950,10024,2950,11572,675,11572,675,10024e" filled="t" fillcolor="#004659" stroked="f">
                <v:path arrowok="t"/>
                <v:fill/>
              </v:shape>
            </v:group>
            <v:group style="position:absolute;left:1134;top:11225;width:9638;height:4479" coordorigin="1134,11225" coordsize="9638,4479">
              <v:shape style="position:absolute;left:1134;top:11225;width:9638;height:4479" coordorigin="1134,11225" coordsize="9638,4479" path="m1134,15704l10772,15704,10772,11225,1134,11225,1134,15704e" filled="t" fillcolor="#19AA5C" stroked="f">
                <v:path arrowok="t"/>
                <v:fill/>
              </v:shape>
            </v:group>
            <v:group style="position:absolute;left:9638;top:15704;width:1134;height:1134" coordorigin="9638,15704" coordsize="1134,1134">
              <v:shape style="position:absolute;left:9638;top:15704;width:1134;height:1134" coordorigin="9638,15704" coordsize="1134,1134" path="m9638,16838l10772,16838,10772,15704,9638,15704,9638,16838e" filled="t" fillcolor="#CFE5AE" stroked="f">
                <v:path arrowok="t"/>
                <v:fill/>
              </v:shape>
            </v:group>
            <v:group style="position:absolute;left:10777;top:14003;width:1129;height:1701" coordorigin="10777,14003" coordsize="1129,1701">
              <v:shape style="position:absolute;left:10777;top:14003;width:1129;height:1701" coordorigin="10777,14003" coordsize="1129,1701" path="m10777,15704l11906,15704,11906,14003,10777,14003,10777,15704e" filled="t" fillcolor="#90CEF1" stroked="f">
                <v:path arrowok="t"/>
                <v:fill/>
              </v:shape>
            </v:group>
            <v:group style="position:absolute;left:10772;top:13436;width:567;height:567" coordorigin="10772,13436" coordsize="567,567">
              <v:shape style="position:absolute;left:10772;top:13436;width:567;height:567" coordorigin="10772,13436" coordsize="567,567" path="m10772,14003l11339,14003,11339,13436,10772,13436,10772,14003e" filled="t" fillcolor="#007DC5" stroked="f">
                <v:path arrowok="t"/>
                <v:fill/>
              </v:shape>
            </v:group>
            <v:group style="position:absolute;left:1134;top:15704;width:567;height:567" coordorigin="1134,15704" coordsize="567,567">
              <v:shape style="position:absolute;left:1134;top:15704;width:567;height:567" coordorigin="1134,15704" coordsize="567,567" path="m1134,15704l1701,15704,1701,16271,1134,16271,1134,15704e" filled="t" fillcolor="#648595" stroked="f">
                <v:path arrowok="t"/>
                <v:fill/>
              </v:shape>
            </v:group>
            <v:group style="position:absolute;left:567;top:15137;width:567;height:567" coordorigin="567,15137" coordsize="567,567">
              <v:shape style="position:absolute;left:567;top:15137;width:567;height:567" coordorigin="567,15137" coordsize="567,567" path="m567,15137l1134,15137,1134,15704,567,15704,567,15137e" filled="t" fillcolor="#004659" stroked="f">
                <v:path arrowok="t"/>
                <v:fill/>
              </v:shape>
            </v:group>
            <v:group style="position:absolute;left:567;top:567;width:2;height:567" coordorigin="567,567" coordsize="2,567">
              <v:shape style="position:absolute;left:567;top:567;width:2;height:567" coordorigin="567,567" coordsize="0,567" path="m567,1134l567,567,567,1134xe" filled="t" fillcolor="#0E4E96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  <w:position w:val="-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4"/>
          <w:position w:val="-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5"/>
          <w:position w:val="-1"/>
        </w:rPr>
        <w:t>tients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80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62"/>
          <w:szCs w:val="62"/>
          <w:color w:val="FFFFFF"/>
          <w:spacing w:val="-6"/>
          <w:w w:val="100"/>
          <w:position w:val="-1"/>
        </w:rPr>
        <w:t>r</w:t>
      </w:r>
      <w:r>
        <w:rPr>
          <w:rFonts w:ascii="Arial" w:hAnsi="Arial" w:cs="Arial" w:eastAsia="Arial"/>
          <w:sz w:val="62"/>
          <w:szCs w:val="62"/>
          <w:color w:val="FFFFFF"/>
          <w:spacing w:val="0"/>
          <w:w w:val="100"/>
          <w:position w:val="-1"/>
        </w:rPr>
        <w:t>eg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56" w:lineRule="auto"/>
        <w:ind w:left="879" w:right="13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87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bee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condu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5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tria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2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2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q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kn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wn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Ult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thin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5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AE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trial</w:t>
      </w:r>
      <w:r>
        <w:rPr>
          <w:rFonts w:ascii="Arial" w:hAnsi="Arial" w:cs="Arial" w:eastAsia="Arial"/>
          <w:sz w:val="26"/>
          <w:szCs w:val="26"/>
          <w:color w:val="FFFFFF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ms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commitment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con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tant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op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gical</w:t>
      </w:r>
      <w:r>
        <w:rPr>
          <w:rFonts w:ascii="Arial" w:hAnsi="Arial" w:cs="Arial" w:eastAsia="Arial"/>
          <w:sz w:val="26"/>
          <w:szCs w:val="26"/>
          <w:color w:val="FFFFFF"/>
          <w:spacing w:val="4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services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5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100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neal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ansplant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tion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has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eplacing</w:t>
      </w:r>
      <w:r>
        <w:rPr>
          <w:rFonts w:ascii="Arial" w:hAnsi="Arial" w:cs="Arial" w:eastAsia="Arial"/>
          <w:sz w:val="26"/>
          <w:szCs w:val="26"/>
          <w:color w:val="FFFFFF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dama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ne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enti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dono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ne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Medica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science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3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3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tial</w:t>
      </w:r>
      <w:r>
        <w:rPr>
          <w:rFonts w:ascii="Arial" w:hAnsi="Arial" w:cs="Arial" w:eastAsia="Arial"/>
          <w:sz w:val="26"/>
          <w:szCs w:val="26"/>
          <w:color w:val="FFFFFF"/>
          <w:spacing w:val="6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ansplant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tion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hnique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4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ts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diseased</w:t>
      </w:r>
      <w:r>
        <w:rPr>
          <w:rFonts w:ascii="Arial" w:hAnsi="Arial" w:cs="Arial" w:eastAsia="Arial"/>
          <w:sz w:val="26"/>
          <w:szCs w:val="26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neal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Descem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2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29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Stri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ping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5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om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End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thelial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9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opla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ty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(D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AEK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4"/>
        </w:rPr>
        <w:t>)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oped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2009,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Ult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thin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AEK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this</w:t>
      </w:r>
      <w:r>
        <w:rPr>
          <w:rFonts w:ascii="Arial" w:hAnsi="Arial" w:cs="Arial" w:eastAsia="Arial"/>
          <w:sz w:val="26"/>
          <w:szCs w:val="26"/>
          <w:color w:val="FFFFFF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hnique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one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ep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ther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using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thinner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donor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tissu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esulting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comes</w:t>
      </w:r>
      <w:r>
        <w:rPr>
          <w:rFonts w:ascii="Arial" w:hAnsi="Arial" w:cs="Arial" w:eastAsia="Arial"/>
          <w:sz w:val="26"/>
          <w:szCs w:val="26"/>
          <w:color w:val="FFFFFF"/>
          <w:spacing w:val="4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580" w:bottom="280" w:left="680" w:right="1500"/>
          <w:headerReference w:type="default" r:id="rId63"/>
          <w:footerReference w:type="default" r:id="rId64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19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640" w:lineRule="exact"/>
        <w:ind w:left="114" w:right="1332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Co</w:t>
      </w:r>
      <w:r>
        <w:rPr>
          <w:rFonts w:ascii="Arial" w:hAnsi="Arial" w:cs="Arial" w:eastAsia="Arial"/>
          <w:sz w:val="60"/>
          <w:szCs w:val="60"/>
          <w:color w:val="004659"/>
          <w:spacing w:val="3"/>
          <w:w w:val="100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neal</w:t>
      </w:r>
      <w:r>
        <w:rPr>
          <w:rFonts w:ascii="Arial" w:hAnsi="Arial" w:cs="Arial" w:eastAsia="Arial"/>
          <w:sz w:val="60"/>
          <w:szCs w:val="60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1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-7"/>
          <w:w w:val="111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1"/>
        </w:rPr>
        <w:t>ansplant</w:t>
      </w:r>
      <w:r>
        <w:rPr>
          <w:rFonts w:ascii="Arial" w:hAnsi="Arial" w:cs="Arial" w:eastAsia="Arial"/>
          <w:sz w:val="60"/>
          <w:szCs w:val="60"/>
          <w:color w:val="004659"/>
          <w:spacing w:val="-34"/>
          <w:w w:val="11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trial</w:t>
      </w:r>
      <w:r>
        <w:rPr>
          <w:rFonts w:ascii="Arial" w:hAnsi="Arial" w:cs="Arial" w:eastAsia="Arial"/>
          <w:sz w:val="60"/>
          <w:szCs w:val="60"/>
          <w:color w:val="004659"/>
          <w:spacing w:val="152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-38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26"/>
        </w:rPr>
        <w:t>fi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26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4"/>
        </w:rPr>
        <w:t>s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43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43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10"/>
          <w:w w:val="114"/>
        </w:rPr>
        <w:t>f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4"/>
        </w:rPr>
        <w:t>or</w:t>
      </w:r>
      <w:r>
        <w:rPr>
          <w:rFonts w:ascii="Arial" w:hAnsi="Arial" w:cs="Arial" w:eastAsia="Arial"/>
          <w:sz w:val="60"/>
          <w:szCs w:val="60"/>
          <w:color w:val="004659"/>
          <w:spacing w:val="-67"/>
          <w:w w:val="114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2"/>
        </w:rPr>
        <w:t>Vi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2"/>
        </w:rPr>
        <w:t>c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43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8"/>
        </w:rPr>
        <w:t>oria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440" w:lineRule="exact"/>
        <w:ind w:left="114" w:right="864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19AA5C"/>
          <w:spacing w:val="0"/>
          <w:w w:val="96"/>
        </w:rPr>
        <w:t>G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96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96"/>
        </w:rPr>
        <w:t>eg</w:t>
      </w:r>
      <w:r>
        <w:rPr>
          <w:rFonts w:ascii="Arial" w:hAnsi="Arial" w:cs="Arial" w:eastAsia="Arial"/>
          <w:sz w:val="40"/>
          <w:szCs w:val="40"/>
          <w:color w:val="19AA5C"/>
          <w:spacing w:val="-10"/>
          <w:w w:val="96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B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van</w:t>
      </w:r>
      <w:r>
        <w:rPr>
          <w:rFonts w:ascii="Arial" w:hAnsi="Arial" w:cs="Arial" w:eastAsia="Arial"/>
          <w:sz w:val="40"/>
          <w:szCs w:val="40"/>
          <w:color w:val="19AA5C"/>
          <w:spacing w:val="-1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31"/>
        </w:rPr>
        <w:t>l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97"/>
        </w:rPr>
        <w:t>v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1"/>
        </w:rPr>
        <w:t>es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using</w:t>
      </w:r>
      <w:r>
        <w:rPr>
          <w:rFonts w:ascii="Arial" w:hAnsi="Arial" w:cs="Arial" w:eastAsia="Arial"/>
          <w:sz w:val="40"/>
          <w:szCs w:val="40"/>
          <w:color w:val="19AA5C"/>
          <w:spacing w:val="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his</w:t>
      </w:r>
      <w:r>
        <w:rPr>
          <w:rFonts w:ascii="Arial" w:hAnsi="Arial" w:cs="Arial" w:eastAsia="Arial"/>
          <w:sz w:val="40"/>
          <w:szCs w:val="40"/>
          <w:color w:val="19AA5C"/>
          <w:spacing w:val="2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hands</w:t>
      </w:r>
      <w:r>
        <w:rPr>
          <w:rFonts w:ascii="Arial" w:hAnsi="Arial" w:cs="Arial" w:eastAsia="Arial"/>
          <w:sz w:val="40"/>
          <w:szCs w:val="40"/>
          <w:color w:val="19AA5C"/>
          <w:spacing w:val="2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7"/>
          <w:w w:val="111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1"/>
        </w:rPr>
        <w:t>or</w:t>
      </w:r>
      <w:r>
        <w:rPr>
          <w:rFonts w:ascii="Arial" w:hAnsi="Arial" w:cs="Arial" w:eastAsia="Arial"/>
          <w:sz w:val="40"/>
          <w:szCs w:val="40"/>
          <w:color w:val="19AA5C"/>
          <w:spacing w:val="-30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92"/>
        </w:rPr>
        <w:t>DIY</w:t>
      </w:r>
      <w:r>
        <w:rPr>
          <w:rFonts w:ascii="Arial" w:hAnsi="Arial" w:cs="Arial" w:eastAsia="Arial"/>
          <w:sz w:val="40"/>
          <w:szCs w:val="40"/>
          <w:color w:val="19AA5C"/>
          <w:spacing w:val="-20"/>
          <w:w w:val="92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6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-7"/>
          <w:w w:val="106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4"/>
        </w:rPr>
        <w:t>ound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4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his</w:t>
      </w:r>
      <w:r>
        <w:rPr>
          <w:rFonts w:ascii="Arial" w:hAnsi="Arial" w:cs="Arial" w:eastAsia="Arial"/>
          <w:sz w:val="40"/>
          <w:szCs w:val="40"/>
          <w:color w:val="19AA5C"/>
          <w:spacing w:val="2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home</w:t>
      </w:r>
      <w:r>
        <w:rPr>
          <w:rFonts w:ascii="Arial" w:hAnsi="Arial" w:cs="Arial" w:eastAsia="Arial"/>
          <w:sz w:val="40"/>
          <w:szCs w:val="40"/>
          <w:color w:val="19AA5C"/>
          <w:spacing w:val="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in</w:t>
      </w:r>
      <w:r>
        <w:rPr>
          <w:rFonts w:ascii="Arial" w:hAnsi="Arial" w:cs="Arial" w:eastAsia="Arial"/>
          <w:sz w:val="40"/>
          <w:szCs w:val="40"/>
          <w:color w:val="19AA5C"/>
          <w:spacing w:val="1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2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nt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ee</w:t>
      </w:r>
      <w:r>
        <w:rPr>
          <w:rFonts w:ascii="Arial" w:hAnsi="Arial" w:cs="Arial" w:eastAsia="Arial"/>
          <w:sz w:val="40"/>
          <w:szCs w:val="40"/>
          <w:color w:val="19AA5C"/>
          <w:spacing w:val="5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Gul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19AA5C"/>
          <w:spacing w:val="-38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,</w:t>
      </w:r>
      <w:r>
        <w:rPr>
          <w:rFonts w:ascii="Arial" w:hAnsi="Arial" w:cs="Arial" w:eastAsia="Arial"/>
          <w:sz w:val="40"/>
          <w:szCs w:val="40"/>
          <w:color w:val="19AA5C"/>
          <w:spacing w:val="-1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but</w:t>
      </w:r>
      <w:r>
        <w:rPr>
          <w:rFonts w:ascii="Arial" w:hAnsi="Arial" w:cs="Arial" w:eastAsia="Arial"/>
          <w:sz w:val="40"/>
          <w:szCs w:val="40"/>
          <w:color w:val="19AA5C"/>
          <w:spacing w:val="4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kn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19AA5C"/>
          <w:spacing w:val="2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2"/>
        </w:rPr>
        <w:t>som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2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9"/>
        </w:rPr>
        <w:t>thing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9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had</w:t>
      </w:r>
      <w:r>
        <w:rPr>
          <w:rFonts w:ascii="Arial" w:hAnsi="Arial" w:cs="Arial" w:eastAsia="Arial"/>
          <w:sz w:val="40"/>
          <w:szCs w:val="40"/>
          <w:color w:val="19AA5C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12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2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-30"/>
          <w:w w:val="112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be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done</w:t>
      </w:r>
      <w:r>
        <w:rPr>
          <w:rFonts w:ascii="Arial" w:hAnsi="Arial" w:cs="Arial" w:eastAsia="Arial"/>
          <w:sz w:val="40"/>
          <w:szCs w:val="40"/>
          <w:color w:val="19AA5C"/>
          <w:spacing w:val="-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when</w:t>
      </w:r>
      <w:r>
        <w:rPr>
          <w:rFonts w:ascii="Arial" w:hAnsi="Arial" w:cs="Arial" w:eastAsia="Arial"/>
          <w:sz w:val="40"/>
          <w:szCs w:val="40"/>
          <w:color w:val="19AA5C"/>
          <w:spacing w:val="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3"/>
        </w:rPr>
        <w:t>d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3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7"/>
        </w:rPr>
        <w:t>erio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7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0"/>
        </w:rPr>
        <w:t>ting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vision</w:t>
      </w:r>
      <w:r>
        <w:rPr>
          <w:rFonts w:ascii="Arial" w:hAnsi="Arial" w:cs="Arial" w:eastAsia="Arial"/>
          <w:sz w:val="40"/>
          <w:szCs w:val="40"/>
          <w:color w:val="19AA5C"/>
          <w:spacing w:val="3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in</w:t>
      </w:r>
      <w:r>
        <w:rPr>
          <w:rFonts w:ascii="Arial" w:hAnsi="Arial" w:cs="Arial" w:eastAsia="Arial"/>
          <w:sz w:val="40"/>
          <w:szCs w:val="40"/>
          <w:color w:val="19AA5C"/>
          <w:spacing w:val="1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8"/>
        </w:rPr>
        <w:t>his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8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31"/>
        </w:rPr>
        <w:t>l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35"/>
        </w:rPr>
        <w:t>ft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-2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made</w:t>
      </w:r>
      <w:r>
        <w:rPr>
          <w:rFonts w:ascii="Arial" w:hAnsi="Arial" w:cs="Arial" w:eastAsia="Arial"/>
          <w:sz w:val="40"/>
          <w:szCs w:val="40"/>
          <w:color w:val="19AA5C"/>
          <w:spacing w:val="1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this</w:t>
      </w:r>
      <w:r>
        <w:rPr>
          <w:rFonts w:ascii="Arial" w:hAnsi="Arial" w:cs="Arial" w:eastAsia="Arial"/>
          <w:sz w:val="40"/>
          <w:szCs w:val="40"/>
          <w:color w:val="19AA5C"/>
          <w:spacing w:val="6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inc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easing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9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7"/>
        </w:rPr>
        <w:t>difficul</w:t>
      </w:r>
      <w:r>
        <w:rPr>
          <w:rFonts w:ascii="Arial" w:hAnsi="Arial" w:cs="Arial" w:eastAsia="Arial"/>
          <w:sz w:val="40"/>
          <w:szCs w:val="40"/>
          <w:color w:val="19AA5C"/>
          <w:spacing w:val="8"/>
          <w:w w:val="117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66"/>
          <w:footerReference w:type="default" r:id="rId67"/>
          <w:pgSz w:w="11920" w:h="16840"/>
        </w:sectPr>
      </w:pPr>
      <w:rPr/>
    </w:p>
    <w:p>
      <w:pPr>
        <w:spacing w:before="31" w:after="0" w:line="248" w:lineRule="auto"/>
        <w:ind w:left="114" w:right="-5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.125pt;margin-top:700.15802pt;width:.1pt;height:85.039pt;mso-position-horizontal-relative:page;mso-position-vertical-relative:page;z-index:-2660" coordorigin="3,14003" coordsize="2,1701">
            <v:shape style="position:absolute;left:3;top:14003;width:2;height:1701" coordorigin="3,14003" coordsize="0,1701" path="m3,14003l3,15704e" filled="f" stroked="t" strokeweight=".35pt" strokecolor="#90CEF1">
              <v:path arrowok="t"/>
            </v:shape>
          </v:group>
          <w10:wrap type="none"/>
        </w:pict>
      </w:r>
      <w:r>
        <w:rPr/>
        <w:pict>
          <v:group style="position:absolute;margin-left:538.081970pt;margin-top:0pt;width:57.194001pt;height:57.193015pt;mso-position-horizontal-relative:page;mso-position-vertical-relative:page;z-index:-2659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19AA5C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puttin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unti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insi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tri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jo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tri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immedi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identifie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ther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tig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Jacquelin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tment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subsequent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diagnose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disease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thelial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6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sing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cell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insid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tant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pumpin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fluid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erio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un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oper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xplain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5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hedu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also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Ult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AE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clinical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ansplan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inne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9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Ult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AE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AE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utilise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neal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tissu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millim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esults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donor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eje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slig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vision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-6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clinica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tria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Jacquelin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7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oria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ticula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hniqu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beli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advancemen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communit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1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labo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5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entual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hnique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clinical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trial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acces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8" w:lineRule="auto"/>
        <w:ind w:right="636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ul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earlie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therwis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vailab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eg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6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admini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ocal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anae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although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consciou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5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pain.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3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epa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5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disse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healt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dono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inse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insid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nig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8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xperienc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412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cou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19AA5C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tual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7"/>
        </w:rPr>
        <w:t>se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7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16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1"/>
        </w:rPr>
        <w:t>do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4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2"/>
        </w:rPr>
        <w:t>doing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tuf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97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97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7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7"/>
        </w:rPr>
        <w:t>!</w:t>
      </w:r>
      <w:r>
        <w:rPr>
          <w:rFonts w:ascii="Arial" w:hAnsi="Arial" w:cs="Arial" w:eastAsia="Arial"/>
          <w:sz w:val="26"/>
          <w:szCs w:val="26"/>
          <w:color w:val="19AA5C"/>
          <w:spacing w:val="-21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bi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li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2"/>
        </w:rPr>
        <w:t>being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8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8"/>
        </w:rPr>
        <w:t>n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19AA5C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seein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oug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19AA5C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5"/>
        </w:rPr>
        <w:t>windsc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9"/>
        </w:rPr>
        <w:t>een</w:t>
      </w:r>
      <w:r>
        <w:rPr>
          <w:rFonts w:ascii="Arial" w:hAnsi="Arial" w:cs="Arial" w:eastAsia="Arial"/>
          <w:sz w:val="26"/>
          <w:szCs w:val="26"/>
          <w:color w:val="19AA5C"/>
          <w:spacing w:val="-35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12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enj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visio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8" w:lineRule="auto"/>
        <w:ind w:right="25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sinc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rig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apid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equi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ansplan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44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eg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6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gical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esult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69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ul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787" w:space="266"/>
            <w:col w:w="4827"/>
          </w:cols>
        </w:sectPr>
      </w:pPr>
      <w:rPr/>
    </w:p>
    <w:p>
      <w:pPr>
        <w:spacing w:before="65" w:after="0" w:line="296" w:lineRule="exact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5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57" coordorigin="0,0" coordsize="11906,16838">
            <v:shape style="position:absolute;left:0;top:0;width:11906;height:16838" type="#_x0000_t75">
              <v:imagedata r:id="rId70" o:title=""/>
            </v:shape>
            <v:group style="position:absolute;left:9633;top:15704;width:1134;height:1134" coordorigin="9633,15704" coordsize="1134,1134">
              <v:shape style="position:absolute;left:9633;top:15704;width:1134;height:1134" coordorigin="9633,15704" coordsize="1134,1134" path="m9633,16838l10767,16838,10767,15704,9633,15704,9633,16838e" filled="t" fillcolor="#007DC5" stroked="f">
                <v:path arrowok="t"/>
                <v:fill/>
              </v:shape>
            </v:group>
            <v:group style="position:absolute;left:10772;top:14003;width:1134;height:1701" coordorigin="10772,14003" coordsize="1134,1701">
              <v:shape style="position:absolute;left:10772;top:14003;width:1134;height:1701" coordorigin="10772,14003" coordsize="1134,1701" path="m10772,15704l11905,15704,11905,14003,10772,14003,10772,15704e" filled="t" fillcolor="#19AA5C" stroked="f">
                <v:path arrowok="t"/>
                <v:fill/>
              </v:shape>
            </v:group>
            <v:group style="position:absolute;left:567;top:567;width:2;height:567" coordorigin="567,567" coordsize="2,567">
              <v:shape style="position:absolute;left:567;top:567;width:2;height:567" coordorigin="567,567" coordsize="0,567" path="m567,1134l567,567,567,1134xe" filled="t" fillcolor="#0E4E96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  <w:position w:val="-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4"/>
          <w:position w:val="-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5"/>
          <w:position w:val="-1"/>
        </w:rPr>
        <w:t>tients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8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spacing w:val="0"/>
          <w:w w:val="106"/>
          <w:position w:val="-1"/>
        </w:rPr>
        <w:t>Jim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580" w:bottom="280" w:left="680" w:right="1680"/>
          <w:headerReference w:type="default" r:id="rId68"/>
          <w:footerReference w:type="default" r:id="rId69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21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640" w:lineRule="exact"/>
        <w:ind w:left="114" w:right="1338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Som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times</w:t>
      </w:r>
      <w:r>
        <w:rPr>
          <w:rFonts w:ascii="Arial" w:hAnsi="Arial" w:cs="Arial" w:eastAsia="Arial"/>
          <w:sz w:val="60"/>
          <w:szCs w:val="60"/>
          <w:color w:val="004659"/>
          <w:spacing w:val="118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-38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small</w:t>
      </w:r>
      <w:r>
        <w:rPr>
          <w:rFonts w:ascii="Arial" w:hAnsi="Arial" w:cs="Arial" w:eastAsia="Arial"/>
          <w:sz w:val="60"/>
          <w:szCs w:val="60"/>
          <w:color w:val="004659"/>
          <w:spacing w:val="99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2"/>
        </w:rPr>
        <w:t>p</w:t>
      </w:r>
      <w:r>
        <w:rPr>
          <w:rFonts w:ascii="Arial" w:hAnsi="Arial" w:cs="Arial" w:eastAsia="Arial"/>
          <w:sz w:val="60"/>
          <w:szCs w:val="60"/>
          <w:color w:val="004659"/>
          <w:spacing w:val="-11"/>
          <w:w w:val="112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6"/>
        </w:rPr>
        <w:t>ocedu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06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ma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00"/>
        </w:rPr>
        <w:t>k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es</w:t>
      </w:r>
      <w:r>
        <w:rPr>
          <w:rFonts w:ascii="Arial" w:hAnsi="Arial" w:cs="Arial" w:eastAsia="Arial"/>
          <w:sz w:val="60"/>
          <w:szCs w:val="60"/>
          <w:color w:val="004659"/>
          <w:spacing w:val="51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-38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big</w:t>
      </w:r>
      <w:r>
        <w:rPr>
          <w:rFonts w:ascii="Arial" w:hAnsi="Arial" w:cs="Arial" w:eastAsia="Arial"/>
          <w:sz w:val="60"/>
          <w:szCs w:val="60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23"/>
        </w:rPr>
        <w:t>dif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23"/>
        </w:rPr>
        <w:t>f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7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07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3"/>
        </w:rPr>
        <w:t>ence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440" w:lineRule="exact"/>
        <w:ind w:left="114" w:right="118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19AA5C"/>
        </w:rPr>
        <w:t>La</w:t>
      </w:r>
      <w:r>
        <w:rPr>
          <w:rFonts w:ascii="Arial" w:hAnsi="Arial" w:cs="Arial" w:eastAsia="Arial"/>
          <w:sz w:val="40"/>
          <w:szCs w:val="40"/>
          <w:color w:val="19AA5C"/>
          <w:spacing w:val="-2"/>
        </w:rPr>
        <w:t>s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ea</w:t>
      </w:r>
      <w:r>
        <w:rPr>
          <w:rFonts w:ascii="Arial" w:hAnsi="Arial" w:cs="Arial" w:eastAsia="Arial"/>
          <w:sz w:val="40"/>
          <w:szCs w:val="40"/>
          <w:color w:val="19AA5C"/>
          <w:spacing w:val="-38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,</w:t>
      </w:r>
      <w:r>
        <w:rPr>
          <w:rFonts w:ascii="Arial" w:hAnsi="Arial" w:cs="Arial" w:eastAsia="Arial"/>
          <w:sz w:val="40"/>
          <w:szCs w:val="40"/>
          <w:color w:val="19AA5C"/>
          <w:spacing w:val="-2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Jim</w:t>
      </w:r>
      <w:r>
        <w:rPr>
          <w:rFonts w:ascii="Arial" w:hAnsi="Arial" w:cs="Arial" w:eastAsia="Arial"/>
          <w:sz w:val="40"/>
          <w:szCs w:val="40"/>
          <w:color w:val="19AA5C"/>
          <w:spacing w:val="1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McCalman</w:t>
      </w:r>
      <w:r>
        <w:rPr>
          <w:rFonts w:ascii="Arial" w:hAnsi="Arial" w:cs="Arial" w:eastAsia="Arial"/>
          <w:sz w:val="40"/>
          <w:szCs w:val="40"/>
          <w:color w:val="19AA5C"/>
          <w:spacing w:val="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as</w:t>
      </w:r>
      <w:r>
        <w:rPr>
          <w:rFonts w:ascii="Arial" w:hAnsi="Arial" w:cs="Arial" w:eastAsia="Arial"/>
          <w:sz w:val="40"/>
          <w:szCs w:val="40"/>
          <w:color w:val="19AA5C"/>
          <w:spacing w:val="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enj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ying</w:t>
      </w:r>
      <w:r>
        <w:rPr>
          <w:rFonts w:ascii="Arial" w:hAnsi="Arial" w:cs="Arial" w:eastAsia="Arial"/>
          <w:sz w:val="40"/>
          <w:szCs w:val="40"/>
          <w:color w:val="19AA5C"/>
          <w:spacing w:val="3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his</w:t>
      </w:r>
      <w:r>
        <w:rPr>
          <w:rFonts w:ascii="Arial" w:hAnsi="Arial" w:cs="Arial" w:eastAsia="Arial"/>
          <w:sz w:val="40"/>
          <w:szCs w:val="40"/>
          <w:color w:val="19AA5C"/>
          <w:spacing w:val="2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28"/>
        </w:rPr>
        <w:t>li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28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-8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5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He</w:t>
      </w:r>
      <w:r>
        <w:rPr>
          <w:rFonts w:ascii="Arial" w:hAnsi="Arial" w:cs="Arial" w:eastAsia="Arial"/>
          <w:sz w:val="40"/>
          <w:szCs w:val="40"/>
          <w:color w:val="19AA5C"/>
          <w:spacing w:val="-2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as</w:t>
      </w:r>
      <w:r>
        <w:rPr>
          <w:rFonts w:ascii="Arial" w:hAnsi="Arial" w:cs="Arial" w:eastAsia="Arial"/>
          <w:sz w:val="40"/>
          <w:szCs w:val="40"/>
          <w:color w:val="19AA5C"/>
          <w:spacing w:val="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19AA5C"/>
          <w:spacing w:val="5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winding</w:t>
      </w:r>
      <w:r>
        <w:rPr>
          <w:rFonts w:ascii="Arial" w:hAnsi="Arial" w:cs="Arial" w:eastAsia="Arial"/>
          <w:sz w:val="40"/>
          <w:szCs w:val="40"/>
          <w:color w:val="19AA5C"/>
          <w:spacing w:val="6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wn</w:t>
      </w:r>
      <w:r>
        <w:rPr>
          <w:rFonts w:ascii="Arial" w:hAnsi="Arial" w:cs="Arial" w:eastAsia="Arial"/>
          <w:sz w:val="40"/>
          <w:szCs w:val="40"/>
          <w:color w:val="19AA5C"/>
          <w:spacing w:val="2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his</w:t>
      </w:r>
      <w:r>
        <w:rPr>
          <w:rFonts w:ascii="Arial" w:hAnsi="Arial" w:cs="Arial" w:eastAsia="Arial"/>
          <w:sz w:val="40"/>
          <w:szCs w:val="40"/>
          <w:color w:val="19AA5C"/>
          <w:spacing w:val="2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7"/>
        </w:rPr>
        <w:t>impo</w:t>
      </w:r>
      <w:r>
        <w:rPr>
          <w:rFonts w:ascii="Arial" w:hAnsi="Arial" w:cs="Arial" w:eastAsia="Arial"/>
          <w:sz w:val="40"/>
          <w:szCs w:val="40"/>
          <w:color w:val="19AA5C"/>
          <w:spacing w:val="4"/>
          <w:w w:val="107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3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13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1"/>
        </w:rPr>
        <w:t>tion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business</w:t>
      </w:r>
      <w:r>
        <w:rPr>
          <w:rFonts w:ascii="Arial" w:hAnsi="Arial" w:cs="Arial" w:eastAsia="Arial"/>
          <w:sz w:val="40"/>
          <w:szCs w:val="40"/>
          <w:color w:val="19AA5C"/>
          <w:spacing w:val="6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19AA5C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as</w:t>
      </w:r>
      <w:r>
        <w:rPr>
          <w:rFonts w:ascii="Arial" w:hAnsi="Arial" w:cs="Arial" w:eastAsia="Arial"/>
          <w:sz w:val="40"/>
          <w:szCs w:val="40"/>
          <w:color w:val="19AA5C"/>
          <w:spacing w:val="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31"/>
        </w:rPr>
        <w:t>l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3"/>
        </w:rPr>
        <w:t>ooking</w:t>
      </w:r>
      <w:r>
        <w:rPr>
          <w:rFonts w:ascii="Arial" w:hAnsi="Arial" w:cs="Arial" w:eastAsia="Arial"/>
          <w:sz w:val="40"/>
          <w:szCs w:val="40"/>
          <w:color w:val="19AA5C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8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8"/>
        </w:rPr>
        <w:t>or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8"/>
        </w:rPr>
        <w:t>w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8"/>
        </w:rPr>
        <w:t>a</w:t>
      </w:r>
      <w:r>
        <w:rPr>
          <w:rFonts w:ascii="Arial" w:hAnsi="Arial" w:cs="Arial" w:eastAsia="Arial"/>
          <w:sz w:val="40"/>
          <w:szCs w:val="40"/>
          <w:color w:val="19AA5C"/>
          <w:spacing w:val="-8"/>
          <w:w w:val="108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8"/>
        </w:rPr>
        <w:t>d</w:t>
      </w:r>
      <w:r>
        <w:rPr>
          <w:rFonts w:ascii="Arial" w:hAnsi="Arial" w:cs="Arial" w:eastAsia="Arial"/>
          <w:sz w:val="40"/>
          <w:szCs w:val="40"/>
          <w:color w:val="19AA5C"/>
          <w:spacing w:val="-23"/>
          <w:w w:val="108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12"/>
        </w:rPr>
        <w:t>t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12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-30"/>
          <w:w w:val="112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4"/>
        </w:rPr>
        <w:t>spending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4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mo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19AA5C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time</w:t>
      </w:r>
      <w:r>
        <w:rPr>
          <w:rFonts w:ascii="Arial" w:hAnsi="Arial" w:cs="Arial" w:eastAsia="Arial"/>
          <w:sz w:val="40"/>
          <w:szCs w:val="40"/>
          <w:color w:val="19AA5C"/>
          <w:spacing w:val="5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on</w:t>
      </w:r>
      <w:r>
        <w:rPr>
          <w:rFonts w:ascii="Arial" w:hAnsi="Arial" w:cs="Arial" w:eastAsia="Arial"/>
          <w:sz w:val="40"/>
          <w:szCs w:val="40"/>
          <w:color w:val="19AA5C"/>
          <w:spacing w:val="-1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19AA5C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-2"/>
          <w:w w:val="108"/>
        </w:rPr>
        <w:t>g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8"/>
        </w:rPr>
        <w:t>o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8"/>
        </w:rPr>
        <w:t>l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8"/>
        </w:rPr>
        <w:t>f</w:t>
      </w:r>
      <w:r>
        <w:rPr>
          <w:rFonts w:ascii="Arial" w:hAnsi="Arial" w:cs="Arial" w:eastAsia="Arial"/>
          <w:sz w:val="40"/>
          <w:szCs w:val="40"/>
          <w:color w:val="19AA5C"/>
          <w:spacing w:val="-23"/>
          <w:w w:val="108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cou</w:t>
      </w:r>
      <w:r>
        <w:rPr>
          <w:rFonts w:ascii="Arial" w:hAnsi="Arial" w:cs="Arial" w:eastAsia="Arial"/>
          <w:sz w:val="40"/>
          <w:szCs w:val="40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se</w:t>
      </w:r>
      <w:r>
        <w:rPr>
          <w:rFonts w:ascii="Arial" w:hAnsi="Arial" w:cs="Arial" w:eastAsia="Arial"/>
          <w:sz w:val="40"/>
          <w:szCs w:val="40"/>
          <w:color w:val="19AA5C"/>
          <w:spacing w:val="2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19AA5C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6"/>
        </w:rPr>
        <w:t>socialisin</w:t>
      </w:r>
      <w:r>
        <w:rPr>
          <w:rFonts w:ascii="Arial" w:hAnsi="Arial" w:cs="Arial" w:eastAsia="Arial"/>
          <w:sz w:val="40"/>
          <w:szCs w:val="40"/>
          <w:color w:val="19AA5C"/>
          <w:spacing w:val="-6"/>
          <w:w w:val="106"/>
        </w:rPr>
        <w:t>g</w:t>
      </w:r>
      <w:r>
        <w:rPr>
          <w:rFonts w:ascii="Arial" w:hAnsi="Arial" w:cs="Arial" w:eastAsia="Arial"/>
          <w:sz w:val="40"/>
          <w:szCs w:val="40"/>
          <w:color w:val="19AA5C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71"/>
          <w:footerReference w:type="default" r:id="rId72"/>
          <w:pgSz w:w="11920" w:h="16840"/>
        </w:sectPr>
      </w:pPr>
      <w:rPr/>
    </w:p>
    <w:p>
      <w:pPr>
        <w:spacing w:before="31" w:after="0" w:line="248" w:lineRule="auto"/>
        <w:ind w:left="114" w:right="19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38.081970pt;margin-top:0pt;width:57.194001pt;height:57.193015pt;mso-position-horizontal-relative:page;mso-position-vertical-relative:page;z-index:-2656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19AA5C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embe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1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equen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noseb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unp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edi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tab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equiring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5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6"/>
        </w:rPr>
        <w:t>’t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xplain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hea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conditio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equirin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thinnin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medic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making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vie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6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Decembe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ocedu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nose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(ENT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anae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tic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hope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fixing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em.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eek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again.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5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ri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erbo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holid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nig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6"/>
        </w:rPr>
        <w:t>’t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and,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4" w:right="6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decid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ealise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44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basical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month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noseb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essi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ed,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heada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Upo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senio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auto"/>
        <w:ind w:left="114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Hali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demi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sician.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7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4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Jim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small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dish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esion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rig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side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nasal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tum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eedin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kind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esion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used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noseb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eeds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ybod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Jim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arin,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eeding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demir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xplain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demir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erise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esion,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8" w:lineRule="auto"/>
        <w:ind w:right="11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ai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decided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xt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ocedu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qui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condu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ocal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anae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0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demi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22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4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“Som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time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smal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ocedu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19AA5C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4"/>
        </w:rPr>
        <w:t>ma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4"/>
        </w:rPr>
        <w:t>k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hu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dif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enc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someon</w:t>
      </w:r>
      <w:r>
        <w:rPr>
          <w:rFonts w:ascii="Arial" w:hAnsi="Arial" w:cs="Arial" w:eastAsia="Arial"/>
          <w:sz w:val="26"/>
          <w:szCs w:val="26"/>
          <w:color w:val="19AA5C"/>
          <w:spacing w:val="-2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20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li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19AA5C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2"/>
        </w:rPr>
        <w:t>Ju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33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imagin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bein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19AA5C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19AA5C"/>
          <w:spacing w:val="-2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19AA5C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pl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yin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95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6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-16"/>
          <w:w w:val="126"/>
        </w:rPr>
        <w:t>f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6"/>
        </w:rPr>
        <w:t>,</w:t>
      </w:r>
      <w:r>
        <w:rPr>
          <w:rFonts w:ascii="Arial" w:hAnsi="Arial" w:cs="Arial" w:eastAsia="Arial"/>
          <w:sz w:val="26"/>
          <w:szCs w:val="26"/>
          <w:color w:val="19AA5C"/>
          <w:spacing w:val="-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4"/>
        </w:rPr>
        <w:t>or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tin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19AA5C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19AA5C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vin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19AA5C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9"/>
        </w:rPr>
        <w:t>noseb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99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99"/>
        </w:rPr>
        <w:t>eed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99"/>
        </w:rPr>
        <w:t>?</w:t>
      </w:r>
      <w:r>
        <w:rPr>
          <w:rFonts w:ascii="Arial" w:hAnsi="Arial" w:cs="Arial" w:eastAsia="Arial"/>
          <w:sz w:val="26"/>
          <w:szCs w:val="26"/>
          <w:color w:val="19AA5C"/>
          <w:spacing w:val="-15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2"/>
        </w:rPr>
        <w:t>In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Ji</w:t>
      </w:r>
      <w:r>
        <w:rPr>
          <w:rFonts w:ascii="Arial" w:hAnsi="Arial" w:cs="Arial" w:eastAsia="Arial"/>
          <w:sz w:val="26"/>
          <w:szCs w:val="26"/>
          <w:color w:val="19AA5C"/>
          <w:spacing w:val="-2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19AA5C"/>
          <w:spacing w:val="-20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cas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thi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ba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19AA5C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19AA5C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19AA5C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3"/>
        </w:rPr>
        <w:t>am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12"/>
        </w:rPr>
        <w:t>th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-2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ab</w:t>
      </w:r>
      <w:r>
        <w:rPr>
          <w:rFonts w:ascii="Arial" w:hAnsi="Arial" w:cs="Arial" w:eastAsia="Arial"/>
          <w:sz w:val="26"/>
          <w:szCs w:val="26"/>
          <w:color w:val="19AA5C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19AA5C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hel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19AA5C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6"/>
        </w:rPr>
        <w:t>him</w:t>
      </w:r>
      <w:r>
        <w:rPr>
          <w:rFonts w:ascii="Arial" w:hAnsi="Arial" w:cs="Arial" w:eastAsia="Arial"/>
          <w:sz w:val="26"/>
          <w:szCs w:val="26"/>
          <w:color w:val="19AA5C"/>
          <w:spacing w:val="-35"/>
          <w:w w:val="96"/>
        </w:rPr>
        <w:t>,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12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z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demi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right="38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cann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spea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enoug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demir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7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1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3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demi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eniu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hands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!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enuin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unde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brillian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xperienc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possib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31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handica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796" w:space="256"/>
            <w:col w:w="482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55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22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.000015pt;width:595.275pt;height:841.89pt;mso-position-horizontal-relative:page;mso-position-vertical-relative:page;z-index:-2654" coordorigin="0,0" coordsize="11906,16838">
            <v:shape style="position:absolute;left:0;top:0;width:11906;height:16838" type="#_x0000_t75">
              <v:imagedata r:id="rId75" o:title=""/>
            </v:shape>
            <v:group style="position:absolute;left:0;top:567;width:567;height:1134" coordorigin="0,567" coordsize="567,1134">
              <v:shape style="position:absolute;left:0;top:567;width:567;height:1134" coordorigin="0,567" coordsize="567,1134" path="m0,1701l567,1701,567,567,0,567,0,1701e" filled="t" fillcolor="#648595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2268l1134,2268,1134,1701,567,1701,567,2268e" filled="t" fillcolor="#90CEF1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560" w:bottom="280" w:left="1680" w:right="1680"/>
          <w:headerReference w:type="default" r:id="rId73"/>
          <w:footerReference w:type="default" r:id="rId74"/>
          <w:pgSz w:w="11920" w:h="16840"/>
        </w:sectPr>
      </w:pPr>
      <w:rPr/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53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7651" w:right="-20"/>
                    <w:jc w:val="left"/>
                    <w:tabs>
                      <w:tab w:pos="10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2"/>
                    </w:rPr>
                    <w:t>23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425.196991pt;margin-top:198.425018pt;width:170.079001pt;height:283.965pt;mso-position-horizontal-relative:page;mso-position-vertical-relative:page;z-index:-2652" coordorigin="8504,3969" coordsize="3402,5679">
            <v:shape style="position:absolute;left:8504;top:3969;width:3402;height:4535" type="#_x0000_t75">
              <v:imagedata r:id="rId78" o:title=""/>
            </v:shape>
            <v:group style="position:absolute;left:10772;top:8504;width:1134;height:1134" coordorigin="10772,8504" coordsize="1134,1134">
              <v:shape style="position:absolute;left:10772;top:8504;width:1134;height:1134" coordorigin="10772,8504" coordsize="1134,1134" path="m10772,9638l11905,9638,11905,8504,10772,8504,10772,9638e" filled="t" fillcolor="#F48B9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169.295013pt;width:288.539pt;height:369.788pt;mso-position-horizontal-relative:page;mso-position-vertical-relative:page;z-index:-2651" coordorigin="0,3386" coordsize="5771,7396">
            <v:shape style="position:absolute;left:1134;top:5102;width:4637;height:4535" type="#_x0000_t75">
              <v:imagedata r:id="rId79" o:title=""/>
            </v:shape>
            <v:group style="position:absolute;left:0;top:7370;width:1134;height:3402" coordorigin="0,7370" coordsize="1134,3402">
              <v:shape style="position:absolute;left:0;top:7370;width:1134;height:3402" coordorigin="0,7370" coordsize="1134,3402" path="m0,10772l1134,10772,1134,7370,0,7370,0,10772e" filled="t" fillcolor="#007DC5" stroked="f">
                <v:path arrowok="t"/>
                <v:fill/>
              </v:shape>
            </v:group>
            <v:group style="position:absolute;left:1134;top:3396;width:1134;height:1701" coordorigin="1134,3396" coordsize="1134,1701">
              <v:shape style="position:absolute;left:1134;top:3396;width:1134;height:1701" coordorigin="1134,3396" coordsize="1134,1701" path="m1134,3396l2268,3396,2268,5097,1134,5097,1134,3396e" filled="t" fillcolor="#004659" stroked="f">
                <v:path arrowok="t"/>
                <v:fill/>
              </v:shape>
            </v:group>
            <v:group style="position:absolute;left:1134;top:9638;width:2268;height:1134" coordorigin="1134,9638" coordsize="2268,1134">
              <v:shape style="position:absolute;left:1134;top:9638;width:2268;height:1134" coordorigin="1134,9638" coordsize="2268,1134" path="m1134,9638l3402,9638,3402,10772,1134,10772,1134,9638e" filled="t" fillcolor="#90CEF1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26.272003pt;margin-top:.001015pt;width:311.602pt;height:198.424pt;mso-position-horizontal-relative:page;mso-position-vertical-relative:page;z-index:-2650" coordorigin="4525,0" coordsize="6232,3968">
            <v:shape style="position:absolute;left:5102;top:1701;width:3402;height:2268" type="#_x0000_t75">
              <v:imagedata r:id="rId80" o:title=""/>
            </v:shape>
            <v:shape style="position:absolute;left:8495;top:0;width:2263;height:1701" type="#_x0000_t75">
              <v:imagedata r:id="rId81" o:title=""/>
            </v:shape>
            <v:group style="position:absolute;left:4535;top:1134;width:567;height:567" coordorigin="4535,1134" coordsize="567,567">
              <v:shape style="position:absolute;left:4535;top:1134;width:567;height:567" coordorigin="4535,1134" coordsize="567,567" path="m5102,1701l4535,1701,4535,1134,5102,1134,5102,1701e" filled="t" fillcolor="#90CEF1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0pt;width:57.193pt;height:85.540015pt;mso-position-horizontal-relative:page;mso-position-vertical-relative:page;z-index:-2649" coordorigin="0,0" coordsize="1144,1711">
            <v:group style="position:absolute;left:0;top:0;width:567;height:567" coordorigin="0,0" coordsize="567,567">
              <v:shape style="position:absolute;left:0;top:0;width:567;height:567" coordorigin="0,0" coordsize="567,567" path="m0,567l567,567,567,0,0,0,0,567e" filled="t" fillcolor="#004659" stroked="f">
                <v:path arrowok="t"/>
                <v:fill/>
              </v:shape>
            </v:group>
            <v:group style="position:absolute;left:567;top:1134;width:567;height:567" coordorigin="567,1134" coordsize="567,567">
              <v:shape style="position:absolute;left:567;top:1134;width:567;height:567" coordorigin="567,1134" coordsize="567,567" path="m1134,1701l567,1701,567,1134,1134,1134,1134,1701e" filled="t" fillcolor="#FFFFFF" stroked="f">
                <v:path arrowok="t"/>
                <v:fill/>
              </v:shape>
            </v:group>
            <v:group style="position:absolute;left:0;top:567;width:567;height:567" coordorigin="0,567" coordsize="567,567">
              <v:shape style="position:absolute;left:0;top:567;width:567;height:567" coordorigin="0,567" coordsize="567,567" path="m0,1134l567,1134,567,567,0,567,0,1134e" filled="t" fillcolor="#F48B9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9.735992pt;margin-top:813.044006pt;width:85.540001pt;height:28.846pt;mso-position-horizontal-relative:page;mso-position-vertical-relative:page;z-index:-2648" coordorigin="10195,16261" coordsize="1711,577">
            <v:group style="position:absolute;left:10205;top:16271;width:567;height:567" coordorigin="10205,16271" coordsize="567,567">
              <v:shape style="position:absolute;left:10205;top:16271;width:567;height:567" coordorigin="10205,16271" coordsize="567,567" path="m10205,16838l10772,16838,10772,16271,10205,16271,10205,16838e" filled="t" fillcolor="#F8EE53" stroked="f">
                <v:path arrowok="t"/>
                <v:fill/>
              </v:shape>
            </v:group>
            <v:group style="position:absolute;left:10772;top:16271;width:1134;height:567" coordorigin="10772,16271" coordsize="1134,567">
              <v:shape style="position:absolute;left:10772;top:16271;width:1134;height:567" coordorigin="10772,16271" coordsize="1134,567" path="m10772,16838l11905,16838,11905,16271,10772,16271,10772,1683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75" w:lineRule="exact"/>
        <w:ind w:left="114" w:right="-20"/>
        <w:jc w:val="left"/>
        <w:rPr>
          <w:rFonts w:ascii="Arial" w:hAnsi="Arial" w:cs="Arial" w:eastAsia="Arial"/>
          <w:sz w:val="120"/>
          <w:szCs w:val="120"/>
        </w:rPr>
      </w:pPr>
      <w:rPr/>
      <w:r>
        <w:rPr>
          <w:rFonts w:ascii="Arial" w:hAnsi="Arial" w:cs="Arial" w:eastAsia="Arial"/>
          <w:sz w:val="120"/>
          <w:szCs w:val="120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120"/>
          <w:szCs w:val="120"/>
          <w:color w:val="FFFFFF"/>
          <w:spacing w:val="-103"/>
          <w:w w:val="100"/>
        </w:rPr>
        <w:t> </w:t>
      </w:r>
      <w:r>
        <w:rPr>
          <w:rFonts w:ascii="Arial" w:hAnsi="Arial" w:cs="Arial" w:eastAsia="Arial"/>
          <w:sz w:val="120"/>
          <w:szCs w:val="120"/>
          <w:color w:val="FFFFFF"/>
          <w:spacing w:val="-12"/>
          <w:w w:val="143"/>
        </w:rPr>
        <w:t>t</w:t>
      </w:r>
      <w:r>
        <w:rPr>
          <w:rFonts w:ascii="Arial" w:hAnsi="Arial" w:cs="Arial" w:eastAsia="Arial"/>
          <w:sz w:val="120"/>
          <w:szCs w:val="120"/>
          <w:color w:val="FFFFFF"/>
          <w:spacing w:val="0"/>
          <w:w w:val="102"/>
        </w:rPr>
        <w:t>ea</w:t>
      </w:r>
      <w:r>
        <w:rPr>
          <w:rFonts w:ascii="Arial" w:hAnsi="Arial" w:cs="Arial" w:eastAsia="Arial"/>
          <w:sz w:val="120"/>
          <w:szCs w:val="120"/>
          <w:color w:val="FFFFFF"/>
          <w:spacing w:val="-6"/>
          <w:w w:val="102"/>
        </w:rPr>
        <w:t>c</w:t>
      </w:r>
      <w:r>
        <w:rPr>
          <w:rFonts w:ascii="Arial" w:hAnsi="Arial" w:cs="Arial" w:eastAsia="Arial"/>
          <w:sz w:val="120"/>
          <w:szCs w:val="120"/>
          <w:color w:val="FFFFFF"/>
          <w:spacing w:val="0"/>
          <w:w w:val="106"/>
        </w:rPr>
        <w:t>hing</w:t>
      </w:r>
      <w:r>
        <w:rPr>
          <w:rFonts w:ascii="Arial" w:hAnsi="Arial" w:cs="Arial" w:eastAsia="Arial"/>
          <w:sz w:val="120"/>
          <w:szCs w:val="120"/>
          <w:color w:val="000000"/>
          <w:spacing w:val="0"/>
          <w:w w:val="100"/>
        </w:rPr>
      </w:r>
    </w:p>
    <w:p>
      <w:pPr>
        <w:spacing w:before="0" w:after="0" w:line="1320" w:lineRule="exact"/>
        <w:ind w:left="114" w:right="-20"/>
        <w:jc w:val="left"/>
        <w:rPr>
          <w:rFonts w:ascii="Arial" w:hAnsi="Arial" w:cs="Arial" w:eastAsia="Arial"/>
          <w:sz w:val="120"/>
          <w:szCs w:val="120"/>
        </w:rPr>
      </w:pPr>
      <w:rPr/>
      <w:r>
        <w:rPr>
          <w:rFonts w:ascii="Arial" w:hAnsi="Arial" w:cs="Arial" w:eastAsia="Arial"/>
          <w:sz w:val="120"/>
          <w:szCs w:val="120"/>
          <w:color w:val="FFFFFF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120"/>
          <w:szCs w:val="120"/>
          <w:color w:val="FFFFFF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20"/>
          <w:szCs w:val="120"/>
          <w:color w:val="FFFFFF"/>
          <w:spacing w:val="-12"/>
          <w:w w:val="118"/>
          <w:position w:val="-1"/>
        </w:rPr>
        <w:t>r</w:t>
      </w:r>
      <w:r>
        <w:rPr>
          <w:rFonts w:ascii="Arial" w:hAnsi="Arial" w:cs="Arial" w:eastAsia="Arial"/>
          <w:sz w:val="120"/>
          <w:szCs w:val="120"/>
          <w:color w:val="FFFFFF"/>
          <w:spacing w:val="0"/>
          <w:w w:val="101"/>
          <w:position w:val="-1"/>
        </w:rPr>
        <w:t>esea</w:t>
      </w:r>
      <w:r>
        <w:rPr>
          <w:rFonts w:ascii="Arial" w:hAnsi="Arial" w:cs="Arial" w:eastAsia="Arial"/>
          <w:sz w:val="120"/>
          <w:szCs w:val="120"/>
          <w:color w:val="FFFFFF"/>
          <w:spacing w:val="-22"/>
          <w:w w:val="118"/>
          <w:position w:val="-1"/>
        </w:rPr>
        <w:t>r</w:t>
      </w:r>
      <w:r>
        <w:rPr>
          <w:rFonts w:ascii="Arial" w:hAnsi="Arial" w:cs="Arial" w:eastAsia="Arial"/>
          <w:sz w:val="120"/>
          <w:szCs w:val="120"/>
          <w:color w:val="FFFFFF"/>
          <w:spacing w:val="-6"/>
          <w:w w:val="106"/>
          <w:position w:val="-1"/>
        </w:rPr>
        <w:t>c</w:t>
      </w:r>
      <w:r>
        <w:rPr>
          <w:rFonts w:ascii="Arial" w:hAnsi="Arial" w:cs="Arial" w:eastAsia="Arial"/>
          <w:sz w:val="120"/>
          <w:szCs w:val="120"/>
          <w:color w:val="FFFFFF"/>
          <w:spacing w:val="0"/>
          <w:w w:val="106"/>
          <w:position w:val="-1"/>
        </w:rPr>
        <w:t>h</w:t>
      </w:r>
      <w:r>
        <w:rPr>
          <w:rFonts w:ascii="Arial" w:hAnsi="Arial" w:cs="Arial" w:eastAsia="Arial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1560" w:bottom="280" w:left="1020" w:right="1680"/>
          <w:headerReference w:type="default" r:id="rId76"/>
          <w:footerReference w:type="default" r:id="rId77"/>
          <w:pgSz w:w="11920" w:h="16840"/>
        </w:sectPr>
      </w:pPr>
      <w:rPr/>
    </w:p>
    <w:p>
      <w:pPr>
        <w:spacing w:before="73" w:after="0" w:line="250" w:lineRule="auto"/>
        <w:ind w:left="114" w:right="7857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47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24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46" coordorigin="0,0" coordsize="11906,16838">
            <v:shape style="position:absolute;left:0;top:0;width:11906;height:16838" type="#_x0000_t75">
              <v:imagedata r:id="rId84" o:title=""/>
            </v:shape>
            <v:group style="position:absolute;left:1134;top:11424;width:9638;height:4282" coordorigin="1134,11424" coordsize="9638,4282">
              <v:shape style="position:absolute;left:1134;top:11424;width:9638;height:4282" coordorigin="1134,11424" coordsize="9638,4282" path="m1134,15706l10772,15706,10772,11424,1134,11424,1134,15706e" filled="t" fillcolor="#648595" stroked="f">
                <v:path arrowok="t"/>
                <v:fill/>
              </v:shape>
            </v:group>
            <v:group style="position:absolute;left:9633;top:15704;width:1134;height:1134" coordorigin="9633,15704" coordsize="1134,1134">
              <v:shape style="position:absolute;left:9633;top:15704;width:1134;height:1134" coordorigin="9633,15704" coordsize="1134,1134" path="m9633,16838l10767,16838,10767,15704,9633,15704,9633,16838e" filled="t" fillcolor="#0E4E96" stroked="f">
                <v:path arrowok="t"/>
                <v:fill/>
              </v:shape>
            </v:group>
            <v:group style="position:absolute;left:10772;top:14003;width:1134;height:1701" coordorigin="10772,14003" coordsize="1134,1701">
              <v:shape style="position:absolute;left:10772;top:14003;width:1134;height:1701" coordorigin="10772,14003" coordsize="1134,1701" path="m10772,15704l11905,15704,11905,14003,10772,14003,10772,15704e" filled="t" fillcolor="#19AA5C" stroked="f">
                <v:path arrowok="t"/>
                <v:fill/>
              </v:shape>
            </v:group>
            <v:group style="position:absolute;left:567;top:15704;width:567;height:567" coordorigin="567,15704" coordsize="567,567">
              <v:shape style="position:absolute;left:567;top:15704;width:567;height:567" coordorigin="567,15704" coordsize="567,567" path="m567,16271l1134,16271,1134,15704,567,15704,567,16271e" filled="t" fillcolor="#F48B90" stroked="f">
                <v:path arrowok="t"/>
                <v:fill/>
              </v:shape>
            </v:group>
            <v:group style="position:absolute;left:567;top:567;width:2;height:567" coordorigin="567,567" coordsize="2,567">
              <v:shape style="position:absolute;left:567;top:567;width:2;height:567" coordorigin="567,567" coordsize="0,567" path="m567,1134l567,567,567,1134xe" filled="t" fillcolor="#0E4E96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4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hing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8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0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62"/>
          <w:szCs w:val="62"/>
          <w:color w:val="FFFFFF"/>
          <w:spacing w:val="-6"/>
          <w:w w:val="100"/>
          <w:position w:val="-1"/>
        </w:rPr>
        <w:t>t</w:t>
      </w:r>
      <w:r>
        <w:rPr>
          <w:rFonts w:ascii="Arial" w:hAnsi="Arial" w:cs="Arial" w:eastAsia="Arial"/>
          <w:sz w:val="62"/>
          <w:szCs w:val="62"/>
          <w:color w:val="FFFFFF"/>
          <w:spacing w:val="0"/>
          <w:w w:val="100"/>
          <w:position w:val="-1"/>
        </w:rPr>
        <w:t>ephen</w:t>
      </w:r>
      <w:r>
        <w:rPr>
          <w:rFonts w:ascii="Arial" w:hAnsi="Arial" w:cs="Arial" w:eastAsia="Arial"/>
          <w:sz w:val="62"/>
          <w:szCs w:val="62"/>
          <w:color w:val="FFFFFF"/>
          <w:spacing w:val="79"/>
          <w:w w:val="100"/>
          <w:position w:val="-1"/>
        </w:rPr>
        <w:t> </w:t>
      </w:r>
      <w:r>
        <w:rPr>
          <w:rFonts w:ascii="Arial" w:hAnsi="Arial" w:cs="Arial" w:eastAsia="Arial"/>
          <w:sz w:val="62"/>
          <w:szCs w:val="62"/>
          <w:color w:val="FFFFFF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62"/>
          <w:szCs w:val="62"/>
          <w:color w:val="FFFFFF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62"/>
          <w:szCs w:val="62"/>
          <w:color w:val="FFFFFF"/>
          <w:spacing w:val="0"/>
          <w:w w:val="102"/>
          <w:position w:val="-1"/>
        </w:rPr>
        <w:t>June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56" w:lineRule="auto"/>
        <w:ind w:left="879" w:right="114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2015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31"/>
        </w:rPr>
        <w:t>-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1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6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3"/>
        </w:rPr>
        <w:t>ho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3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abou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3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4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visitin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6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medica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taf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7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22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2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3"/>
        </w:rPr>
        <w:t>om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ali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6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sea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wh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ee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6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3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xpe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4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thi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4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kn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ba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thei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hospital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9"/>
        </w:rPr>
        <w:t>tmen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5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thei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12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53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Visitin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obser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medica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tudent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oun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do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clinics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obser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cademic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visi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do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h.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mig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see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ob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em</w:t>
      </w:r>
      <w:r>
        <w:rPr>
          <w:rFonts w:ascii="Arial" w:hAnsi="Arial" w:cs="Arial" w:eastAsia="Arial"/>
          <w:sz w:val="26"/>
          <w:szCs w:val="26"/>
          <w:color w:val="FFFFFF"/>
          <w:spacing w:val="4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clinic</w:t>
      </w:r>
      <w:r>
        <w:rPr>
          <w:rFonts w:ascii="Arial" w:hAnsi="Arial" w:cs="Arial" w:eastAsia="Arial"/>
          <w:sz w:val="26"/>
          <w:szCs w:val="26"/>
          <w:color w:val="FFFFFF"/>
          <w:spacing w:val="5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labo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ory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ide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esulting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tment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xt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7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ene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tion.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548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Thes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visit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als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9"/>
        </w:rPr>
        <w:t>ben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9"/>
        </w:rPr>
        <w:t>fi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taf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7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9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enab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ex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han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idea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skill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15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5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3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10"/>
        </w:rPr>
        <w:t>tion.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260" w:bottom="280" w:left="680" w:right="1620"/>
          <w:headerReference w:type="default" r:id="rId82"/>
          <w:footerReference w:type="default" r:id="rId83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25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0" w:lineRule="exact"/>
        <w:ind w:left="114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Sp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00"/>
          <w:position w:val="-1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eading</w:t>
      </w:r>
      <w:r>
        <w:rPr>
          <w:rFonts w:ascii="Arial" w:hAnsi="Arial" w:cs="Arial" w:eastAsia="Arial"/>
          <w:sz w:val="60"/>
          <w:szCs w:val="60"/>
          <w:color w:val="004659"/>
          <w:spacing w:val="68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60"/>
          <w:szCs w:val="60"/>
          <w:color w:val="004659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43"/>
          <w:position w:val="-1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2"/>
          <w:position w:val="-1"/>
        </w:rPr>
        <w:t>ea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2"/>
          <w:position w:val="-1"/>
        </w:rPr>
        <w:t>c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6"/>
          <w:position w:val="-1"/>
        </w:rPr>
        <w:t>hing</w:t>
      </w:r>
      <w:r>
        <w:rPr>
          <w:rFonts w:ascii="Arial" w:hAnsi="Arial" w:cs="Arial" w:eastAsia="Arial"/>
          <w:sz w:val="60"/>
          <w:szCs w:val="60"/>
          <w:color w:val="004659"/>
          <w:spacing w:val="-41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6"/>
          <w:position w:val="-1"/>
        </w:rPr>
        <w:t>w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4"/>
          <w:position w:val="-1"/>
        </w:rPr>
        <w:t>or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14"/>
          <w:position w:val="-1"/>
        </w:rPr>
        <w:t>l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7"/>
          <w:position w:val="-1"/>
        </w:rPr>
        <w:t>dwide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440" w:lineRule="exact"/>
        <w:ind w:left="114" w:right="282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Ear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su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eon</w:t>
      </w:r>
      <w:r>
        <w:rPr>
          <w:rFonts w:ascii="Arial" w:hAnsi="Arial" w:cs="Arial" w:eastAsia="Arial"/>
          <w:sz w:val="40"/>
          <w:szCs w:val="40"/>
          <w:color w:val="648595"/>
          <w:spacing w:val="2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Dr</w:t>
      </w:r>
      <w:r>
        <w:rPr>
          <w:rFonts w:ascii="Arial" w:hAnsi="Arial" w:cs="Arial" w:eastAsia="Arial"/>
          <w:sz w:val="40"/>
          <w:szCs w:val="40"/>
          <w:color w:val="648595"/>
          <w:spacing w:val="-2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June</w:t>
      </w:r>
      <w:r>
        <w:rPr>
          <w:rFonts w:ascii="Arial" w:hAnsi="Arial" w:cs="Arial" w:eastAsia="Arial"/>
          <w:sz w:val="40"/>
          <w:szCs w:val="40"/>
          <w:color w:val="648595"/>
          <w:spacing w:val="-1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Choi</w:t>
      </w:r>
      <w:r>
        <w:rPr>
          <w:rFonts w:ascii="Arial" w:hAnsi="Arial" w:cs="Arial" w:eastAsia="Arial"/>
          <w:sz w:val="40"/>
          <w:szCs w:val="40"/>
          <w:color w:val="648595"/>
          <w:spacing w:val="-2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per</w:t>
      </w:r>
      <w:r>
        <w:rPr>
          <w:rFonts w:ascii="Arial" w:hAnsi="Arial" w:cs="Arial" w:eastAsia="Arial"/>
          <w:sz w:val="40"/>
          <w:szCs w:val="40"/>
          <w:color w:val="648595"/>
          <w:spacing w:val="-6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2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med</w:t>
      </w:r>
      <w:r>
        <w:rPr>
          <w:rFonts w:ascii="Arial" w:hAnsi="Arial" w:cs="Arial" w:eastAsia="Arial"/>
          <w:sz w:val="40"/>
          <w:szCs w:val="40"/>
          <w:color w:val="648595"/>
          <w:spacing w:val="9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hand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ul</w:t>
      </w:r>
      <w:r>
        <w:rPr>
          <w:rFonts w:ascii="Arial" w:hAnsi="Arial" w:cs="Arial" w:eastAsia="Arial"/>
          <w:sz w:val="40"/>
          <w:szCs w:val="40"/>
          <w:color w:val="648595"/>
          <w:spacing w:val="8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31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3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co</w:t>
      </w:r>
      <w:r>
        <w:rPr>
          <w:rFonts w:ascii="Arial" w:hAnsi="Arial" w:cs="Arial" w:eastAsia="Arial"/>
          <w:sz w:val="40"/>
          <w:szCs w:val="40"/>
          <w:color w:val="648595"/>
          <w:spacing w:val="-3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ear</w:t>
      </w:r>
      <w:r>
        <w:rPr>
          <w:rFonts w:ascii="Arial" w:hAnsi="Arial" w:cs="Arial" w:eastAsia="Arial"/>
          <w:sz w:val="40"/>
          <w:szCs w:val="40"/>
          <w:color w:val="648595"/>
          <w:spacing w:val="6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9"/>
        </w:rPr>
        <w:t>implants</w:t>
      </w:r>
      <w:r>
        <w:rPr>
          <w:rFonts w:ascii="Arial" w:hAnsi="Arial" w:cs="Arial" w:eastAsia="Arial"/>
          <w:sz w:val="40"/>
          <w:szCs w:val="40"/>
          <w:color w:val="648595"/>
          <w:spacing w:val="-29"/>
          <w:w w:val="109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in</w:t>
      </w:r>
      <w:r>
        <w:rPr>
          <w:rFonts w:ascii="Arial" w:hAnsi="Arial" w:cs="Arial" w:eastAsia="Arial"/>
          <w:sz w:val="40"/>
          <w:szCs w:val="40"/>
          <w:color w:val="648595"/>
          <w:spacing w:val="1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his</w:t>
      </w:r>
      <w:r>
        <w:rPr>
          <w:rFonts w:ascii="Arial" w:hAnsi="Arial" w:cs="Arial" w:eastAsia="Arial"/>
          <w:sz w:val="40"/>
          <w:szCs w:val="40"/>
          <w:color w:val="648595"/>
          <w:spacing w:val="2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home</w:t>
      </w:r>
      <w:r>
        <w:rPr>
          <w:rFonts w:ascii="Arial" w:hAnsi="Arial" w:cs="Arial" w:eastAsia="Arial"/>
          <w:sz w:val="40"/>
          <w:szCs w:val="40"/>
          <w:color w:val="648595"/>
          <w:spacing w:val="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country</w:t>
      </w:r>
      <w:r>
        <w:rPr>
          <w:rFonts w:ascii="Arial" w:hAnsi="Arial" w:cs="Arial" w:eastAsia="Arial"/>
          <w:sz w:val="40"/>
          <w:szCs w:val="40"/>
          <w:color w:val="648595"/>
          <w:spacing w:val="7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South</w:t>
      </w:r>
      <w:r>
        <w:rPr>
          <w:rFonts w:ascii="Arial" w:hAnsi="Arial" w:cs="Arial" w:eastAsia="Arial"/>
          <w:sz w:val="40"/>
          <w:szCs w:val="40"/>
          <w:color w:val="648595"/>
          <w:spacing w:val="3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6"/>
          <w:w w:val="101"/>
        </w:rPr>
        <w:t>K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1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1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1"/>
        </w:rPr>
        <w:t>ea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but</w:t>
      </w:r>
      <w:r>
        <w:rPr>
          <w:rFonts w:ascii="Arial" w:hAnsi="Arial" w:cs="Arial" w:eastAsia="Arial"/>
          <w:sz w:val="40"/>
          <w:szCs w:val="40"/>
          <w:color w:val="648595"/>
          <w:spacing w:val="4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came</w:t>
      </w:r>
      <w:r>
        <w:rPr>
          <w:rFonts w:ascii="Arial" w:hAnsi="Arial" w:cs="Arial" w:eastAsia="Arial"/>
          <w:sz w:val="40"/>
          <w:szCs w:val="40"/>
          <w:color w:val="648595"/>
          <w:spacing w:val="1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12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2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-30"/>
          <w:w w:val="112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648595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-4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648595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Ear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12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2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-30"/>
          <w:w w:val="112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hone</w:t>
      </w:r>
      <w:r>
        <w:rPr>
          <w:rFonts w:ascii="Arial" w:hAnsi="Arial" w:cs="Arial" w:eastAsia="Arial"/>
          <w:sz w:val="40"/>
          <w:szCs w:val="40"/>
          <w:color w:val="648595"/>
          <w:spacing w:val="-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his</w:t>
      </w:r>
      <w:r>
        <w:rPr>
          <w:rFonts w:ascii="Arial" w:hAnsi="Arial" w:cs="Arial" w:eastAsia="Arial"/>
          <w:sz w:val="40"/>
          <w:szCs w:val="40"/>
          <w:color w:val="648595"/>
          <w:spacing w:val="2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7"/>
        </w:rPr>
        <w:t>su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7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97"/>
        </w:rPr>
        <w:t>g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3"/>
        </w:rPr>
        <w:t>ery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432" w:lineRule="exact"/>
        <w:ind w:left="114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40"/>
          <w:szCs w:val="40"/>
          <w:color w:val="64859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  <w:position w:val="-1"/>
        </w:rPr>
        <w:t>esea</w:t>
      </w:r>
      <w:r>
        <w:rPr>
          <w:rFonts w:ascii="Arial" w:hAnsi="Arial" w:cs="Arial" w:eastAsia="Arial"/>
          <w:sz w:val="40"/>
          <w:szCs w:val="40"/>
          <w:color w:val="648595"/>
          <w:spacing w:val="-7"/>
          <w:w w:val="100"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-3"/>
          <w:w w:val="100"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40"/>
          <w:szCs w:val="40"/>
          <w:color w:val="648595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  <w:position w:val="-1"/>
        </w:rPr>
        <w:t>skills</w:t>
      </w:r>
      <w:r>
        <w:rPr>
          <w:rFonts w:ascii="Arial" w:hAnsi="Arial" w:cs="Arial" w:eastAsia="Arial"/>
          <w:sz w:val="40"/>
          <w:szCs w:val="40"/>
          <w:color w:val="648595"/>
          <w:spacing w:val="85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12"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2"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-30"/>
          <w:w w:val="112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  <w:position w:val="-1"/>
        </w:rPr>
        <w:t>w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40"/>
          <w:szCs w:val="40"/>
          <w:color w:val="648595"/>
          <w:spacing w:val="58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  <w:position w:val="-1"/>
        </w:rPr>
        <w:t>class</w:t>
      </w:r>
      <w:r>
        <w:rPr>
          <w:rFonts w:ascii="Arial" w:hAnsi="Arial" w:cs="Arial" w:eastAsia="Arial"/>
          <w:sz w:val="40"/>
          <w:szCs w:val="40"/>
          <w:color w:val="648595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7"/>
          <w:position w:val="-1"/>
        </w:rPr>
        <w:t>in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7"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24"/>
          <w:position w:val="-1"/>
        </w:rPr>
        <w:t>titu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24"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-8"/>
          <w:w w:val="99"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5"/>
          <w:position w:val="-1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85"/>
          <w:footerReference w:type="default" r:id="rId86"/>
          <w:pgSz w:w="11920" w:h="16840"/>
        </w:sectPr>
      </w:pPr>
      <w:rPr/>
    </w:p>
    <w:p>
      <w:pPr>
        <w:spacing w:before="31" w:after="0" w:line="248" w:lineRule="auto"/>
        <w:ind w:left="114" w:right="156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38.081970pt;margin-top:0pt;width:57.194001pt;height:57.193015pt;mso-position-horizontal-relative:page;mso-position-vertical-relative:page;z-index:-2645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F8EE53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Choi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Ansa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Hospital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Associ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sit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5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olaryn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Seou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academi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visi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olaryn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5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(bioni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implant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tion.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join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tudies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d-class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my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tical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essor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ephen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O’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eary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ticip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0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Choi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Choi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joined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eam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tudying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xperience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dizziness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observin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clinics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implant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ticip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collabo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discussions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een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tudent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viding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4" w:right="8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input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contributions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collabo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discussions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ba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497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“It</w:t>
      </w:r>
      <w:r>
        <w:rPr>
          <w:rFonts w:ascii="Arial" w:hAnsi="Arial" w:cs="Arial" w:eastAsia="Arial"/>
          <w:sz w:val="26"/>
          <w:szCs w:val="26"/>
          <w:color w:val="648595"/>
          <w:spacing w:val="-20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99"/>
        </w:rPr>
        <w:t>ee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9"/>
        </w:rPr>
        <w:t>p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648595"/>
          <w:spacing w:val="-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nin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648595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cur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bu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26"/>
        </w:rPr>
        <w:t>i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26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-40"/>
          <w:w w:val="126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2"/>
        </w:rPr>
        <w:t>has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bee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3"/>
        </w:rPr>
        <w:t>w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5"/>
        </w:rPr>
        <w:t>onder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5"/>
        </w:rPr>
        <w:t>f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10"/>
        </w:rPr>
        <w:t>u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10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-35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12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left="114" w:right="12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countrie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passio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seekin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academi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communic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collabo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cultu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9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tudents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que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tudent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discus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esso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oduc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Cho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3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O’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senio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Willia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Gibso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Chai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8" w:lineRule="auto"/>
        <w:ind w:right="23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olaryn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tionshi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clinica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trials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basi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0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clinica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xperienc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plac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academic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O’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24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“I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7"/>
        </w:rPr>
        <w:t>in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1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7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7"/>
        </w:rPr>
        <w:t>tional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7"/>
        </w:rPr>
        <w:t>y</w:t>
      </w:r>
      <w:r>
        <w:rPr>
          <w:rFonts w:ascii="Arial" w:hAnsi="Arial" w:cs="Arial" w:eastAsia="Arial"/>
          <w:sz w:val="26"/>
          <w:szCs w:val="26"/>
          <w:color w:val="648595"/>
          <w:spacing w:val="-24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en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wne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648595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8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14"/>
        </w:rPr>
        <w:t>its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7"/>
          <w:w w:val="104"/>
        </w:rPr>
        <w:t>f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4"/>
        </w:rPr>
        <w:t>ocu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25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diseas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648595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bioni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648595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98"/>
        </w:rPr>
        <w:t>ea</w:t>
      </w:r>
      <w:r>
        <w:rPr>
          <w:rFonts w:ascii="Arial" w:hAnsi="Arial" w:cs="Arial" w:eastAsia="Arial"/>
          <w:sz w:val="26"/>
          <w:szCs w:val="26"/>
          <w:color w:val="648595"/>
          <w:spacing w:val="-27"/>
          <w:w w:val="114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right="24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“Medica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tudent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aining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tional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eput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senio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clinica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5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4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tablishe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came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nuance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diseas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himse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class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titu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1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tment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phi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osop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eci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academic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dwid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ben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1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will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utu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tment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medicin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oade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spe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Medicin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tiona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idea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ben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1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Choi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s:</w:t>
      </w:r>
      <w:r>
        <w:rPr>
          <w:rFonts w:ascii="Arial" w:hAnsi="Arial" w:cs="Arial" w:eastAsia="Arial"/>
          <w:sz w:val="21"/>
          <w:szCs w:val="21"/>
          <w:color w:val="231F20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Joining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cel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essor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O’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eary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academic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men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ding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oal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n,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memories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smi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812" w:space="240"/>
            <w:col w:w="4828"/>
          </w:cols>
        </w:sectPr>
      </w:pPr>
      <w:rPr/>
    </w:p>
    <w:p>
      <w:pPr>
        <w:spacing w:before="73" w:after="0" w:line="250" w:lineRule="auto"/>
        <w:ind w:left="114" w:right="7797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44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43" coordorigin="0,0" coordsize="11906,16838">
            <v:shape style="position:absolute;left:0;top:0;width:11906;height:16838" type="#_x0000_t75">
              <v:imagedata r:id="rId89" o:title=""/>
            </v:shape>
            <v:group style="position:absolute;left:1134;top:11254;width:9638;height:4450" coordorigin="1134,11254" coordsize="9638,4450">
              <v:shape style="position:absolute;left:1134;top:11254;width:9638;height:4450" coordorigin="1134,11254" coordsize="9638,4450" path="m1134,15704l10772,15704,10772,11254,1134,11254,1134,15704e" filled="t" fillcolor="#004659" stroked="f">
                <v:path arrowok="t"/>
                <v:fill/>
              </v:shape>
            </v:group>
            <v:group style="position:absolute;left:567;top:15137;width:567;height:567" coordorigin="567,15137" coordsize="567,567">
              <v:shape style="position:absolute;left:567;top:15137;width:567;height:567" coordorigin="567,15137" coordsize="567,567" path="m567,15137l1134,15137,1134,15704,567,15704,567,15137e" filled="t" fillcolor="#F48B90" stroked="f">
                <v:path arrowok="t"/>
                <v:fill/>
              </v:shape>
            </v:group>
            <v:group style="position:absolute;left:9638;top:15704;width:1134;height:1134" coordorigin="9638,15704" coordsize="1134,1134">
              <v:shape style="position:absolute;left:9638;top:15704;width:1134;height:1134" coordorigin="9638,15704" coordsize="1134,1134" path="m9638,16838l10772,16838,10772,15704,9638,15704,9638,16838e" filled="t" fillcolor="#19AA5C" stroked="f">
                <v:path arrowok="t"/>
                <v:fill/>
              </v:shape>
            </v:group>
            <v:group style="position:absolute;left:10777;top:14003;width:1129;height:1701" coordorigin="10777,14003" coordsize="1129,1701">
              <v:shape style="position:absolute;left:10777;top:14003;width:1129;height:1701" coordorigin="10777,14003" coordsize="1129,1701" path="m10777,15704l11906,15704,11906,14003,10777,14003,10777,15704e" filled="t" fillcolor="#90CEF1" stroked="f">
                <v:path arrowok="t"/>
                <v:fill/>
              </v:shape>
            </v:group>
            <v:group style="position:absolute;left:10772;top:13436;width:567;height:567" coordorigin="10772,13436" coordsize="567,567">
              <v:shape style="position:absolute;left:10772;top:13436;width:567;height:567" coordorigin="10772,13436" coordsize="567,567" path="m10772,14003l11339,14003,11339,13436,10772,13436,10772,14003e" filled="t" fillcolor="#007DC5" stroked="f">
                <v:path arrowok="t"/>
                <v:fill/>
              </v:shape>
            </v:group>
            <v:group style="position:absolute;left:1134;top:15704;width:567;height:567" coordorigin="1134,15704" coordsize="567,567">
              <v:shape style="position:absolute;left:1134;top:15704;width:567;height:567" coordorigin="1134,15704" coordsize="567,567" path="m1134,15704l1701,15704,1701,16271,1134,16271,1134,15704e" filled="t" fillcolor="#648595" stroked="f">
                <v:path arrowok="t"/>
                <v:fill/>
              </v:shape>
            </v:group>
            <v:group style="position:absolute;left:567;top:567;width:2;height:567" coordorigin="567,567" coordsize="2,567">
              <v:shape style="position:absolute;left:567;top:567;width:2;height:567" coordorigin="567,567" coordsize="0,567" path="m567,1134l567,567,567,1134xe" filled="t" fillcolor="#0E4E96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4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hing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8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80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spacing w:val="-50"/>
          <w:w w:val="91"/>
          <w:position w:val="-1"/>
        </w:rPr>
        <w:t>T</w:t>
      </w:r>
      <w:r>
        <w:rPr>
          <w:rFonts w:ascii="Arial" w:hAnsi="Arial" w:cs="Arial" w:eastAsia="Arial"/>
          <w:sz w:val="62"/>
          <w:szCs w:val="62"/>
          <w:color w:val="FFFFFF"/>
          <w:spacing w:val="0"/>
          <w:w w:val="108"/>
          <w:position w:val="-1"/>
        </w:rPr>
        <w:t>us</w:t>
      </w:r>
      <w:r>
        <w:rPr>
          <w:rFonts w:ascii="Arial" w:hAnsi="Arial" w:cs="Arial" w:eastAsia="Arial"/>
          <w:sz w:val="62"/>
          <w:szCs w:val="62"/>
          <w:color w:val="FFFFFF"/>
          <w:spacing w:val="-6"/>
          <w:w w:val="108"/>
          <w:position w:val="-1"/>
        </w:rPr>
        <w:t>k</w:t>
      </w:r>
      <w:r>
        <w:rPr>
          <w:rFonts w:ascii="Arial" w:hAnsi="Arial" w:cs="Arial" w:eastAsia="Arial"/>
          <w:sz w:val="62"/>
          <w:szCs w:val="62"/>
          <w:color w:val="FFFFFF"/>
          <w:spacing w:val="0"/>
          <w:w w:val="107"/>
          <w:position w:val="-1"/>
        </w:rPr>
        <w:t>er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56" w:lineRule="auto"/>
        <w:ind w:left="879" w:right="212"/>
        <w:jc w:val="both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eitis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inflamm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tion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3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6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whi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lines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inside</w:t>
      </w:r>
      <w:r>
        <w:rPr>
          <w:rFonts w:ascii="Arial" w:hAnsi="Arial" w:cs="Arial" w:eastAsia="Arial"/>
          <w:sz w:val="26"/>
          <w:szCs w:val="26"/>
          <w:color w:val="FFFFFF"/>
          <w:spacing w:val="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behind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ne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can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oduce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elling,</w:t>
      </w:r>
      <w:r>
        <w:rPr>
          <w:rFonts w:ascii="Arial" w:hAnsi="Arial" w:cs="Arial" w:eastAsia="Arial"/>
          <w:sz w:val="26"/>
          <w:szCs w:val="26"/>
          <w:color w:val="FFFFFF"/>
          <w:spacing w:val="4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3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tissue</w:t>
      </w:r>
      <w:r>
        <w:rPr>
          <w:rFonts w:ascii="Arial" w:hAnsi="Arial" w:cs="Arial" w:eastAsia="Arial"/>
          <w:sz w:val="26"/>
          <w:szCs w:val="26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dama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using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educed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vision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blindnes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73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cases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use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unkn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wn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kn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wn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uses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include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oimmune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disease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1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thriti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3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3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coidosis</w:t>
      </w:r>
      <w:r>
        <w:rPr>
          <w:rFonts w:ascii="Arial" w:hAnsi="Arial" w:cs="Arial" w:eastAsia="Arial"/>
          <w:sz w:val="26"/>
          <w:szCs w:val="26"/>
          <w:color w:val="FFFFFF"/>
          <w:spacing w:val="6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anky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osing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spondyliti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tion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herpe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yphilis</w:t>
      </w:r>
      <w:r>
        <w:rPr>
          <w:rFonts w:ascii="Arial" w:hAnsi="Arial" w:cs="Arial" w:eastAsia="Arial"/>
          <w:sz w:val="26"/>
          <w:szCs w:val="26"/>
          <w:color w:val="FFFFFF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887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ypes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include</w:t>
      </w:r>
      <w:r>
        <w:rPr>
          <w:rFonts w:ascii="Arial" w:hAnsi="Arial" w:cs="Arial" w:eastAsia="Arial"/>
          <w:sz w:val="26"/>
          <w:szCs w:val="26"/>
          <w:color w:val="FFFFFF"/>
          <w:spacing w:val="4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tious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common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type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ali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non-in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tious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(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6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5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oimmune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)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64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eitis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af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ts</w:t>
      </w:r>
      <w:r>
        <w:rPr>
          <w:rFonts w:ascii="Arial" w:hAnsi="Arial" w:cs="Arial" w:eastAsia="Arial"/>
          <w:sz w:val="26"/>
          <w:szCs w:val="26"/>
          <w:color w:val="FFFFFF"/>
          <w:spacing w:val="7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common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oung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mi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e-a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260" w:bottom="280" w:left="680" w:right="1680"/>
          <w:headerReference w:type="default" r:id="rId87"/>
          <w:footerReference w:type="default" r:id="rId88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27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640" w:lineRule="exact"/>
        <w:ind w:left="114" w:right="2835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w</w:t>
      </w:r>
      <w:r>
        <w:rPr>
          <w:rFonts w:ascii="Arial" w:hAnsi="Arial" w:cs="Arial" w:eastAsia="Arial"/>
          <w:sz w:val="60"/>
          <w:szCs w:val="60"/>
          <w:color w:val="004659"/>
          <w:spacing w:val="-15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-7"/>
          <w:w w:val="112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2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12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2"/>
        </w:rPr>
        <w:t>tment</w:t>
      </w:r>
      <w:r>
        <w:rPr>
          <w:rFonts w:ascii="Arial" w:hAnsi="Arial" w:cs="Arial" w:eastAsia="Arial"/>
          <w:sz w:val="60"/>
          <w:szCs w:val="60"/>
          <w:color w:val="004659"/>
          <w:spacing w:val="-59"/>
          <w:w w:val="112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2"/>
        </w:rPr>
        <w:t>p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12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2"/>
        </w:rPr>
        <w:t>v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9"/>
        </w:rPr>
        <w:t>ents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9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vision</w:t>
      </w:r>
      <w:r>
        <w:rPr>
          <w:rFonts w:ascii="Arial" w:hAnsi="Arial" w:cs="Arial" w:eastAsia="Arial"/>
          <w:sz w:val="60"/>
          <w:szCs w:val="60"/>
          <w:color w:val="004659"/>
          <w:spacing w:val="82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36"/>
        </w:rPr>
        <w:t>l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3"/>
        </w:rPr>
        <w:t>oss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440" w:lineRule="exact"/>
        <w:ind w:left="114" w:right="771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648595"/>
          <w:spacing w:val="-32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us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k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er</w:t>
      </w:r>
      <w:r>
        <w:rPr>
          <w:rFonts w:ascii="Arial" w:hAnsi="Arial" w:cs="Arial" w:eastAsia="Arial"/>
          <w:sz w:val="40"/>
          <w:szCs w:val="40"/>
          <w:color w:val="648595"/>
          <w:spacing w:val="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94"/>
        </w:rPr>
        <w:t>P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5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5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3"/>
        </w:rPr>
        <w:t>son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as</w:t>
      </w:r>
      <w:r>
        <w:rPr>
          <w:rFonts w:ascii="Arial" w:hAnsi="Arial" w:cs="Arial" w:eastAsia="Arial"/>
          <w:sz w:val="40"/>
          <w:szCs w:val="40"/>
          <w:color w:val="648595"/>
          <w:spacing w:val="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3"/>
        </w:rPr>
        <w:t>ju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13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3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-31"/>
          <w:w w:val="113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b</w:t>
      </w:r>
      <w:r>
        <w:rPr>
          <w:rFonts w:ascii="Arial" w:hAnsi="Arial" w:cs="Arial" w:eastAsia="Arial"/>
          <w:sz w:val="40"/>
          <w:szCs w:val="40"/>
          <w:color w:val="648595"/>
          <w:spacing w:val="-6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648595"/>
          <w:spacing w:val="-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when</w:t>
      </w:r>
      <w:r>
        <w:rPr>
          <w:rFonts w:ascii="Arial" w:hAnsi="Arial" w:cs="Arial" w:eastAsia="Arial"/>
          <w:sz w:val="40"/>
          <w:szCs w:val="40"/>
          <w:color w:val="648595"/>
          <w:spacing w:val="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3"/>
        </w:rPr>
        <w:t>diagnosed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3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with</w:t>
      </w:r>
      <w:r>
        <w:rPr>
          <w:rFonts w:ascii="Arial" w:hAnsi="Arial" w:cs="Arial" w:eastAsia="Arial"/>
          <w:sz w:val="40"/>
          <w:szCs w:val="40"/>
          <w:color w:val="648595"/>
          <w:spacing w:val="7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648595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4"/>
        </w:rPr>
        <w:t>sig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4"/>
        </w:rPr>
        <w:t>h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22"/>
        </w:rPr>
        <w:t>t-th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22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99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38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3"/>
        </w:rPr>
        <w:t>ening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condition</w:t>
      </w:r>
      <w:r>
        <w:rPr>
          <w:rFonts w:ascii="Arial" w:hAnsi="Arial" w:cs="Arial" w:eastAsia="Arial"/>
          <w:sz w:val="40"/>
          <w:szCs w:val="40"/>
          <w:color w:val="648595"/>
          <w:spacing w:val="10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u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v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eiti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,</w:t>
      </w:r>
      <w:r>
        <w:rPr>
          <w:rFonts w:ascii="Arial" w:hAnsi="Arial" w:cs="Arial" w:eastAsia="Arial"/>
          <w:sz w:val="40"/>
          <w:szCs w:val="40"/>
          <w:color w:val="648595"/>
          <w:spacing w:val="5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2"/>
        </w:rPr>
        <w:t>but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440" w:lineRule="exact"/>
        <w:ind w:left="114" w:right="243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20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ea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10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0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-29"/>
          <w:w w:val="11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coming</w:t>
      </w:r>
      <w:r>
        <w:rPr>
          <w:rFonts w:ascii="Arial" w:hAnsi="Arial" w:cs="Arial" w:eastAsia="Arial"/>
          <w:sz w:val="40"/>
          <w:szCs w:val="40"/>
          <w:color w:val="648595"/>
          <w:spacing w:val="3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12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2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-30"/>
          <w:w w:val="112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the</w:t>
      </w:r>
      <w:r>
        <w:rPr>
          <w:rFonts w:ascii="Arial" w:hAnsi="Arial" w:cs="Arial" w:eastAsia="Arial"/>
          <w:sz w:val="40"/>
          <w:szCs w:val="40"/>
          <w:color w:val="648595"/>
          <w:spacing w:val="3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-6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-4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648595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Ear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7"/>
          <w:w w:val="111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1"/>
        </w:rPr>
        <w:t>or</w:t>
      </w:r>
      <w:r>
        <w:rPr>
          <w:rFonts w:ascii="Arial" w:hAnsi="Arial" w:cs="Arial" w:eastAsia="Arial"/>
          <w:sz w:val="40"/>
          <w:szCs w:val="40"/>
          <w:color w:val="648595"/>
          <w:spacing w:val="-30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25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25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99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1"/>
        </w:rPr>
        <w:t>tment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648595"/>
          <w:spacing w:val="-3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v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-1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p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v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en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ed</w:t>
      </w:r>
      <w:r>
        <w:rPr>
          <w:rFonts w:ascii="Arial" w:hAnsi="Arial" w:cs="Arial" w:eastAsia="Arial"/>
          <w:sz w:val="40"/>
          <w:szCs w:val="40"/>
          <w:color w:val="648595"/>
          <w:spacing w:val="7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him</w:t>
      </w:r>
      <w:r>
        <w:rPr>
          <w:rFonts w:ascii="Arial" w:hAnsi="Arial" w:cs="Arial" w:eastAsia="Arial"/>
          <w:sz w:val="40"/>
          <w:szCs w:val="40"/>
          <w:color w:val="648595"/>
          <w:spacing w:val="2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-7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om</w:t>
      </w:r>
      <w:r>
        <w:rPr>
          <w:rFonts w:ascii="Arial" w:hAnsi="Arial" w:cs="Arial" w:eastAsia="Arial"/>
          <w:sz w:val="40"/>
          <w:szCs w:val="40"/>
          <w:color w:val="648595"/>
          <w:spacing w:val="5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oing</w:t>
      </w:r>
      <w:r>
        <w:rPr>
          <w:rFonts w:ascii="Arial" w:hAnsi="Arial" w:cs="Arial" w:eastAsia="Arial"/>
          <w:sz w:val="40"/>
          <w:szCs w:val="40"/>
          <w:color w:val="648595"/>
          <w:spacing w:val="-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0"/>
        </w:rPr>
        <w:t>blind.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90"/>
          <w:footerReference w:type="default" r:id="rId91"/>
          <w:pgSz w:w="11920" w:h="16840"/>
        </w:sectPr>
      </w:pPr>
      <w:rPr/>
    </w:p>
    <w:p>
      <w:pPr>
        <w:spacing w:before="31" w:after="0" w:line="248" w:lineRule="auto"/>
        <w:ind w:left="114" w:right="82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.125pt;margin-top:700.15802pt;width:.1pt;height:85.039pt;mso-position-horizontal-relative:page;mso-position-vertical-relative:page;z-index:-2642" coordorigin="3,14003" coordsize="2,1701">
            <v:shape style="position:absolute;left:3;top:14003;width:2;height:1701" coordorigin="3,14003" coordsize="0,1701" path="m3,14003l3,15704e" filled="f" stroked="t" strokeweight=".35pt" strokecolor="#90CEF1">
              <v:path arrowok="t"/>
            </v:shape>
          </v:group>
          <w10:wrap type="none"/>
        </w:pict>
      </w:r>
      <w:r>
        <w:rPr/>
        <w:pict>
          <v:group style="position:absolute;margin-left:538.081970pt;margin-top:0pt;width:57.194001pt;height:57.193015pt;mso-position-horizontal-relative:page;mso-position-vertical-relative:page;z-index:-2641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F8EE53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ement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meant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don,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near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Bendi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continue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orking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odu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planner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small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oods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compa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trial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ular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f-inje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omising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medic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tion,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Humi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main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ym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blu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ry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fla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e-ups</w:t>
      </w:r>
      <w:r>
        <w:rPr>
          <w:rFonts w:ascii="Arial" w:hAnsi="Arial" w:cs="Arial" w:eastAsia="Arial"/>
          <w:sz w:val="21"/>
          <w:szCs w:val="21"/>
          <w:color w:val="231F20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medic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ols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fla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e-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ups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blu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rines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bla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4" w:right="14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w w:val="120"/>
        </w:rPr>
        <w:t>‘f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ont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tty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consi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xplain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4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describe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eiti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immun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tta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ellin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inc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ease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visio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7"/>
        </w:rPr>
        <w:t>oe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blu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fla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e-u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6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manen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dama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visio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2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tried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medic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tions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edniso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one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consi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oid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educes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inflamm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tion,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na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side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eopo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osis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8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ecommended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trial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alia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(CERA)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collabo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with,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anta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qui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Humi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ticed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big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ement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my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come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ff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oid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0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tment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ols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disease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ything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els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1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Head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Ocular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Immuno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Clini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consultant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specialising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eiti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Associ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essor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yndell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im,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head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8" w:lineRule="auto"/>
        <w:ind w:right="253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trials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unit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CERA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principal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sity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0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“Indu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try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trials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unit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CERA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tanda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trial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said.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348"/>
        <w:jc w:val="both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648595"/>
          <w:spacing w:val="-3"/>
          <w:w w:val="93"/>
        </w:rPr>
        <w:t>“CER</w:t>
      </w:r>
      <w:r>
        <w:rPr>
          <w:rFonts w:ascii="Arial" w:hAnsi="Arial" w:cs="Arial" w:eastAsia="Arial"/>
          <w:sz w:val="26"/>
          <w:szCs w:val="26"/>
          <w:color w:val="648595"/>
          <w:spacing w:val="-28"/>
          <w:w w:val="93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19"/>
          <w:w w:val="93"/>
        </w:rPr>
        <w:t>’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3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12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collabo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tio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6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648595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94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7"/>
          <w:w w:val="94"/>
        </w:rPr>
        <w:t>y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4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18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and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mean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8"/>
        </w:rPr>
        <w:t>o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27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thes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trial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8"/>
        </w:rPr>
        <w:t>o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94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7"/>
          <w:w w:val="94"/>
        </w:rPr>
        <w:t>y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4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18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648595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2"/>
        </w:rPr>
        <w:t>p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10"/>
        </w:rPr>
        <w:t>tient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1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35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12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right="13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compa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CERA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obal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Visual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rial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2008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sig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0"/>
        </w:rPr>
        <w:t>t-th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ening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non-in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tious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non-an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erior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eiti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0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trial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diseases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taking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dose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oids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tria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1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educe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cases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oids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elaps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0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essor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8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Humi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inje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unde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initial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sician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f-inje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tnig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mar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rheum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oi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0"/>
        </w:rPr>
        <w:t>thriti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ritab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ynd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ju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eni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idiop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1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1"/>
        </w:rPr>
        <w:t>thriti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(whi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</w:rPr>
        <w:t>can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right="38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eitis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bein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trial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indic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9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eiti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</w:rPr>
        <w:t>Associ</w:t>
      </w:r>
      <w:r>
        <w:rPr>
          <w:rFonts w:ascii="Arial" w:hAnsi="Arial" w:cs="Arial" w:eastAsia="Arial"/>
          <w:sz w:val="21"/>
          <w:szCs w:val="21"/>
          <w:color w:val="231F20"/>
          <w:spacing w:val="-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essor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hoping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esults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enab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GA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val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PBS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Humi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vailab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eitis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s:</w:t>
      </w:r>
      <w:r>
        <w:rPr>
          <w:rFonts w:ascii="Arial" w:hAnsi="Arial" w:cs="Arial" w:eastAsia="Arial"/>
          <w:sz w:val="21"/>
          <w:szCs w:val="21"/>
          <w:color w:val="231F20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“Without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20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taking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anta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tic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CER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blind.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vision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799" w:space="254"/>
            <w:col w:w="4827"/>
          </w:cols>
        </w:sectPr>
      </w:pPr>
      <w:rPr/>
    </w:p>
    <w:p>
      <w:pPr>
        <w:spacing w:before="73" w:after="0" w:line="250" w:lineRule="auto"/>
        <w:ind w:left="114" w:right="7977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40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28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39" coordorigin="0,0" coordsize="11906,16838">
            <v:shape style="position:absolute;left:0;top:0;width:11906;height:16838" type="#_x0000_t75">
              <v:imagedata r:id="rId94" o:title=""/>
            </v:shape>
            <v:group style="position:absolute;left:1134;top:11027;width:9638;height:4677" coordorigin="1134,11027" coordsize="9638,4677">
              <v:shape style="position:absolute;left:1134;top:11027;width:9638;height:4677" coordorigin="1134,11027" coordsize="9638,4677" path="m1134,15704l10772,15704,10772,11027,1134,11027,1134,15704e" filled="t" fillcolor="#648595" stroked="f">
                <v:path arrowok="t"/>
                <v:fill/>
              </v:shape>
            </v:group>
            <v:group style="position:absolute;left:9633;top:15704;width:1134;height:1134" coordorigin="9633,15704" coordsize="1134,1134">
              <v:shape style="position:absolute;left:9633;top:15704;width:1134;height:1134" coordorigin="9633,15704" coordsize="1134,1134" path="m9633,16838l10767,16838,10767,15704,9633,15704,9633,16838e" filled="t" fillcolor="#0E4E96" stroked="f">
                <v:path arrowok="t"/>
                <v:fill/>
              </v:shape>
            </v:group>
            <v:group style="position:absolute;left:10772;top:14003;width:1134;height:1701" coordorigin="10772,14003" coordsize="1134,1701">
              <v:shape style="position:absolute;left:10772;top:14003;width:1134;height:1701" coordorigin="10772,14003" coordsize="1134,1701" path="m10772,15704l11905,15704,11905,14003,10772,14003,10772,15704e" filled="t" fillcolor="#19AA5C" stroked="f">
                <v:path arrowok="t"/>
                <v:fill/>
              </v:shape>
            </v:group>
            <v:group style="position:absolute;left:567;top:15704;width:567;height:567" coordorigin="567,15704" coordsize="567,567">
              <v:shape style="position:absolute;left:567;top:15704;width:567;height:567" coordorigin="567,15704" coordsize="567,567" path="m567,16271l1134,16271,1134,15704,567,15704,567,16271e" filled="t" fillcolor="#F48B90" stroked="f">
                <v:path arrowok="t"/>
                <v:fill/>
              </v:shape>
            </v:group>
            <v:group style="position:absolute;left:567;top:567;width:2;height:567" coordorigin="567,567" coordsize="2,567">
              <v:shape style="position:absolute;left:567;top:567;width:2;height:567" coordorigin="567,567" coordsize="0,567" path="m567,1134l567,567,567,1134xe" filled="t" fillcolor="#0E4E96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4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hing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8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0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spacing w:val="0"/>
          <w:w w:val="104"/>
          <w:position w:val="-1"/>
        </w:rPr>
        <w:t>Jessica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56" w:lineRule="auto"/>
        <w:ind w:left="879" w:right="3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4"/>
          <w:w w:val="94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son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Deafness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ound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tio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fi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1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esident</w:t>
      </w:r>
      <w:r>
        <w:rPr>
          <w:rFonts w:ascii="Arial" w:hAnsi="Arial" w:cs="Arial" w:eastAsia="Arial"/>
          <w:sz w:val="26"/>
          <w:szCs w:val="26"/>
          <w:color w:val="FFFFFF"/>
          <w:spacing w:val="7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he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ound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tion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hospital</w:t>
      </w:r>
      <w:r>
        <w:rPr>
          <w:rFonts w:ascii="Arial" w:hAnsi="Arial" w:cs="Arial" w:eastAsia="Arial"/>
          <w:sz w:val="26"/>
          <w:szCs w:val="26"/>
          <w:color w:val="FFFFFF"/>
          <w:spacing w:val="6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8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ther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tablish</w:t>
      </w:r>
      <w:r>
        <w:rPr>
          <w:rFonts w:ascii="Arial" w:hAnsi="Arial" w:cs="Arial" w:eastAsia="Arial"/>
          <w:sz w:val="26"/>
          <w:szCs w:val="26"/>
          <w:color w:val="FFFFFF"/>
          <w:spacing w:val="6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94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son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Deafness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ship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contribu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equal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this</w:t>
      </w:r>
      <w:r>
        <w:rPr>
          <w:rFonts w:ascii="Arial" w:hAnsi="Arial" w:cs="Arial" w:eastAsia="Arial"/>
          <w:sz w:val="26"/>
          <w:szCs w:val="26"/>
          <w:color w:val="FFFFFF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position.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2" w:after="0" w:line="490" w:lineRule="exact"/>
        <w:ind w:left="879" w:right="44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Vit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vi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secon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ecipien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6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shi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20"/>
        </w:rPr>
        <w:t>fi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2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2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2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2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201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1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hospita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09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mana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Jane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King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said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ship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su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po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6"/>
        </w:rPr>
        <w:t>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77" w:lineRule="exact"/>
        <w:ind w:left="879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impo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tan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di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34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ben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fits</w:t>
      </w:r>
      <w:r>
        <w:rPr>
          <w:rFonts w:ascii="Arial" w:hAnsi="Arial" w:cs="Arial" w:eastAsia="Arial"/>
          <w:sz w:val="26"/>
          <w:szCs w:val="26"/>
          <w:color w:val="FFFFFF"/>
          <w:spacing w:val="6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FFFFFF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with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1" w:after="0" w:line="256" w:lineRule="auto"/>
        <w:ind w:left="879" w:right="25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deafness</w:t>
      </w:r>
      <w:r>
        <w:rPr>
          <w:rFonts w:ascii="Arial" w:hAnsi="Arial" w:cs="Arial" w:eastAsia="Arial"/>
          <w:sz w:val="26"/>
          <w:szCs w:val="26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hospital</w:t>
      </w:r>
      <w:r>
        <w:rPr>
          <w:rFonts w:ascii="Arial" w:hAnsi="Arial" w:cs="Arial" w:eastAsia="Arial"/>
          <w:sz w:val="26"/>
          <w:szCs w:val="26"/>
          <w:color w:val="FFFFFF"/>
          <w:spacing w:val="6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ound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tio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7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7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aims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ving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service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deli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ery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hearing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impai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5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also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vides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po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tunity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ansl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findings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clinical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tice</w:t>
      </w:r>
      <w:r>
        <w:rPr>
          <w:rFonts w:ascii="Arial" w:hAnsi="Arial" w:cs="Arial" w:eastAsia="Arial"/>
          <w:sz w:val="26"/>
          <w:szCs w:val="26"/>
          <w:color w:val="FFFFFF"/>
          <w:spacing w:val="6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FFFFFF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ticip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260" w:bottom="280" w:left="680" w:right="1500"/>
          <w:headerReference w:type="default" r:id="rId92"/>
          <w:footerReference w:type="default" r:id="rId93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29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0" w:lineRule="exact"/>
        <w:ind w:left="114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Hearing</w:t>
      </w:r>
      <w:r>
        <w:rPr>
          <w:rFonts w:ascii="Arial" w:hAnsi="Arial" w:cs="Arial" w:eastAsia="Arial"/>
          <w:sz w:val="60"/>
          <w:szCs w:val="60"/>
          <w:color w:val="004659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0"/>
          <w:position w:val="-1"/>
        </w:rPr>
        <w:t>impo</w:t>
      </w:r>
      <w:r>
        <w:rPr>
          <w:rFonts w:ascii="Arial" w:hAnsi="Arial" w:cs="Arial" w:eastAsia="Arial"/>
          <w:sz w:val="60"/>
          <w:szCs w:val="60"/>
          <w:color w:val="004659"/>
          <w:spacing w:val="7"/>
          <w:w w:val="110"/>
          <w:position w:val="-1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0"/>
          <w:position w:val="-1"/>
        </w:rPr>
        <w:t>tant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1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10"/>
          <w:w w:val="110"/>
          <w:position w:val="-1"/>
        </w:rPr>
        <w:t>f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0"/>
          <w:position w:val="-1"/>
        </w:rPr>
        <w:t>or</w:t>
      </w:r>
      <w:r>
        <w:rPr>
          <w:rFonts w:ascii="Arial" w:hAnsi="Arial" w:cs="Arial" w:eastAsia="Arial"/>
          <w:sz w:val="60"/>
          <w:szCs w:val="60"/>
          <w:color w:val="004659"/>
          <w:spacing w:val="-24"/>
          <w:w w:val="11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0"/>
          <w:position w:val="-1"/>
        </w:rPr>
        <w:t>balance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440" w:lineRule="exact"/>
        <w:ind w:left="114" w:right="69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Giving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hearing</w:t>
      </w:r>
      <w:r>
        <w:rPr>
          <w:rFonts w:ascii="Arial" w:hAnsi="Arial" w:cs="Arial" w:eastAsia="Arial"/>
          <w:sz w:val="40"/>
          <w:szCs w:val="40"/>
          <w:color w:val="648595"/>
          <w:spacing w:val="3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aids</w:t>
      </w:r>
      <w:r>
        <w:rPr>
          <w:rFonts w:ascii="Arial" w:hAnsi="Arial" w:cs="Arial" w:eastAsia="Arial"/>
          <w:sz w:val="40"/>
          <w:szCs w:val="40"/>
          <w:color w:val="648595"/>
          <w:spacing w:val="2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12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2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-30"/>
          <w:w w:val="112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peop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2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with</w:t>
      </w:r>
      <w:r>
        <w:rPr>
          <w:rFonts w:ascii="Arial" w:hAnsi="Arial" w:cs="Arial" w:eastAsia="Arial"/>
          <w:sz w:val="40"/>
          <w:szCs w:val="40"/>
          <w:color w:val="648595"/>
          <w:spacing w:val="7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hearing</w:t>
      </w:r>
      <w:r>
        <w:rPr>
          <w:rFonts w:ascii="Arial" w:hAnsi="Arial" w:cs="Arial" w:eastAsia="Arial"/>
          <w:sz w:val="40"/>
          <w:szCs w:val="40"/>
          <w:color w:val="648595"/>
          <w:spacing w:val="3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31"/>
        </w:rPr>
        <w:t>l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2"/>
        </w:rPr>
        <w:t>oss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2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imp</w:t>
      </w:r>
      <w:r>
        <w:rPr>
          <w:rFonts w:ascii="Arial" w:hAnsi="Arial" w:cs="Arial" w:eastAsia="Arial"/>
          <w:sz w:val="40"/>
          <w:szCs w:val="40"/>
          <w:color w:val="648595"/>
          <w:spacing w:val="-7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v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es</w:t>
      </w:r>
      <w:r>
        <w:rPr>
          <w:rFonts w:ascii="Arial" w:hAnsi="Arial" w:cs="Arial" w:eastAsia="Arial"/>
          <w:sz w:val="40"/>
          <w:szCs w:val="40"/>
          <w:color w:val="648595"/>
          <w:spacing w:val="4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their</w:t>
      </w:r>
      <w:r>
        <w:rPr>
          <w:rFonts w:ascii="Arial" w:hAnsi="Arial" w:cs="Arial" w:eastAsia="Arial"/>
          <w:sz w:val="40"/>
          <w:szCs w:val="40"/>
          <w:color w:val="648595"/>
          <w:spacing w:val="7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balance</w:t>
      </w:r>
      <w:r>
        <w:rPr>
          <w:rFonts w:ascii="Arial" w:hAnsi="Arial" w:cs="Arial" w:eastAsia="Arial"/>
          <w:sz w:val="40"/>
          <w:szCs w:val="40"/>
          <w:color w:val="648595"/>
          <w:spacing w:val="3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648595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m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educe</w:t>
      </w:r>
      <w:r>
        <w:rPr>
          <w:rFonts w:ascii="Arial" w:hAnsi="Arial" w:cs="Arial" w:eastAsia="Arial"/>
          <w:sz w:val="40"/>
          <w:szCs w:val="40"/>
          <w:color w:val="648595"/>
          <w:spacing w:val="3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their</w:t>
      </w:r>
      <w:r>
        <w:rPr>
          <w:rFonts w:ascii="Arial" w:hAnsi="Arial" w:cs="Arial" w:eastAsia="Arial"/>
          <w:sz w:val="40"/>
          <w:szCs w:val="40"/>
          <w:color w:val="648595"/>
          <w:spacing w:val="7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0"/>
        </w:rPr>
        <w:t>risk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11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1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-33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11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1"/>
        </w:rPr>
        <w:t>alls</w:t>
      </w:r>
      <w:r>
        <w:rPr>
          <w:rFonts w:ascii="Arial" w:hAnsi="Arial" w:cs="Arial" w:eastAsia="Arial"/>
          <w:sz w:val="40"/>
          <w:szCs w:val="40"/>
          <w:color w:val="648595"/>
          <w:spacing w:val="-15"/>
          <w:w w:val="111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and</w:t>
      </w:r>
      <w:r>
        <w:rPr>
          <w:rFonts w:ascii="Arial" w:hAnsi="Arial" w:cs="Arial" w:eastAsia="Arial"/>
          <w:sz w:val="40"/>
          <w:szCs w:val="40"/>
          <w:color w:val="648595"/>
          <w:spacing w:val="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8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8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8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8"/>
        </w:rPr>
        <w:t>c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8"/>
        </w:rPr>
        <w:t>tu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8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8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8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8"/>
        </w:rPr>
        <w:t>,</w:t>
      </w:r>
      <w:r>
        <w:rPr>
          <w:rFonts w:ascii="Arial" w:hAnsi="Arial" w:cs="Arial" w:eastAsia="Arial"/>
          <w:sz w:val="40"/>
          <w:szCs w:val="40"/>
          <w:color w:val="648595"/>
          <w:spacing w:val="-34"/>
          <w:w w:val="108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648595"/>
          <w:spacing w:val="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tudy</w:t>
      </w:r>
      <w:r>
        <w:rPr>
          <w:rFonts w:ascii="Arial" w:hAnsi="Arial" w:cs="Arial" w:eastAsia="Arial"/>
          <w:sz w:val="40"/>
          <w:szCs w:val="40"/>
          <w:color w:val="648595"/>
          <w:spacing w:val="4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3"/>
        </w:rPr>
        <w:t>sh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3"/>
        </w:rPr>
        <w:t>o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6"/>
        </w:rPr>
        <w:t>w</w:t>
      </w:r>
      <w:r>
        <w:rPr>
          <w:rFonts w:ascii="Arial" w:hAnsi="Arial" w:cs="Arial" w:eastAsia="Arial"/>
          <w:sz w:val="40"/>
          <w:szCs w:val="40"/>
          <w:color w:val="648595"/>
          <w:spacing w:val="-8"/>
          <w:w w:val="104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95"/>
          <w:footerReference w:type="default" r:id="rId96"/>
          <w:pgSz w:w="11920" w:h="16840"/>
        </w:sectPr>
      </w:pPr>
      <w:rPr/>
    </w:p>
    <w:p>
      <w:pPr>
        <w:spacing w:before="31" w:after="0" w:line="248" w:lineRule="auto"/>
        <w:ind w:left="11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38.081970pt;margin-top:0pt;width:57.194001pt;height:57.193015pt;mso-position-horizontal-relative:page;mso-position-vertical-relative:page;z-index:-2638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F8EE53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udio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Jessic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Vit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sit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</w:rPr>
        <w:t>condu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ound-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impai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significan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ditional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ben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26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helpe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balanc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1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findin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impa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balanc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tudie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impai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4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“Healt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essional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help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ben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balanc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ential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educin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alls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30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socioeconomic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educe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hance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allin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62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“I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does</w:t>
      </w:r>
      <w:r>
        <w:rPr>
          <w:rFonts w:ascii="Arial" w:hAnsi="Arial" w:cs="Arial" w:eastAsia="Arial"/>
          <w:sz w:val="26"/>
          <w:szCs w:val="26"/>
          <w:color w:val="648595"/>
          <w:spacing w:val="-2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98"/>
        </w:rPr>
        <w:t>h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98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98"/>
        </w:rPr>
        <w:t>v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8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19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648595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4"/>
        </w:rPr>
        <w:t>comp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4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hearing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os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648595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96"/>
        </w:rPr>
        <w:t>v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6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19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osin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648595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som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hearin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648595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13"/>
        </w:rPr>
        <w:t>af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13"/>
        </w:rPr>
        <w:t>f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99"/>
        </w:rPr>
        <w:t>c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33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7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balanc</w:t>
      </w:r>
      <w:r>
        <w:rPr>
          <w:rFonts w:ascii="Arial" w:hAnsi="Arial" w:cs="Arial" w:eastAsia="Arial"/>
          <w:sz w:val="26"/>
          <w:szCs w:val="26"/>
          <w:color w:val="648595"/>
          <w:spacing w:val="-8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648595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648595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earin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648595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hearin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648595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5"/>
        </w:rPr>
        <w:t>aid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648595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balanc</w:t>
      </w:r>
      <w:r>
        <w:rPr>
          <w:rFonts w:ascii="Arial" w:hAnsi="Arial" w:cs="Arial" w:eastAsia="Arial"/>
          <w:sz w:val="26"/>
          <w:szCs w:val="26"/>
          <w:color w:val="648595"/>
          <w:spacing w:val="-7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35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12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left="114" w:right="13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ecent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hearing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anecd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balanc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5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“Thos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clini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5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clum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6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plie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Deafnes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tig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tionshi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balanc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2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tudie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without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withou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balance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measu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5"/>
        </w:rPr>
        <w:t>dif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onment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tandin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8" w:lineRule="auto"/>
        <w:ind w:right="544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balanc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boa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measu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un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eadiness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someon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unbalance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30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measu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soundp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ticipant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plug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eplic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no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sound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spea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6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confi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balance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withou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balance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sound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compa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sound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no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mal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balanc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poo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balanc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eadie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5"/>
        </w:rPr>
        <w:t>tial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enes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8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5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1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disorient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withou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sound.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ocu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eelin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confiden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Soun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tabilit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ocalis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themsel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within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maintai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balanc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6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“Visio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cue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maintain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balanc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minor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compa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significan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21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Vit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Senio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udio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Spee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hin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finding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tudent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messa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dwid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publishe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udio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Neu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</w:rPr>
        <w:t>spea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201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6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Cong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udio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ancou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</w:rPr>
        <w:t>embe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815" w:space="237"/>
            <w:col w:w="4828"/>
          </w:cols>
        </w:sectPr>
      </w:pPr>
      <w:rPr/>
    </w:p>
    <w:p>
      <w:pPr>
        <w:spacing w:before="73" w:after="0" w:line="250" w:lineRule="auto"/>
        <w:ind w:left="114" w:right="7997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637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tabs>
                      <w:tab w:pos="158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30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4"/>
                    </w:rPr>
                    <w:t>2015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-15"/>
                      <w:w w:val="104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31F20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841.890015pt;mso-position-horizontal-relative:page;mso-position-vertical-relative:page;z-index:-2636" coordorigin="0,0" coordsize="11906,16838">
            <v:shape style="position:absolute;left:0;top:0;width:11906;height:16838" type="#_x0000_t75">
              <v:imagedata r:id="rId99" o:title=""/>
            </v:shape>
            <v:group style="position:absolute;left:1134;top:11537;width:9638;height:4167" coordorigin="1134,11537" coordsize="9638,4167">
              <v:shape style="position:absolute;left:1134;top:11537;width:9638;height:4167" coordorigin="1134,11537" coordsize="9638,4167" path="m1134,15704l10772,15704,10772,11537,1134,11537,1134,15704e" filled="t" fillcolor="#004659" stroked="f">
                <v:path arrowok="t"/>
                <v:fill/>
              </v:shape>
            </v:group>
            <v:group style="position:absolute;left:9638;top:15704;width:1134;height:1134" coordorigin="9638,15704" coordsize="1134,1134">
              <v:shape style="position:absolute;left:9638;top:15704;width:1134;height:1134" coordorigin="9638,15704" coordsize="1134,1134" path="m9638,16838l10772,16838,10772,15704,9638,15704,9638,16838e" filled="t" fillcolor="#19AA5C" stroked="f">
                <v:path arrowok="t"/>
                <v:fill/>
              </v:shape>
            </v:group>
            <v:group style="position:absolute;left:10777;top:14003;width:1129;height:1701" coordorigin="10777,14003" coordsize="1129,1701">
              <v:shape style="position:absolute;left:10777;top:14003;width:1129;height:1701" coordorigin="10777,14003" coordsize="1129,1701" path="m10777,15704l11906,15704,11906,14003,10777,14003,10777,15704e" filled="t" fillcolor="#90CEF1" stroked="f">
                <v:path arrowok="t"/>
                <v:fill/>
              </v:shape>
            </v:group>
            <v:group style="position:absolute;left:10772;top:13436;width:567;height:567" coordorigin="10772,13436" coordsize="567,567">
              <v:shape style="position:absolute;left:10772;top:13436;width:567;height:567" coordorigin="10772,13436" coordsize="567,567" path="m10772,14003l11339,14003,11339,13436,10772,13436,10772,14003e" filled="t" fillcolor="#007DC5" stroked="f">
                <v:path arrowok="t"/>
                <v:fill/>
              </v:shape>
            </v:group>
            <v:group style="position:absolute;left:1134;top:15704;width:567;height:567" coordorigin="1134,15704" coordsize="567,567">
              <v:shape style="position:absolute;left:1134;top:15704;width:567;height:567" coordorigin="1134,15704" coordsize="567,567" path="m1134,15704l1701,15704,1701,16271,1134,16271,1134,15704e" filled="t" fillcolor="#648595" stroked="f">
                <v:path arrowok="t"/>
                <v:fill/>
              </v:shape>
            </v:group>
            <v:group style="position:absolute;left:567;top:15137;width:567;height:567" coordorigin="567,15137" coordsize="567,567">
              <v:shape style="position:absolute;left:567;top:15137;width:567;height:567" coordorigin="567,15137" coordsize="567,567" path="m567,15137l1134,15137,1134,15704,567,15704,567,15137e" filled="t" fillcolor="#F48B90" stroked="f">
                <v:path arrowok="t"/>
                <v:fill/>
              </v:shape>
            </v:group>
            <v:group style="position:absolute;left:567;top:567;width:2;height:567" coordorigin="567,567" coordsize="2,567">
              <v:shape style="position:absolute;left:567;top:567;width:2;height:567" coordorigin="567,567" coordsize="0,567" path="m567,1134l567,567,567,1134xe" filled="t" fillcolor="#0E4E96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4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hing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8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0" w:lineRule="exact"/>
        <w:ind w:left="454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FFFFFF"/>
          <w:spacing w:val="0"/>
          <w:w w:val="110"/>
          <w:position w:val="-1"/>
        </w:rPr>
        <w:t>Ma</w:t>
      </w:r>
      <w:r>
        <w:rPr>
          <w:rFonts w:ascii="Arial" w:hAnsi="Arial" w:cs="Arial" w:eastAsia="Arial"/>
          <w:sz w:val="62"/>
          <w:szCs w:val="62"/>
          <w:color w:val="FFFFFF"/>
          <w:spacing w:val="7"/>
          <w:w w:val="110"/>
          <w:position w:val="-1"/>
        </w:rPr>
        <w:t>r</w:t>
      </w:r>
      <w:r>
        <w:rPr>
          <w:rFonts w:ascii="Arial" w:hAnsi="Arial" w:cs="Arial" w:eastAsia="Arial"/>
          <w:sz w:val="62"/>
          <w:szCs w:val="62"/>
          <w:color w:val="FFFFFF"/>
          <w:spacing w:val="0"/>
          <w:w w:val="110"/>
          <w:position w:val="-1"/>
        </w:rPr>
        <w:t>ty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56" w:lineRule="auto"/>
        <w:ind w:left="879" w:right="44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This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fi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1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clinical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trial</w:t>
      </w:r>
      <w:r>
        <w:rPr>
          <w:rFonts w:ascii="Arial" w:hAnsi="Arial" w:cs="Arial" w:eastAsia="Arial"/>
          <w:sz w:val="26"/>
          <w:szCs w:val="26"/>
          <w:color w:val="FFFFFF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has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tablished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ty</w:t>
      </w:r>
      <w:r>
        <w:rPr>
          <w:rFonts w:ascii="Arial" w:hAnsi="Arial" w:cs="Arial" w:eastAsia="Arial"/>
          <w:sz w:val="26"/>
          <w:szCs w:val="26"/>
          <w:color w:val="FFFFFF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easibility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combined</w:t>
      </w:r>
      <w:r>
        <w:rPr>
          <w:rFonts w:ascii="Arial" w:hAnsi="Arial" w:cs="Arial" w:eastAsia="Arial"/>
          <w:sz w:val="26"/>
          <w:szCs w:val="26"/>
          <w:color w:val="FFFFFF"/>
          <w:spacing w:val="4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ug-d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vice</w:t>
      </w:r>
      <w:r>
        <w:rPr>
          <w:rFonts w:ascii="Arial" w:hAnsi="Arial" w:cs="Arial" w:eastAsia="Arial"/>
          <w:sz w:val="26"/>
          <w:szCs w:val="26"/>
          <w:color w:val="FFFFFF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h,</w:t>
      </w:r>
      <w:r>
        <w:rPr>
          <w:rFonts w:ascii="Arial" w:hAnsi="Arial" w:cs="Arial" w:eastAsia="Arial"/>
          <w:sz w:val="26"/>
          <w:szCs w:val="26"/>
          <w:color w:val="FFFFFF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using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implan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ode</w:t>
      </w:r>
      <w:r>
        <w:rPr>
          <w:rFonts w:ascii="Arial" w:hAnsi="Arial" w:cs="Arial" w:eastAsia="Arial"/>
          <w:sz w:val="26"/>
          <w:szCs w:val="26"/>
          <w:color w:val="FFFFFF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as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56" w:lineRule="auto"/>
        <w:ind w:left="879" w:right="116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ehic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deli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apeutic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ug-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oad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di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inner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ended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period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time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po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t-su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ery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–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eading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fficien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implan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1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879" w:right="298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4"/>
          <w:w w:val="89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8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8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89"/>
        </w:rPr>
        <w:t>HEARin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89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8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8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89"/>
        </w:rPr>
        <w:t>CR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89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8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conso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tiu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2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uni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5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sitie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hospital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5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8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entio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28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encie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nmen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bodie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indu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5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tne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2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Sivan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6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unde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membe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alia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2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nment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8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Coope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Cent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og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amm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dedic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vin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entio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4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emedi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6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hearin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os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ali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d-wid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260" w:bottom="280" w:left="680" w:right="1480"/>
          <w:headerReference w:type="default" r:id="rId97"/>
          <w:footerReference w:type="default" r:id="rId98"/>
          <w:pgSz w:w="11920" w:h="16840"/>
        </w:sectPr>
      </w:pPr>
      <w:rPr/>
    </w:p>
    <w:p>
      <w:pPr>
        <w:spacing w:before="81" w:after="0" w:line="182" w:lineRule="exact"/>
        <w:ind w:right="94"/>
        <w:jc w:val="right"/>
        <w:tabs>
          <w:tab w:pos="2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0" w:lineRule="exact"/>
        <w:ind w:left="114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-48"/>
          <w:w w:val="100"/>
          <w:position w:val="-1"/>
        </w:rPr>
        <w:t>T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60"/>
          <w:szCs w:val="60"/>
          <w:color w:val="004659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ning</w:t>
      </w:r>
      <w:r>
        <w:rPr>
          <w:rFonts w:ascii="Arial" w:hAnsi="Arial" w:cs="Arial" w:eastAsia="Arial"/>
          <w:sz w:val="60"/>
          <w:szCs w:val="60"/>
          <w:color w:val="004659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li</w:t>
      </w:r>
      <w:r>
        <w:rPr>
          <w:rFonts w:ascii="Arial" w:hAnsi="Arial" w:cs="Arial" w:eastAsia="Arial"/>
          <w:sz w:val="60"/>
          <w:szCs w:val="60"/>
          <w:color w:val="004659"/>
          <w:spacing w:val="-3"/>
          <w:w w:val="100"/>
          <w:position w:val="-1"/>
        </w:rPr>
        <w:t>v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60"/>
          <w:szCs w:val="60"/>
          <w:color w:val="004659"/>
          <w:spacing w:val="62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7"/>
          <w:position w:val="-1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-11"/>
          <w:w w:val="107"/>
          <w:position w:val="-1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5"/>
          <w:position w:val="-1"/>
        </w:rPr>
        <w:t>ound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440" w:lineRule="exact"/>
        <w:ind w:left="114" w:right="49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Ma</w:t>
      </w:r>
      <w:r>
        <w:rPr>
          <w:rFonts w:ascii="Arial" w:hAnsi="Arial" w:cs="Arial" w:eastAsia="Arial"/>
          <w:sz w:val="40"/>
          <w:szCs w:val="40"/>
          <w:color w:val="648595"/>
          <w:spacing w:val="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ty</w:t>
      </w:r>
      <w:r>
        <w:rPr>
          <w:rFonts w:ascii="Arial" w:hAnsi="Arial" w:cs="Arial" w:eastAsia="Arial"/>
          <w:sz w:val="40"/>
          <w:szCs w:val="40"/>
          <w:color w:val="648595"/>
          <w:spacing w:val="5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O’Connell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-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eceiving</w:t>
      </w:r>
      <w:r>
        <w:rPr>
          <w:rFonts w:ascii="Arial" w:hAnsi="Arial" w:cs="Arial" w:eastAsia="Arial"/>
          <w:sz w:val="40"/>
          <w:szCs w:val="40"/>
          <w:color w:val="648595"/>
          <w:spacing w:val="4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co</w:t>
      </w:r>
      <w:r>
        <w:rPr>
          <w:rFonts w:ascii="Arial" w:hAnsi="Arial" w:cs="Arial" w:eastAsia="Arial"/>
          <w:sz w:val="40"/>
          <w:szCs w:val="40"/>
          <w:color w:val="648595"/>
          <w:spacing w:val="-3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l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ear</w:t>
      </w:r>
      <w:r>
        <w:rPr>
          <w:rFonts w:ascii="Arial" w:hAnsi="Arial" w:cs="Arial" w:eastAsia="Arial"/>
          <w:sz w:val="40"/>
          <w:szCs w:val="40"/>
          <w:color w:val="648595"/>
          <w:spacing w:val="6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0"/>
        </w:rPr>
        <w:t>implant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did</w:t>
      </w:r>
      <w:r>
        <w:rPr>
          <w:rFonts w:ascii="Arial" w:hAnsi="Arial" w:cs="Arial" w:eastAsia="Arial"/>
          <w:sz w:val="40"/>
          <w:szCs w:val="40"/>
          <w:color w:val="648595"/>
          <w:spacing w:val="2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mo</w:t>
      </w:r>
      <w:r>
        <w:rPr>
          <w:rFonts w:ascii="Arial" w:hAnsi="Arial" w:cs="Arial" w:eastAsia="Arial"/>
          <w:sz w:val="40"/>
          <w:szCs w:val="40"/>
          <w:color w:val="648595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than</w:t>
      </w:r>
      <w:r>
        <w:rPr>
          <w:rFonts w:ascii="Arial" w:hAnsi="Arial" w:cs="Arial" w:eastAsia="Arial"/>
          <w:sz w:val="40"/>
          <w:szCs w:val="40"/>
          <w:color w:val="648595"/>
          <w:spacing w:val="4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3"/>
        </w:rPr>
        <w:t>ju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13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3"/>
        </w:rPr>
        <w:t>t</w:t>
      </w:r>
      <w:r>
        <w:rPr>
          <w:rFonts w:ascii="Arial" w:hAnsi="Arial" w:cs="Arial" w:eastAsia="Arial"/>
          <w:sz w:val="40"/>
          <w:szCs w:val="40"/>
          <w:color w:val="648595"/>
          <w:spacing w:val="-31"/>
          <w:w w:val="113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-3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han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his</w:t>
      </w:r>
      <w:r>
        <w:rPr>
          <w:rFonts w:ascii="Arial" w:hAnsi="Arial" w:cs="Arial" w:eastAsia="Arial"/>
          <w:sz w:val="40"/>
          <w:szCs w:val="40"/>
          <w:color w:val="648595"/>
          <w:spacing w:val="2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4"/>
        </w:rPr>
        <w:t>li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14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4"/>
        </w:rPr>
        <w:t>e;</w:t>
      </w:r>
      <w:r>
        <w:rPr>
          <w:rFonts w:ascii="Arial" w:hAnsi="Arial" w:cs="Arial" w:eastAsia="Arial"/>
          <w:sz w:val="40"/>
          <w:szCs w:val="40"/>
          <w:color w:val="648595"/>
          <w:spacing w:val="-60"/>
          <w:w w:val="114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14"/>
        </w:rPr>
        <w:t>it</w:t>
      </w:r>
      <w:r>
        <w:rPr>
          <w:rFonts w:ascii="Arial" w:hAnsi="Arial" w:cs="Arial" w:eastAsia="Arial"/>
          <w:sz w:val="40"/>
          <w:szCs w:val="40"/>
          <w:color w:val="648595"/>
          <w:spacing w:val="-1"/>
          <w:w w:val="114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648595"/>
          <w:spacing w:val="-3"/>
          <w:w w:val="100"/>
        </w:rPr>
        <w:t>a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00"/>
        </w:rPr>
        <w:t>v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ed</w:t>
      </w:r>
      <w:r>
        <w:rPr>
          <w:rFonts w:ascii="Arial" w:hAnsi="Arial" w:cs="Arial" w:eastAsia="Arial"/>
          <w:sz w:val="40"/>
          <w:szCs w:val="40"/>
          <w:color w:val="648595"/>
          <w:spacing w:val="-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0"/>
        </w:rPr>
        <w:t>his</w:t>
      </w:r>
      <w:r>
        <w:rPr>
          <w:rFonts w:ascii="Arial" w:hAnsi="Arial" w:cs="Arial" w:eastAsia="Arial"/>
          <w:sz w:val="40"/>
          <w:szCs w:val="40"/>
          <w:color w:val="648595"/>
          <w:spacing w:val="2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28"/>
        </w:rPr>
        <w:t>li</w:t>
      </w:r>
      <w:r>
        <w:rPr>
          <w:rFonts w:ascii="Arial" w:hAnsi="Arial" w:cs="Arial" w:eastAsia="Arial"/>
          <w:sz w:val="40"/>
          <w:szCs w:val="40"/>
          <w:color w:val="648595"/>
          <w:spacing w:val="-2"/>
          <w:w w:val="128"/>
        </w:rPr>
        <w:t>f</w:t>
      </w:r>
      <w:r>
        <w:rPr>
          <w:rFonts w:ascii="Arial" w:hAnsi="Arial" w:cs="Arial" w:eastAsia="Arial"/>
          <w:sz w:val="40"/>
          <w:szCs w:val="40"/>
          <w:color w:val="648595"/>
          <w:spacing w:val="-8"/>
          <w:w w:val="99"/>
        </w:rPr>
        <w:t>e</w:t>
      </w:r>
      <w:r>
        <w:rPr>
          <w:rFonts w:ascii="Arial" w:hAnsi="Arial" w:cs="Arial" w:eastAsia="Arial"/>
          <w:sz w:val="40"/>
          <w:szCs w:val="40"/>
          <w:color w:val="648595"/>
          <w:spacing w:val="0"/>
          <w:w w:val="105"/>
        </w:rPr>
        <w:t>.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00" w:bottom="280" w:left="1020" w:right="1020"/>
          <w:headerReference w:type="default" r:id="rId100"/>
          <w:footerReference w:type="default" r:id="rId101"/>
          <w:pgSz w:w="11920" w:h="16840"/>
        </w:sectPr>
      </w:pPr>
      <w:rPr/>
    </w:p>
    <w:p>
      <w:pPr>
        <w:spacing w:before="31" w:after="0" w:line="248" w:lineRule="auto"/>
        <w:ind w:left="114" w:right="-8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.125pt;margin-top:700.15802pt;width:.1pt;height:85.039pt;mso-position-horizontal-relative:page;mso-position-vertical-relative:page;z-index:-2635" coordorigin="3,14003" coordsize="2,1701">
            <v:shape style="position:absolute;left:3;top:14003;width:2;height:1701" coordorigin="3,14003" coordsize="0,1701" path="m3,14003l3,15704e" filled="f" stroked="t" strokeweight=".35pt" strokecolor="#90CEF1">
              <v:path arrowok="t"/>
            </v:shape>
          </v:group>
          <w10:wrap type="none"/>
        </w:pict>
      </w:r>
      <w:r>
        <w:rPr/>
        <w:pict>
          <v:group style="position:absolute;margin-left:538.081970pt;margin-top:0pt;width:57.194001pt;height:57.193015pt;mso-position-horizontal-relative:page;mso-position-vertical-relative:page;z-index:-2634" coordorigin="10762,0" coordsize="1144,1144">
            <v:group style="position:absolute;left:11339;top:567;width:567;height:567" coordorigin="11339,567" coordsize="567,567">
              <v:shape style="position:absolute;left:11339;top:567;width:567;height:567" coordorigin="11339,567" coordsize="567,567" path="m11339,1134l11905,1134,11905,567,11339,567,11339,1134e" filled="t" fillcolor="#F8EE53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6485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issue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1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4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diagnose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Menie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diseas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hearing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educe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46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rig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dinary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also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tinnitu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xt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udenes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pushe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anxi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3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55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8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yn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7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201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11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conside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e-s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menta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dama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place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calme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enj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musi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agai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7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“Th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94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7"/>
          <w:w w:val="94"/>
        </w:rPr>
        <w:t>y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4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19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648595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bee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98"/>
        </w:rPr>
        <w:t>v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98"/>
        </w:rPr>
        <w:t>er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8"/>
        </w:rPr>
        <w:t>y</w:t>
      </w:r>
      <w:r>
        <w:rPr>
          <w:rFonts w:ascii="Arial" w:hAnsi="Arial" w:cs="Arial" w:eastAsia="Arial"/>
          <w:sz w:val="26"/>
          <w:szCs w:val="26"/>
          <w:color w:val="648595"/>
          <w:spacing w:val="-21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5"/>
        </w:rPr>
        <w:t>positi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5"/>
        </w:rPr>
        <w:t>v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1"/>
        </w:rPr>
        <w:t>xperienc</w:t>
      </w:r>
      <w:r>
        <w:rPr>
          <w:rFonts w:ascii="Arial" w:hAnsi="Arial" w:cs="Arial" w:eastAsia="Arial"/>
          <w:sz w:val="26"/>
          <w:szCs w:val="26"/>
          <w:color w:val="648595"/>
          <w:spacing w:val="-8"/>
          <w:w w:val="101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6"/>
        </w:rPr>
        <w:t>,</w:t>
      </w:r>
      <w:r>
        <w:rPr>
          <w:rFonts w:ascii="Arial" w:hAnsi="Arial" w:cs="Arial" w:eastAsia="Arial"/>
          <w:sz w:val="26"/>
          <w:szCs w:val="26"/>
          <w:color w:val="648595"/>
          <w:spacing w:val="-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9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-34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9"/>
        </w:rPr>
        <w:t>ju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-1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eon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and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af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4"/>
        </w:rPr>
        <w:t>ca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8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96"/>
        </w:rPr>
        <w:t>,</w:t>
      </w:r>
      <w:r>
        <w:rPr>
          <w:rFonts w:ascii="Arial" w:hAnsi="Arial" w:cs="Arial" w:eastAsia="Arial"/>
          <w:sz w:val="26"/>
          <w:szCs w:val="26"/>
          <w:color w:val="648595"/>
          <w:spacing w:val="-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bu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11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8"/>
        </w:rPr>
        <w:t>th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33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33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hospita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friend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-28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648595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tien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4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and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unde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tandin</w:t>
      </w:r>
      <w:r>
        <w:rPr>
          <w:rFonts w:ascii="Arial" w:hAnsi="Arial" w:cs="Arial" w:eastAsia="Arial"/>
          <w:sz w:val="26"/>
          <w:szCs w:val="26"/>
          <w:color w:val="648595"/>
          <w:spacing w:val="-7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648595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648595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648595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agi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place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-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bu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taf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648595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phenomena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648595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648595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14"/>
        </w:rPr>
        <w:t>tu</w:t>
      </w:r>
      <w:r>
        <w:rPr>
          <w:rFonts w:ascii="Arial" w:hAnsi="Arial" w:cs="Arial" w:eastAsia="Arial"/>
          <w:sz w:val="26"/>
          <w:szCs w:val="26"/>
          <w:color w:val="648595"/>
          <w:spacing w:val="-1"/>
          <w:w w:val="114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2"/>
        </w:rPr>
        <w:t>ned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648595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0"/>
        </w:rPr>
        <w:t>li</w:t>
      </w:r>
      <w:r>
        <w:rPr>
          <w:rFonts w:ascii="Arial" w:hAnsi="Arial" w:cs="Arial" w:eastAsia="Arial"/>
          <w:sz w:val="26"/>
          <w:szCs w:val="26"/>
          <w:color w:val="648595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648595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648595"/>
          <w:spacing w:val="-7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648595"/>
          <w:spacing w:val="-3"/>
          <w:w w:val="103"/>
        </w:rPr>
        <w:t>ound</w:t>
      </w:r>
      <w:r>
        <w:rPr>
          <w:rFonts w:ascii="Arial" w:hAnsi="Arial" w:cs="Arial" w:eastAsia="Arial"/>
          <w:sz w:val="26"/>
          <w:szCs w:val="26"/>
          <w:color w:val="648595"/>
          <w:spacing w:val="-35"/>
          <w:w w:val="94"/>
        </w:rPr>
        <w:t>.</w:t>
      </w:r>
      <w:r>
        <w:rPr>
          <w:rFonts w:ascii="Arial" w:hAnsi="Arial" w:cs="Arial" w:eastAsia="Arial"/>
          <w:sz w:val="26"/>
          <w:szCs w:val="26"/>
          <w:color w:val="648595"/>
          <w:spacing w:val="0"/>
          <w:w w:val="112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8" w:lineRule="auto"/>
        <w:ind w:left="114" w:right="9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eci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olun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trial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xperimenta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second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implan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114" w:right="-3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ope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Coope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modified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eposi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thason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anti-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inflamm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oid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space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ol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wing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month.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ecei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xperimenta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eb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2014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implant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1" w:after="0" w:line="248" w:lineRule="auto"/>
        <w:ind w:right="304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jud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sound,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tinnitu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Menie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eab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36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3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e-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Associ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Brigg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udio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ogi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42"/>
        </w:rPr>
        <w:t>/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esso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valu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easin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t-su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educ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inflamm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ential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udi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ner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equi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ement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meanin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utu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erie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cou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smal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la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2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9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9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spen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condu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ensi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tudie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trial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eig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dn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Clini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5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esult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confi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xperimenta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implant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did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omis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spee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come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trica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eri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tics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significant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40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t-su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trical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ace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emains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xperimental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ol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w-on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trial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valu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fits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eserving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esidual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hearing,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impo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tant</w:t>
      </w:r>
      <w:r>
        <w:rPr>
          <w:rFonts w:ascii="Arial" w:hAnsi="Arial" w:cs="Arial" w:eastAsia="Arial"/>
          <w:sz w:val="21"/>
          <w:szCs w:val="21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issue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tients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hearing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8"/>
        </w:rPr>
        <w:t>implant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essor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4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esult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4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tional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ecei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communit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contribution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oug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vidin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uidanc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desig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utu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implan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8"/>
        </w:rPr>
        <w:t>imp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come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020"/>
          <w:cols w:num="2" w:equalWidth="0">
            <w:col w:w="4814" w:space="239"/>
            <w:col w:w="482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0" w:top="-20" w:bottom="0" w:left="1020" w:right="0"/>
          <w:headerReference w:type="default" r:id="rId102"/>
          <w:footerReference w:type="default" r:id="rId103"/>
          <w:pgSz w:w="11920" w:h="16840"/>
        </w:sectPr>
      </w:pPr>
      <w:rPr/>
    </w:p>
    <w:p>
      <w:pPr>
        <w:spacing w:before="38" w:after="0" w:line="240" w:lineRule="auto"/>
        <w:ind w:left="114" w:right="-20"/>
        <w:jc w:val="left"/>
        <w:tabs>
          <w:tab w:pos="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94.732971pt;margin-top:.000015pt;width:.543pt;height:841.89pt;mso-position-horizontal-relative:page;mso-position-vertical-relative:page;z-index:-2633" type="#_x0000_t75">
            <v:imagedata r:id="rId104" o:title=""/>
          </v:shape>
        </w:pict>
      </w:r>
      <w:r>
        <w:rPr/>
        <w:pict>
          <v:group style="position:absolute;margin-left:0pt;margin-top:0pt;width:57.192pt;height:85.540015pt;mso-position-horizontal-relative:page;mso-position-vertical-relative:page;z-index:-2631" coordorigin="0,0" coordsize="1144,1711">
            <v:group style="position:absolute;left:0;top:567;width:567;height:1134" coordorigin="0,567" coordsize="567,1134">
              <v:shape style="position:absolute;left:0;top:567;width:567;height:1134" coordorigin="0,567" coordsize="567,1134" path="m0,1701l567,1701,567,567,0,567,0,1701e" filled="t" fillcolor="#0E4E96" stroked="f">
                <v:path arrowok="t"/>
                <v:fill/>
              </v:shape>
            </v:group>
            <v:group style="position:absolute;left:567;top:0;width:567;height:567" coordorigin="567,0" coordsize="567,567">
              <v:shape style="position:absolute;left:567;top:0;width:567;height:567" coordorigin="567,0" coordsize="567,567" path="m567,567l1134,567,1134,0,567,0,567,567e" filled="t" fillcolor="#19AA5C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32</w:t>
      </w:r>
      <w:r>
        <w:rPr>
          <w:rFonts w:ascii="Arial" w:hAnsi="Arial" w:cs="Arial" w:eastAsia="Arial"/>
          <w:sz w:val="16"/>
          <w:szCs w:val="16"/>
          <w:color w:val="231F20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2015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4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60"/>
          <w:szCs w:val="60"/>
          <w:color w:val="004659"/>
          <w:spacing w:val="-51"/>
          <w:w w:val="100"/>
        </w:rPr>
        <w:t> 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93"/>
        </w:rPr>
        <w:t>P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7"/>
        </w:rPr>
        <w:t>a</w:t>
      </w:r>
      <w:r>
        <w:rPr>
          <w:rFonts w:ascii="Arial" w:hAnsi="Arial" w:cs="Arial" w:eastAsia="Arial"/>
          <w:sz w:val="60"/>
          <w:szCs w:val="60"/>
          <w:color w:val="004659"/>
          <w:spacing w:val="6"/>
          <w:w w:val="107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12"/>
        </w:rPr>
        <w:t>tne</w:t>
      </w:r>
      <w:r>
        <w:rPr>
          <w:rFonts w:ascii="Arial" w:hAnsi="Arial" w:cs="Arial" w:eastAsia="Arial"/>
          <w:sz w:val="60"/>
          <w:szCs w:val="60"/>
          <w:color w:val="004659"/>
          <w:spacing w:val="-6"/>
          <w:w w:val="112"/>
        </w:rPr>
        <w:t>r</w:t>
      </w:r>
      <w:r>
        <w:rPr>
          <w:rFonts w:ascii="Arial" w:hAnsi="Arial" w:cs="Arial" w:eastAsia="Arial"/>
          <w:sz w:val="60"/>
          <w:szCs w:val="60"/>
          <w:color w:val="004659"/>
          <w:spacing w:val="0"/>
          <w:w w:val="104"/>
        </w:rPr>
        <w:t>s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4" w:lineRule="auto"/>
        <w:ind w:left="114" w:right="19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4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tne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Bioni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Visio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alia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HEARin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CRC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1"/>
        </w:rPr>
        <w:t>titu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5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2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5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membe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ships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9AA5C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9AA5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Associ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19AA5C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13"/>
        </w:rPr>
        <w:t>o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13"/>
        </w:rPr>
        <w:t>f</w:t>
      </w:r>
      <w:r>
        <w:rPr>
          <w:rFonts w:ascii="Arial" w:hAnsi="Arial" w:cs="Arial" w:eastAsia="Arial"/>
          <w:sz w:val="21"/>
          <w:szCs w:val="21"/>
          <w:color w:val="19AA5C"/>
          <w:spacing w:val="-21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9AA5C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9AA5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8"/>
        </w:rPr>
        <w:t>Hospitals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5" w:after="0" w:line="248" w:lineRule="auto"/>
        <w:ind w:left="114" w:right="4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Membe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Hussei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tiona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Lumpu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Depa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thalmo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sity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eu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Belgium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Singapo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tional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Singapo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Moorfie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ondon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UK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oria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alia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utni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Bang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Thailand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Eri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kholm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eden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dam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therlands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ori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Dublin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eland;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Ja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Cen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Ja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Indonesia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Tianjin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Medica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China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dn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alia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Ki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Seou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dit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J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Maha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India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Joh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Je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usa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ael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Cen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Arbo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ond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Asi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eug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usann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Swit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erland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Hospital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(M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ttap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0"/>
        </w:rPr>
        <w:t>(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Ra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Khing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Hospital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Bang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Thailand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Ispahan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Islami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titu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Bangladesh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Bascom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alme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titu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Massa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hus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Infi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mar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Phillip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21"/>
        </w:rPr>
        <w:t>titu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Wilme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9"/>
        </w:rPr>
        <w:t>titu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Hopkin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Emor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5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Infi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mar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left="114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56.1931pt;margin-top:76.549171pt;width:76.501pt;height:35.016pt;mso-position-horizontal-relative:page;mso-position-vertical-relative:paragraph;z-index:-2632" type="#_x0000_t75">
            <v:imagedata r:id="rId105" o:title=""/>
          </v:shape>
        </w:pic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urin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fta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asi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9AA5C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American</w:t>
      </w:r>
      <w:r>
        <w:rPr>
          <w:rFonts w:ascii="Arial" w:hAnsi="Arial" w:cs="Arial" w:eastAsia="Arial"/>
          <w:sz w:val="21"/>
          <w:szCs w:val="21"/>
          <w:color w:val="19AA5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Associ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19AA5C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13"/>
        </w:rPr>
        <w:t>o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13"/>
        </w:rPr>
        <w:t>f</w:t>
      </w:r>
      <w:r>
        <w:rPr>
          <w:rFonts w:ascii="Arial" w:hAnsi="Arial" w:cs="Arial" w:eastAsia="Arial"/>
          <w:sz w:val="21"/>
          <w:szCs w:val="21"/>
          <w:color w:val="19AA5C"/>
          <w:spacing w:val="-21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9AA5C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9AA5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9AA5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1"/>
        </w:rPr>
        <w:t>Ear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Cen</w:t>
      </w:r>
      <w:r>
        <w:rPr>
          <w:rFonts w:ascii="Arial" w:hAnsi="Arial" w:cs="Arial" w:eastAsia="Arial"/>
          <w:sz w:val="21"/>
          <w:szCs w:val="21"/>
          <w:color w:val="19AA5C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9AA5C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9AA5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13"/>
        </w:rPr>
        <w:t>o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13"/>
        </w:rPr>
        <w:t>f</w:t>
      </w:r>
      <w:r>
        <w:rPr>
          <w:rFonts w:ascii="Arial" w:hAnsi="Arial" w:cs="Arial" w:eastAsia="Arial"/>
          <w:sz w:val="21"/>
          <w:szCs w:val="21"/>
          <w:color w:val="19AA5C"/>
          <w:spacing w:val="-21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19AA5C"/>
          <w:spacing w:val="-2"/>
          <w:w w:val="98"/>
        </w:rPr>
        <w:t>x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12"/>
        </w:rPr>
        <w:t>cel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12"/>
        </w:rPr>
        <w:t>l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3"/>
        </w:rPr>
        <w:t>ence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5" w:after="0" w:line="248" w:lineRule="auto"/>
        <w:ind w:right="117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Membe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Basco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orid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Geo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gi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A;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Massa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hus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1"/>
        </w:rPr>
        <w:t>Infi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mar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Massa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hus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Moorfie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ondon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UK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Infi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Phillip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Minnes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A;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alia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utni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Bang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Thailand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Healt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8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ai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Singapo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tiona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Cent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Singapo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Eri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kholm,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eden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enn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ylvani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A;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Wilme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titu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Maryland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Kin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Kha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Speciali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Ri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adh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ud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abia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9AA5C"/>
          <w:w w:val="102"/>
        </w:rPr>
        <w:t>Vi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19AA5C"/>
          <w:spacing w:val="-2"/>
          <w:w w:val="143"/>
        </w:rPr>
        <w:t>t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8"/>
        </w:rPr>
        <w:t>orian</w:t>
      </w:r>
      <w:r>
        <w:rPr>
          <w:rFonts w:ascii="Arial" w:hAnsi="Arial" w:cs="Arial" w:eastAsia="Arial"/>
          <w:sz w:val="21"/>
          <w:szCs w:val="21"/>
          <w:color w:val="19AA5C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Healthca</w:t>
      </w:r>
      <w:r>
        <w:rPr>
          <w:rFonts w:ascii="Arial" w:hAnsi="Arial" w:cs="Arial" w:eastAsia="Arial"/>
          <w:sz w:val="21"/>
          <w:szCs w:val="21"/>
          <w:color w:val="19AA5C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9AA5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03"/>
        </w:rPr>
        <w:t>Associ</w:t>
      </w:r>
      <w:r>
        <w:rPr>
          <w:rFonts w:ascii="Arial" w:hAnsi="Arial" w:cs="Arial" w:eastAsia="Arial"/>
          <w:sz w:val="21"/>
          <w:szCs w:val="21"/>
          <w:color w:val="19AA5C"/>
          <w:spacing w:val="-1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19AA5C"/>
          <w:spacing w:val="0"/>
          <w:w w:val="114"/>
        </w:rPr>
        <w:t>tion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Disclaimer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48" w:lineRule="auto"/>
        <w:ind w:right="107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1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mad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ensu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accu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documen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oria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antie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right="119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containe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oria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Hospita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emp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disclai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liabilit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dama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1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whi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aris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consequenc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son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ina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5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opri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13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13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3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containe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4"/>
        </w:rPr>
        <w:t>documen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right="148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oduce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Mar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Communic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oria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Hospital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Ph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og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3"/>
        </w:rPr>
        <w:t>ap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1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9"/>
        </w:rPr>
        <w:t>ell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Designe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Viol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Design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vi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onmental</w:t>
      </w:r>
      <w:r>
        <w:rPr>
          <w:rFonts w:ascii="Arial" w:hAnsi="Arial" w:cs="Arial" w:eastAsia="Arial"/>
          <w:sz w:val="26"/>
          <w:szCs w:val="26"/>
          <w:color w:val="004659"/>
          <w:spacing w:val="6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1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1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8"/>
        </w:rPr>
        <w:t>fi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28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pape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48" w:lineRule="auto"/>
        <w:ind w:right="107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oduc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documen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dship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Council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®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5"/>
        </w:rPr>
        <w:t>(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5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®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9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1400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onmental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ce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tific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®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Chai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9"/>
        </w:rPr>
        <w:t>od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(COC)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oces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1400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tiona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tanda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onmenta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Mana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</w:rPr>
        <w:t>em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(EMS)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designe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ensu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continuous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auto"/>
        <w:ind w:right="131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measu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emen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edu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onmental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impa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public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6"/>
        </w:rPr>
        <w:t>tio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prin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using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tab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base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7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0"/>
          <w:cols w:num="2" w:equalWidth="0">
            <w:col w:w="4796" w:space="278"/>
            <w:col w:w="582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630" coordorigin="0,0" coordsize="11906,16838">
            <v:shape style="position:absolute;left:0;top:0;width:11906;height:16838" type="#_x0000_t75">
              <v:imagedata r:id="rId108" o:title=""/>
            </v:shape>
            <v:group style="position:absolute;left:11339;top:567;width:567;height:1134" coordorigin="11339,567" coordsize="567,1134">
              <v:shape style="position:absolute;left:11339;top:567;width:567;height:1134" coordorigin="11339,567" coordsize="567,1134" path="m11339,1701l11906,1701,11906,567,11339,567,11339,1701e" filled="t" fillcolor="#702E79" stroked="f">
                <v:path arrowok="t"/>
                <v:fill/>
              </v:shape>
            </v:group>
            <v:group style="position:absolute;left:10772;top:0;width:567;height:567" coordorigin="10772,0" coordsize="567,567">
              <v:shape style="position:absolute;left:10772;top:0;width:567;height:567" coordorigin="10772,0" coordsize="567,567" path="m10772,567l11339,567,11339,0,10772,0,10772,567e" filled="t" fillcolor="#FFF200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560" w:bottom="280" w:left="1680" w:right="1680"/>
          <w:headerReference w:type="default" r:id="rId106"/>
          <w:footerReference w:type="default" r:id="rId107"/>
          <w:pgSz w:w="11920" w:h="1684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784.754028pt;width:57.192pt;height:57.136pt;mso-position-horizontal-relative:page;mso-position-vertical-relative:page;z-index:-2628" coordorigin="0,15695" coordsize="1144,1143">
            <v:group style="position:absolute;left:567;top:16271;width:567;height:567" coordorigin="567,16271" coordsize="567,567">
              <v:shape style="position:absolute;left:567;top:16271;width:567;height:567" coordorigin="567,16271" coordsize="567,567" path="m567,16838l1134,16838,1134,16271,567,16271,567,16838e" filled="t" fillcolor="#F8EE53" stroked="f">
                <v:path arrowok="t"/>
                <v:fill/>
              </v:shape>
            </v:group>
            <v:group style="position:absolute;left:0;top:15705;width:567;height:567" coordorigin="0,15705" coordsize="567,567">
              <v:shape style="position:absolute;left:0;top:15705;width:567;height:567" coordorigin="0,15705" coordsize="567,567" path="m0,16272l567,16272,567,15705,0,15705,0,16272e" filled="t" fillcolor="#0E4E9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25pt;margin-top:728.004028pt;width:114.329pt;height:86.039pt;mso-position-horizontal-relative:page;mso-position-vertical-relative:page;z-index:-2627" coordorigin="1125,14560" coordsize="2287,1721">
            <v:group style="position:absolute;left:1135;top:15137;width:1134;height:1134" coordorigin="1135,15137" coordsize="1134,1134">
              <v:shape style="position:absolute;left:1135;top:15137;width:1134;height:1134" coordorigin="1135,15137" coordsize="1134,1134" path="m1135,16271l2269,16271,2269,15137,1135,15137,1135,16271e" filled="t" fillcolor="#19AA5C" stroked="f">
                <v:path arrowok="t"/>
                <v:fill/>
              </v:shape>
            </v:group>
            <v:group style="position:absolute;left:2268;top:14570;width:1134;height:567" coordorigin="2268,14570" coordsize="1134,567">
              <v:shape style="position:absolute;left:2268;top:14570;width:1134;height:567" coordorigin="2268,14570" coordsize="1134,567" path="m2268,14570l3402,14570,3402,15137,2268,15137,2268,14570e" filled="t" fillcolor="#00465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0.890015pt;margin-top:0pt;width:114.386001pt;height:179.083015pt;mso-position-horizontal-relative:page;mso-position-vertical-relative:page;z-index:-2626" coordorigin="9618,0" coordsize="2288,3582">
            <v:group style="position:absolute;left:10767;top:2268;width:1139;height:1304" coordorigin="10767,2268" coordsize="1139,1304">
              <v:shape style="position:absolute;left:10767;top:2268;width:1139;height:1304" coordorigin="10767,2268" coordsize="1139,1304" path="m10767,3572l11906,3572,11906,2268,10767,2268,10767,3572e" filled="t" fillcolor="#19AA5C" stroked="f">
                <v:path arrowok="t"/>
                <v:fill/>
              </v:shape>
            </v:group>
            <v:group style="position:absolute;left:9628;top:567;width:1134;height:1701" coordorigin="9628,567" coordsize="1134,1701">
              <v:shape style="position:absolute;left:9628;top:567;width:1134;height:1701" coordorigin="9628,567" coordsize="1134,1701" path="m9628,2268l10762,2268,10762,567,9628,567,9628,2268e" filled="t" fillcolor="#702E79" stroked="f">
                <v:path arrowok="t"/>
                <v:fill/>
              </v:shape>
            </v:group>
            <v:group style="position:absolute;left:10763;top:0;width:567;height:567" coordorigin="10763,0" coordsize="567,567">
              <v:shape style="position:absolute;left:10763;top:0;width:567;height:567" coordorigin="10763,0" coordsize="567,567" path="m10763,567l11330,567,11330,0,10763,0,10763,567e" filled="t" fillcolor="#007DC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8.932999pt;margin-top:578.275024pt;width:28.346pt;height:28.346pt;mso-position-horizontal-relative:page;mso-position-vertical-relative:page;z-index:-2625" coordorigin="2579,11566" coordsize="567,567">
            <v:shape style="position:absolute;left:2579;top:11566;width:567;height:567" coordorigin="2579,11566" coordsize="567,567" path="m2579,11566l3146,11566,3146,12132,2579,12132,2579,11566e" filled="t" fillcolor="#648595" stroked="f">
              <v:path arrowok="t"/>
              <v:fill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8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1.978006pt;height:46.5pt;mso-position-horizontal-relative:char;mso-position-vertical-relative:line" type="#_x0000_t75">
            <v:imagedata r:id="rId1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6.192799pt;margin-top:-82.180542pt;width:76.850400pt;height:42.4501pt;mso-position-horizontal-relative:page;mso-position-vertical-relative:paragraph;z-index:-2629" coordorigin="1124,-1644" coordsize="1537,849">
            <v:group style="position:absolute;left:2236;top:-1634;width:415;height:829" coordorigin="2236,-1634" coordsize="415,829">
              <v:shape style="position:absolute;left:2236;top:-1634;width:415;height:829" coordorigin="2236,-1634" coordsize="415,829" path="m2651,-1634l2236,-1634,2236,-1495,2513,-1495,2513,-1288,2236,-1288,2236,-1150,2513,-1150,2513,-943,2236,-943,2236,-805,2651,-805,2651,-1634e" filled="t" fillcolor="#FFFFFF" stroked="f">
                <v:path arrowok="t"/>
                <v:fill/>
              </v:shape>
            </v:group>
            <v:group style="position:absolute;left:1134;top:-1634;width:415;height:829" coordorigin="1134,-1634" coordsize="415,829">
              <v:shape style="position:absolute;left:1134;top:-1634;width:414;height:829" coordorigin="1134,-1634" coordsize="414,829" path="m1548,-1634l1134,-1634,1134,-805,1548,-805,1548,-943,1272,-943,1272,-1150,1548,-1150,1548,-1288,1272,-1288,1272,-1495,1548,-1495,1548,-1634e" filled="t" fillcolor="#FFFFFF" stroked="f">
                <v:path arrowok="t"/>
                <v:fill/>
              </v:shape>
            </v:group>
            <v:group style="position:absolute;left:1824;top:-1150;width:138;height:207" coordorigin="1824,-1150" coordsize="138,207">
              <v:shape style="position:absolute;left:1824;top:-1150;width:138;height:207" coordorigin="1824,-1150" coordsize="138,207" path="m1962,-1150l1824,-1150,1824,-943,1962,-943,1962,-1150e" filled="t" fillcolor="#FFFFFF" stroked="f">
                <v:path arrowok="t"/>
                <v:fill/>
              </v:shape>
            </v:group>
            <v:group style="position:absolute;left:1617;top:-1288;width:553;height:138" coordorigin="1617,-1288" coordsize="553,138">
              <v:shape style="position:absolute;left:1617;top:-1288;width:553;height:138" coordorigin="1617,-1288" coordsize="553,138" path="m2170,-1288l1617,-1288,1617,-1150,2170,-1150,2170,-1288e" filled="t" fillcolor="#FFFFFF" stroked="f">
                <v:path arrowok="t"/>
                <v:fill/>
              </v:shape>
            </v:group>
            <v:group style="position:absolute;left:1824;top:-1495;width:138;height:207" coordorigin="1824,-1495" coordsize="138,207">
              <v:shape style="position:absolute;left:1824;top:-1495;width:138;height:207" coordorigin="1824,-1495" coordsize="138,207" path="m1962,-1495l1824,-1495,1824,-1288,1962,-1288,1962,-1495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2"/>
        </w:rPr>
        <w:t>Vi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2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143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8"/>
        </w:rPr>
        <w:t>oria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8"/>
        </w:rPr>
        <w:t>n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9"/>
        </w:rPr>
        <w:t>Hospital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11"/>
          <w:w w:val="93"/>
        </w:rPr>
        <w:t> </w:t>
      </w:r>
      <w:hyperlink r:id="rId112">
        <w:r>
          <w:rPr>
            <w:rFonts w:ascii="Arial" w:hAnsi="Arial" w:cs="Arial" w:eastAsia="Arial"/>
            <w:sz w:val="21"/>
            <w:szCs w:val="21"/>
            <w:color w:val="FFFFFF"/>
            <w:spacing w:val="-1"/>
            <w:w w:val="113"/>
          </w:rPr>
          <w:t>in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13"/>
          </w:rPr>
          <w:t>f</w:t>
        </w:r>
        <w:r>
          <w:rPr>
            <w:rFonts w:ascii="Arial" w:hAnsi="Arial" w:cs="Arial" w:eastAsia="Arial"/>
            <w:sz w:val="21"/>
            <w:szCs w:val="21"/>
            <w:color w:val="FFFFFF"/>
            <w:spacing w:val="-1"/>
            <w:w w:val="94"/>
          </w:rPr>
          <w:t>o@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94"/>
          </w:rPr>
          <w:t>e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95"/>
          </w:rPr>
          <w:t>y</w:t>
        </w:r>
        <w:r>
          <w:rPr>
            <w:rFonts w:ascii="Arial" w:hAnsi="Arial" w:cs="Arial" w:eastAsia="Arial"/>
            <w:sz w:val="21"/>
            <w:szCs w:val="21"/>
            <w:color w:val="FFFFFF"/>
            <w:spacing w:val="-1"/>
            <w:w w:val="102"/>
          </w:rPr>
          <w:t>eandea</w:t>
        </w:r>
        <w:r>
          <w:rPr>
            <w:rFonts w:ascii="Arial" w:hAnsi="Arial" w:cs="Arial" w:eastAsia="Arial"/>
            <w:sz w:val="21"/>
            <w:szCs w:val="21"/>
            <w:color w:val="FFFFFF"/>
            <w:spacing w:val="-21"/>
            <w:w w:val="102"/>
          </w:rPr>
          <w:t>r</w:t>
        </w:r>
        <w:r>
          <w:rPr>
            <w:rFonts w:ascii="Arial" w:hAnsi="Arial" w:cs="Arial" w:eastAsia="Arial"/>
            <w:sz w:val="21"/>
            <w:szCs w:val="21"/>
            <w:color w:val="FFFFFF"/>
            <w:spacing w:val="-5"/>
            <w:w w:val="94"/>
          </w:rPr>
          <w:t>.</w:t>
        </w:r>
        <w:r>
          <w:rPr>
            <w:rFonts w:ascii="Arial" w:hAnsi="Arial" w:cs="Arial" w:eastAsia="Arial"/>
            <w:sz w:val="21"/>
            <w:szCs w:val="21"/>
            <w:color w:val="FFFFFF"/>
            <w:spacing w:val="-1"/>
            <w:w w:val="104"/>
          </w:rPr>
          <w:t>o</w:t>
        </w:r>
        <w:r>
          <w:rPr>
            <w:rFonts w:ascii="Arial" w:hAnsi="Arial" w:cs="Arial" w:eastAsia="Arial"/>
            <w:sz w:val="21"/>
            <w:szCs w:val="21"/>
            <w:color w:val="FFFFFF"/>
            <w:spacing w:val="-3"/>
            <w:w w:val="104"/>
          </w:rPr>
          <w:t>r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95"/>
          </w:rPr>
          <w:t>g</w:t>
        </w:r>
        <w:r>
          <w:rPr>
            <w:rFonts w:ascii="Arial" w:hAnsi="Arial" w:cs="Arial" w:eastAsia="Arial"/>
            <w:sz w:val="21"/>
            <w:szCs w:val="21"/>
            <w:color w:val="FFFFFF"/>
            <w:spacing w:val="-2"/>
            <w:w w:val="94"/>
          </w:rPr>
          <w:t>.</w:t>
        </w:r>
        <w:r>
          <w:rPr>
            <w:rFonts w:ascii="Arial" w:hAnsi="Arial" w:cs="Arial" w:eastAsia="Arial"/>
            <w:sz w:val="21"/>
            <w:szCs w:val="21"/>
            <w:color w:val="FFFFFF"/>
            <w:spacing w:val="-2"/>
            <w:w w:val="100"/>
          </w:rPr>
          <w:t>a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104"/>
          </w:rPr>
          <w:t>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1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88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+6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992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2"/>
        </w:rPr>
        <w:t>8666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+6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966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2"/>
        </w:rPr>
        <w:t>7203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3"/>
          <w:w w:val="86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86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86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+6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966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2"/>
        </w:rPr>
        <w:t>8052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Mai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9"/>
        </w:rPr>
        <w:t>Hospital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14" w:right="727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Gisbo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7"/>
        </w:rPr>
        <w:t>St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3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8"/>
        </w:rPr>
        <w:t>Ea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5"/>
        </w:rPr>
        <w:t>Melbou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4"/>
        </w:rPr>
        <w:t>ori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2"/>
        </w:rPr>
        <w:t>3002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10"/>
        </w:rPr>
        <w:t>ark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14" w:right="740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Place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8"/>
        </w:rPr>
        <w:t>Ea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5"/>
        </w:rPr>
        <w:t>Melbou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5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6"/>
        </w:rPr>
        <w:t>Vi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133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4"/>
        </w:rPr>
        <w:t>ori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2"/>
        </w:rPr>
        <w:t>3002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6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4"/>
        </w:rPr>
        <w:t>eandea</w:t>
      </w:r>
      <w:r>
        <w:rPr>
          <w:rFonts w:ascii="Arial" w:hAnsi="Arial" w:cs="Arial" w:eastAsia="Arial"/>
          <w:sz w:val="21"/>
          <w:szCs w:val="21"/>
          <w:color w:val="FFFFFF"/>
          <w:spacing w:val="-21"/>
          <w:w w:val="104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105"/>
        </w:rPr>
        <w:t>.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8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108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9"/>
        </w:rPr>
        <w:t>g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5"/>
        </w:rPr>
        <w:t>.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1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6"/>
        </w:rPr>
        <w:t>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sectPr>
      <w:pgMar w:header="0" w:footer="0" w:top="1000" w:bottom="280" w:left="1020" w:right="1680"/>
      <w:headerReference w:type="default" r:id="rId109"/>
      <w:footerReference w:type="default" r:id="rId11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724304pt;margin-top:690.380249pt;width:15.512001pt;height:14.0pt;mso-position-horizontal-relative:page;mso-position-vertical-relative:page;z-index:-2700" type="#_x0000_t202" filled="f" stroked="f">
          <v:textbox inset="0,0,0,0">
            <w:txbxContent>
              <w:p>
                <w:pPr>
                  <w:spacing w:before="0" w:after="0" w:line="263" w:lineRule="exact"/>
                  <w:ind w:left="20" w:right="-56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004659"/>
                    <w:spacing w:val="-1"/>
                    <w:w w:val="102"/>
                  </w:rPr>
                  <w:t>12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157806pt;margin-top:698.380249pt;width:15.512001pt;height:14.0pt;mso-position-horizontal-relative:page;mso-position-vertical-relative:page;z-index:-2699" type="#_x0000_t202" filled="f" stroked="f">
          <v:textbox inset="0,0,0,0">
            <w:txbxContent>
              <w:p>
                <w:pPr>
                  <w:spacing w:before="0" w:after="0" w:line="263" w:lineRule="exact"/>
                  <w:ind w:left="20" w:right="-56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004659"/>
                    <w:spacing w:val="-1"/>
                    <w:w w:val="102"/>
                  </w:rPr>
                  <w:t>32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57.192pt;height:85.540015pt;mso-position-horizontal-relative:page;mso-position-vertical-relative:page;z-index:-2701" coordorigin="0,0" coordsize="1144,1711">
          <v:group style="position:absolute;left:0;top:567;width:567;height:1134" coordorigin="0,567" coordsize="567,1134">
            <v:shape style="position:absolute;left:0;top:567;width:567;height:1134" coordorigin="0,567" coordsize="567,1134" path="m0,1701l567,1701,567,567,0,567,0,1701e" filled="t" fillcolor="#648595" stroked="f">
              <v:path arrowok="t"/>
              <v:fill/>
            </v:shape>
          </v:group>
          <v:group style="position:absolute;left:567;top:0;width:567;height:567" coordorigin="567,0" coordsize="567,567">
            <v:shape style="position:absolute;left:567;top:0;width:567;height:567" coordorigin="567,0" coordsize="567,567" path="m567,567l1134,567,1134,0,567,0,567,567e" filled="t" fillcolor="#FFF2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57.192pt;height:85.540015pt;mso-position-horizontal-relative:page;mso-position-vertical-relative:page;z-index:-2698" coordorigin="0,0" coordsize="1144,1711">
          <v:group style="position:absolute;left:0;top:567;width:567;height:1134" coordorigin="0,567" coordsize="567,1134">
            <v:shape style="position:absolute;left:0;top:567;width:567;height:1134" coordorigin="0,567" coordsize="567,1134" path="m0,1701l567,1701,567,567,0,567,0,1701e" filled="t" fillcolor="#648595" stroked="f">
              <v:path arrowok="t"/>
              <v:fill/>
            </v:shape>
          </v:group>
          <v:group style="position:absolute;left:567;top:0;width:567;height:567" coordorigin="567,0" coordsize="567,567">
            <v:shape style="position:absolute;left:567;top:0;width:567;height:567" coordorigin="567,0" coordsize="567,567" path="m567,567l1134,567,1134,0,567,0,567,567e" filled="t" fillcolor="#FFF200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45.037189pt;width:11.12pt;height:10pt;mso-position-horizontal-relative:page;mso-position-vertical-relative:page;z-index:-2697" type="#_x0000_t202" filled="f" stroked="f">
          <v:textbox inset="0,0,0,0">
            <w:txbxContent>
              <w:p>
                <w:pPr>
                  <w:spacing w:before="0" w:after="0" w:line="182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2"/>
                  </w:rPr>
                  <w:t>02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8.188698pt;margin-top:45.037189pt;width:134.184006pt;height:10pt;mso-position-horizontal-relative:page;mso-position-vertical-relative:page;z-index:-2696" type="#_x0000_t202" filled="f" stroked="f">
          <v:textbox inset="0,0,0,0">
            <w:txbxContent>
              <w:p>
                <w:pPr>
                  <w:spacing w:before="0" w:after="0" w:line="182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-2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0"/>
                  </w:rPr>
                  <w:t>and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0"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0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-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0"/>
                  </w:rPr>
                  <w:t>vi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4"/>
                  </w:rPr>
                  <w:t>2015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-15"/>
                    <w:w w:val="104"/>
                  </w:rPr>
                  <w:t>–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0"/>
                  </w:rPr>
                  <w:t>16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57.193pt;height:85.540015pt;mso-position-horizontal-relative:page;mso-position-vertical-relative:page;z-index:-2695" coordorigin="0,0" coordsize="1144,1711">
          <v:group style="position:absolute;left:0;top:0;width:567;height:567" coordorigin="0,0" coordsize="567,567">
            <v:shape style="position:absolute;left:0;top:0;width:567;height:567" coordorigin="0,0" coordsize="567,567" path="m0,567l567,567,567,0,0,0,0,567e" filled="t" fillcolor="#004659" stroked="f">
              <v:path arrowok="t"/>
              <v:fill/>
            </v:shape>
          </v:group>
          <v:group style="position:absolute;left:567;top:1134;width:567;height:567" coordorigin="567,1134" coordsize="567,567">
            <v:shape style="position:absolute;left:567;top:1134;width:567;height:567" coordorigin="567,1134" coordsize="567,567" path="m1134,1701l567,1701,567,1134,1134,1134,1134,1701e" filled="t" fillcolor="#FFFFFF" stroked="f">
              <v:path arrowok="t"/>
              <v:fill/>
            </v:shape>
          </v:group>
          <v:group style="position:absolute;left:0;top:567;width:567;height:567" coordorigin="0,567" coordsize="567,567">
            <v:shape style="position:absolute;left:0;top:567;width:567;height:567" coordorigin="0,567" coordsize="567,567" path="m0,1134l567,1134,567,567,0,567,0,1134e" filled="t" fillcolor="#F36F21" stroked="f">
              <v:path arrowok="t"/>
              <v:fill/>
            </v:shape>
          </v:group>
          <w10:wrap type="none"/>
        </v:group>
      </w:pict>
    </w:r>
    <w:r>
      <w:rPr/>
      <w:pict>
        <v:group style="position:absolute;margin-left:0pt;margin-top:.000015pt;width:595.275pt;height:841.89pt;mso-position-horizontal-relative:page;mso-position-vertical-relative:page;z-index:-2694" coordorigin="0,0" coordsize="11906,16838">
          <v:shape style="position:absolute;left:0;top:0;width:11906;height:16838" coordorigin="0,0" coordsize="11906,16838" path="m0,16838l11906,16838,11906,0,0,0,0,16838e" filled="t" fillcolor="#702E79" stroked="f">
            <v:path arrowok="t"/>
            <v:fill/>
          </v:shape>
        </v:group>
        <w10:wrap type="none"/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image" Target="media/image7.jpg"/><Relationship Id="rId18" Type="http://schemas.openxmlformats.org/officeDocument/2006/relationships/image" Target="media/image8.png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eader" Target="header5.xml"/><Relationship Id="rId26" Type="http://schemas.openxmlformats.org/officeDocument/2006/relationships/footer" Target="footer5.xml"/><Relationship Id="rId27" Type="http://schemas.openxmlformats.org/officeDocument/2006/relationships/image" Target="media/image13.jpg"/><Relationship Id="rId28" Type="http://schemas.openxmlformats.org/officeDocument/2006/relationships/header" Target="header6.xml"/><Relationship Id="rId29" Type="http://schemas.openxmlformats.org/officeDocument/2006/relationships/footer" Target="footer6.xml"/><Relationship Id="rId30" Type="http://schemas.openxmlformats.org/officeDocument/2006/relationships/header" Target="header7.xml"/><Relationship Id="rId31" Type="http://schemas.openxmlformats.org/officeDocument/2006/relationships/footer" Target="footer7.xml"/><Relationship Id="rId32" Type="http://schemas.openxmlformats.org/officeDocument/2006/relationships/image" Target="media/image14.jpg"/><Relationship Id="rId33" Type="http://schemas.openxmlformats.org/officeDocument/2006/relationships/header" Target="header8.xml"/><Relationship Id="rId34" Type="http://schemas.openxmlformats.org/officeDocument/2006/relationships/footer" Target="footer8.xml"/><Relationship Id="rId35" Type="http://schemas.openxmlformats.org/officeDocument/2006/relationships/header" Target="header9.xml"/><Relationship Id="rId36" Type="http://schemas.openxmlformats.org/officeDocument/2006/relationships/footer" Target="footer9.xml"/><Relationship Id="rId37" Type="http://schemas.openxmlformats.org/officeDocument/2006/relationships/image" Target="media/image15.jpg"/><Relationship Id="rId38" Type="http://schemas.openxmlformats.org/officeDocument/2006/relationships/header" Target="header10.xml"/><Relationship Id="rId39" Type="http://schemas.openxmlformats.org/officeDocument/2006/relationships/footer" Target="footer10.xml"/><Relationship Id="rId40" Type="http://schemas.openxmlformats.org/officeDocument/2006/relationships/header" Target="header11.xml"/><Relationship Id="rId41" Type="http://schemas.openxmlformats.org/officeDocument/2006/relationships/footer" Target="footer11.xml"/><Relationship Id="rId42" Type="http://schemas.openxmlformats.org/officeDocument/2006/relationships/image" Target="media/image16.jpg"/><Relationship Id="rId43" Type="http://schemas.openxmlformats.org/officeDocument/2006/relationships/header" Target="header12.xml"/><Relationship Id="rId44" Type="http://schemas.openxmlformats.org/officeDocument/2006/relationships/footer" Target="footer12.xml"/><Relationship Id="rId45" Type="http://schemas.openxmlformats.org/officeDocument/2006/relationships/header" Target="header13.xml"/><Relationship Id="rId46" Type="http://schemas.openxmlformats.org/officeDocument/2006/relationships/footer" Target="footer13.xml"/><Relationship Id="rId47" Type="http://schemas.openxmlformats.org/officeDocument/2006/relationships/header" Target="header14.xml"/><Relationship Id="rId48" Type="http://schemas.openxmlformats.org/officeDocument/2006/relationships/footer" Target="footer14.xml"/><Relationship Id="rId49" Type="http://schemas.openxmlformats.org/officeDocument/2006/relationships/image" Target="media/image17.png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header" Target="header15.xml"/><Relationship Id="rId54" Type="http://schemas.openxmlformats.org/officeDocument/2006/relationships/footer" Target="footer15.xml"/><Relationship Id="rId55" Type="http://schemas.openxmlformats.org/officeDocument/2006/relationships/image" Target="media/image21.jpg"/><Relationship Id="rId56" Type="http://schemas.openxmlformats.org/officeDocument/2006/relationships/header" Target="header16.xml"/><Relationship Id="rId57" Type="http://schemas.openxmlformats.org/officeDocument/2006/relationships/footer" Target="footer16.xml"/><Relationship Id="rId58" Type="http://schemas.openxmlformats.org/officeDocument/2006/relationships/header" Target="header17.xml"/><Relationship Id="rId59" Type="http://schemas.openxmlformats.org/officeDocument/2006/relationships/footer" Target="footer17.xml"/><Relationship Id="rId60" Type="http://schemas.openxmlformats.org/officeDocument/2006/relationships/image" Target="media/image22.jpg"/><Relationship Id="rId61" Type="http://schemas.openxmlformats.org/officeDocument/2006/relationships/header" Target="header18.xml"/><Relationship Id="rId62" Type="http://schemas.openxmlformats.org/officeDocument/2006/relationships/footer" Target="footer18.xml"/><Relationship Id="rId63" Type="http://schemas.openxmlformats.org/officeDocument/2006/relationships/header" Target="header19.xml"/><Relationship Id="rId64" Type="http://schemas.openxmlformats.org/officeDocument/2006/relationships/footer" Target="footer19.xml"/><Relationship Id="rId65" Type="http://schemas.openxmlformats.org/officeDocument/2006/relationships/image" Target="media/image23.jpg"/><Relationship Id="rId66" Type="http://schemas.openxmlformats.org/officeDocument/2006/relationships/header" Target="header20.xml"/><Relationship Id="rId67" Type="http://schemas.openxmlformats.org/officeDocument/2006/relationships/footer" Target="footer20.xml"/><Relationship Id="rId68" Type="http://schemas.openxmlformats.org/officeDocument/2006/relationships/header" Target="header21.xml"/><Relationship Id="rId69" Type="http://schemas.openxmlformats.org/officeDocument/2006/relationships/footer" Target="footer21.xml"/><Relationship Id="rId70" Type="http://schemas.openxmlformats.org/officeDocument/2006/relationships/image" Target="media/image24.jpg"/><Relationship Id="rId71" Type="http://schemas.openxmlformats.org/officeDocument/2006/relationships/header" Target="header22.xml"/><Relationship Id="rId72" Type="http://schemas.openxmlformats.org/officeDocument/2006/relationships/footer" Target="footer22.xml"/><Relationship Id="rId73" Type="http://schemas.openxmlformats.org/officeDocument/2006/relationships/header" Target="header23.xml"/><Relationship Id="rId74" Type="http://schemas.openxmlformats.org/officeDocument/2006/relationships/footer" Target="footer23.xml"/><Relationship Id="rId75" Type="http://schemas.openxmlformats.org/officeDocument/2006/relationships/image" Target="media/image25.jpg"/><Relationship Id="rId76" Type="http://schemas.openxmlformats.org/officeDocument/2006/relationships/header" Target="header24.xml"/><Relationship Id="rId77" Type="http://schemas.openxmlformats.org/officeDocument/2006/relationships/footer" Target="footer24.xml"/><Relationship Id="rId78" Type="http://schemas.openxmlformats.org/officeDocument/2006/relationships/image" Target="media/image26.png"/><Relationship Id="rId79" Type="http://schemas.openxmlformats.org/officeDocument/2006/relationships/image" Target="media/image27.png"/><Relationship Id="rId80" Type="http://schemas.openxmlformats.org/officeDocument/2006/relationships/image" Target="media/image28.png"/><Relationship Id="rId81" Type="http://schemas.openxmlformats.org/officeDocument/2006/relationships/image" Target="media/image29.png"/><Relationship Id="rId82" Type="http://schemas.openxmlformats.org/officeDocument/2006/relationships/header" Target="header25.xml"/><Relationship Id="rId83" Type="http://schemas.openxmlformats.org/officeDocument/2006/relationships/footer" Target="footer25.xml"/><Relationship Id="rId84" Type="http://schemas.openxmlformats.org/officeDocument/2006/relationships/image" Target="media/image30.jpg"/><Relationship Id="rId85" Type="http://schemas.openxmlformats.org/officeDocument/2006/relationships/header" Target="header26.xml"/><Relationship Id="rId86" Type="http://schemas.openxmlformats.org/officeDocument/2006/relationships/footer" Target="footer26.xml"/><Relationship Id="rId87" Type="http://schemas.openxmlformats.org/officeDocument/2006/relationships/header" Target="header27.xml"/><Relationship Id="rId88" Type="http://schemas.openxmlformats.org/officeDocument/2006/relationships/footer" Target="footer27.xml"/><Relationship Id="rId89" Type="http://schemas.openxmlformats.org/officeDocument/2006/relationships/image" Target="media/image31.jpg"/><Relationship Id="rId90" Type="http://schemas.openxmlformats.org/officeDocument/2006/relationships/header" Target="header28.xml"/><Relationship Id="rId91" Type="http://schemas.openxmlformats.org/officeDocument/2006/relationships/footer" Target="footer28.xml"/><Relationship Id="rId92" Type="http://schemas.openxmlformats.org/officeDocument/2006/relationships/header" Target="header29.xml"/><Relationship Id="rId93" Type="http://schemas.openxmlformats.org/officeDocument/2006/relationships/footer" Target="footer29.xml"/><Relationship Id="rId94" Type="http://schemas.openxmlformats.org/officeDocument/2006/relationships/image" Target="media/image32.jpg"/><Relationship Id="rId95" Type="http://schemas.openxmlformats.org/officeDocument/2006/relationships/header" Target="header30.xml"/><Relationship Id="rId96" Type="http://schemas.openxmlformats.org/officeDocument/2006/relationships/footer" Target="footer30.xml"/><Relationship Id="rId97" Type="http://schemas.openxmlformats.org/officeDocument/2006/relationships/header" Target="header31.xml"/><Relationship Id="rId98" Type="http://schemas.openxmlformats.org/officeDocument/2006/relationships/footer" Target="footer31.xml"/><Relationship Id="rId99" Type="http://schemas.openxmlformats.org/officeDocument/2006/relationships/image" Target="media/image33.jpg"/><Relationship Id="rId100" Type="http://schemas.openxmlformats.org/officeDocument/2006/relationships/header" Target="header32.xml"/><Relationship Id="rId101" Type="http://schemas.openxmlformats.org/officeDocument/2006/relationships/footer" Target="footer32.xml"/><Relationship Id="rId102" Type="http://schemas.openxmlformats.org/officeDocument/2006/relationships/header" Target="header33.xml"/><Relationship Id="rId103" Type="http://schemas.openxmlformats.org/officeDocument/2006/relationships/footer" Target="footer33.xml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header" Target="header34.xml"/><Relationship Id="rId107" Type="http://schemas.openxmlformats.org/officeDocument/2006/relationships/footer" Target="footer34.xml"/><Relationship Id="rId108" Type="http://schemas.openxmlformats.org/officeDocument/2006/relationships/image" Target="media/image36.png"/><Relationship Id="rId109" Type="http://schemas.openxmlformats.org/officeDocument/2006/relationships/header" Target="header35.xml"/><Relationship Id="rId110" Type="http://schemas.openxmlformats.org/officeDocument/2006/relationships/footer" Target="footer35.xml"/><Relationship Id="rId111" Type="http://schemas.openxmlformats.org/officeDocument/2006/relationships/image" Target="media/image37.png"/><Relationship Id="rId112" Type="http://schemas.openxmlformats.org/officeDocument/2006/relationships/hyperlink" Target="mailto:info@eyeandear.org.au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2016-12-22T11:41:55Z</dcterms:created>
  <dcterms:modified xsi:type="dcterms:W3CDTF">2016-12-22T11:41:55Z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2016-08-10T00:00:00Z</vt:filetime>
  </property>
  <property fmtid="{D5CDD505-2E9C-101B-9397-08002B2CF9AE}" pid="3" name="LastSaved">
    <vt:filetime>2016-12-22T00:00:00Z</vt:filetime>
  </property>
</Properties>
</file>