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315" coordorigin="0,0" coordsize="11906,16838">
            <v:shape style="position:absolute;left:0;top:0;width:11906;height:16838" type="#_x0000_t75">
              <v:imagedata r:id="rId5" o:title=""/>
            </v:shape>
            <v:shape style="position:absolute;left:9144;top:1124;width:1637;height:929" type="#_x0000_t75">
              <v:imagedata r:id="rId6" o:title=""/>
            </v:shape>
            <v:group style="position:absolute;left:8473;top:1141;width:415;height:829" coordorigin="8473,1141" coordsize="415,829">
              <v:shape style="position:absolute;left:8473;top:1141;width:415;height:829" coordorigin="8473,1141" coordsize="415,829" path="m8887,1141l8473,1141,8473,1279,8749,1279,8749,1487,8473,1487,8473,1625,8749,1625,8749,1832,8473,1832,8473,1970,8887,1970,8887,1141e" filled="t" fillcolor="#19AA5C" stroked="f">
                <v:path arrowok="t"/>
                <v:fill/>
              </v:shape>
            </v:group>
            <v:group style="position:absolute;left:7370;top:1141;width:415;height:829" coordorigin="7370,1141" coordsize="415,829">
              <v:shape style="position:absolute;left:7370;top:1141;width:415;height:829" coordorigin="7370,1141" coordsize="415,829" path="m7785,1141l7370,1141,7370,1970,7785,1970,7785,1832,7508,1832,7508,1625,7785,1625,7785,1487,7508,1487,7508,1279,7785,1279,7785,1141e" filled="t" fillcolor="#19AA5C" stroked="f">
                <v:path arrowok="t"/>
                <v:fill/>
              </v:shape>
            </v:group>
            <v:group style="position:absolute;left:8060;top:1625;width:138;height:207" coordorigin="8060,1625" coordsize="138,207">
              <v:shape style="position:absolute;left:8060;top:1625;width:138;height:207" coordorigin="8060,1625" coordsize="138,207" path="m8199,1625l8060,1625,8060,1832,8199,1832,8199,1625e" filled="t" fillcolor="#0E4E96" stroked="f">
                <v:path arrowok="t"/>
                <v:fill/>
              </v:shape>
            </v:group>
            <v:group style="position:absolute;left:7853;top:1487;width:553;height:138" coordorigin="7853,1487" coordsize="553,138">
              <v:shape style="position:absolute;left:7853;top:1487;width:553;height:138" coordorigin="7853,1487" coordsize="553,138" path="m8406,1487l7853,1487,7853,1625,8406,1625,8406,1487e" filled="t" fillcolor="#0E4E96" stroked="f">
                <v:path arrowok="t"/>
                <v:fill/>
              </v:shape>
            </v:group>
            <v:group style="position:absolute;left:8060;top:1279;width:138;height:207" coordorigin="8060,1279" coordsize="138,207">
              <v:shape style="position:absolute;left:8060;top:1279;width:138;height:207" coordorigin="8060,1279" coordsize="138,207" path="m8199,1279l8060,1279,8060,1487,8199,1487,8199,1279e" filled="t" fillcolor="#0E4E96" stroked="f">
                <v:path arrowok="t"/>
                <v:fill/>
              </v:shape>
            </v:group>
            <v:group style="position:absolute;left:10772;top:16271;width:567;height:567" coordorigin="10772,16271" coordsize="567,567">
              <v:shape style="position:absolute;left:10772;top:16271;width:567;height:567" coordorigin="10772,16271" coordsize="567,567" path="m10772,16838l11339,16838,11339,16271,10772,16271,10772,16838e" filled="t" fillcolor="#19AA5C" stroked="f">
                <v:path arrowok="t"/>
                <v:fill/>
              </v:shape>
            </v:group>
            <v:group style="position:absolute;left:11339;top:12869;width:567;height:567" coordorigin="11339,12869" coordsize="567,567">
              <v:shape style="position:absolute;left:11339;top:12869;width:567;height:567" coordorigin="11339,12869" coordsize="567,567" path="m11339,13436l11906,13436,11906,12869,11339,12869,11339,13436e" filled="t" fillcolor="#F8EE53" stroked="f">
                <v:path arrowok="t"/>
                <v:fill/>
              </v:shape>
            </v:group>
            <v:group style="position:absolute;left:2835;top:0;width:567;height:567" coordorigin="2835,0" coordsize="567,567">
              <v:shape style="position:absolute;left:2835;top:0;width:567;height:567" coordorigin="2835,0" coordsize="567,567" path="m2835,567l3402,567,3402,0,2835,0,2835,567e" filled="t" fillcolor="#F8EE53" stroked="f">
                <v:path arrowok="t"/>
                <v:fill/>
              </v:shape>
            </v:group>
            <v:group style="position:absolute;left:10772;top:13969;width:1134;height:2302" coordorigin="10772,13969" coordsize="1134,2302">
              <v:shape style="position:absolute;left:10772;top:13969;width:1134;height:2302" coordorigin="10772,13969" coordsize="1134,2302" path="m10772,16271l11905,16271,11905,13969,10772,13969,10772,16271e" filled="t" fillcolor="#007DC5" stroked="f">
                <v:path arrowok="t"/>
                <v:fill/>
              </v:shape>
            </v:group>
            <v:group style="position:absolute;left:9638;top:15137;width:1134;height:1134" coordorigin="9638,15137" coordsize="1134,1134">
              <v:shape style="position:absolute;left:9638;top:15137;width:1134;height:1134" coordorigin="9638,15137" coordsize="1134,1134" path="m10772,16271l9638,16271,9638,15137,10772,15137,10772,16271e" filled="t" fillcolor="#004659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1134,2268l567,2268,567,1701,1134,1701,1134,2268e" filled="t" fillcolor="#F8EE53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F36F2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72" w:lineRule="exact"/>
        <w:ind w:left="118" w:right="-20"/>
        <w:jc w:val="left"/>
        <w:rPr>
          <w:rFonts w:ascii="Arial" w:hAnsi="Arial" w:cs="Arial" w:eastAsia="Arial"/>
          <w:sz w:val="100"/>
          <w:szCs w:val="100"/>
        </w:rPr>
      </w:pPr>
      <w:rPr/>
      <w:r>
        <w:rPr>
          <w:rFonts w:ascii="Arial" w:hAnsi="Arial" w:cs="Arial" w:eastAsia="Arial"/>
          <w:sz w:val="100"/>
          <w:szCs w:val="100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100"/>
          <w:szCs w:val="100"/>
          <w:color w:val="004659"/>
          <w:spacing w:val="-81"/>
          <w:w w:val="100"/>
        </w:rPr>
        <w:t> </w:t>
      </w:r>
      <w:r>
        <w:rPr>
          <w:rFonts w:ascii="Arial" w:hAnsi="Arial" w:cs="Arial" w:eastAsia="Arial"/>
          <w:sz w:val="100"/>
          <w:szCs w:val="100"/>
          <w:color w:val="004659"/>
          <w:spacing w:val="-5"/>
          <w:w w:val="104"/>
        </w:rPr>
        <w:t>s</w:t>
      </w:r>
      <w:r>
        <w:rPr>
          <w:rFonts w:ascii="Arial" w:hAnsi="Arial" w:cs="Arial" w:eastAsia="Arial"/>
          <w:sz w:val="100"/>
          <w:szCs w:val="100"/>
          <w:color w:val="004659"/>
          <w:spacing w:val="-10"/>
          <w:w w:val="138"/>
        </w:rPr>
        <w:t>t</w:t>
      </w:r>
      <w:r>
        <w:rPr>
          <w:rFonts w:ascii="Arial" w:hAnsi="Arial" w:cs="Arial" w:eastAsia="Arial"/>
          <w:sz w:val="100"/>
          <w:szCs w:val="100"/>
          <w:color w:val="004659"/>
          <w:spacing w:val="0"/>
          <w:w w:val="105"/>
        </w:rPr>
        <w:t>ories</w:t>
      </w:r>
      <w:r>
        <w:rPr>
          <w:rFonts w:ascii="Arial" w:hAnsi="Arial" w:cs="Arial" w:eastAsia="Arial"/>
          <w:sz w:val="100"/>
          <w:szCs w:val="100"/>
          <w:color w:val="000000"/>
          <w:spacing w:val="0"/>
          <w:w w:val="100"/>
        </w:rPr>
      </w:r>
    </w:p>
    <w:p>
      <w:pPr>
        <w:spacing w:before="23" w:after="0" w:line="240" w:lineRule="auto"/>
        <w:ind w:left="118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Annual</w:t>
      </w:r>
      <w:r>
        <w:rPr>
          <w:rFonts w:ascii="Arial" w:hAnsi="Arial" w:cs="Arial" w:eastAsia="Arial"/>
          <w:sz w:val="40"/>
          <w:szCs w:val="40"/>
          <w:color w:val="007DC5"/>
          <w:spacing w:val="1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-4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vi</w:t>
      </w:r>
      <w:r>
        <w:rPr>
          <w:rFonts w:ascii="Arial" w:hAnsi="Arial" w:cs="Arial" w:eastAsia="Arial"/>
          <w:sz w:val="40"/>
          <w:szCs w:val="40"/>
          <w:color w:val="007DC5"/>
          <w:spacing w:val="-2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w</w:t>
      </w:r>
      <w:r>
        <w:rPr>
          <w:rFonts w:ascii="Arial" w:hAnsi="Arial" w:cs="Arial" w:eastAsia="Arial"/>
          <w:sz w:val="40"/>
          <w:szCs w:val="40"/>
          <w:color w:val="007DC5"/>
          <w:spacing w:val="-2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201</w:t>
      </w:r>
      <w:r>
        <w:rPr>
          <w:rFonts w:ascii="Arial" w:hAnsi="Arial" w:cs="Arial" w:eastAsia="Arial"/>
          <w:sz w:val="40"/>
          <w:szCs w:val="40"/>
          <w:color w:val="007DC5"/>
          <w:spacing w:val="20"/>
          <w:w w:val="100"/>
        </w:rPr>
        <w:t>4</w:t>
      </w:r>
      <w:r>
        <w:rPr>
          <w:rFonts w:ascii="Arial" w:hAnsi="Arial" w:cs="Arial" w:eastAsia="Arial"/>
          <w:sz w:val="40"/>
          <w:szCs w:val="40"/>
          <w:color w:val="007DC5"/>
          <w:spacing w:val="-20"/>
          <w:w w:val="117"/>
        </w:rPr>
        <w:t>–</w:t>
      </w:r>
      <w:r>
        <w:rPr>
          <w:rFonts w:ascii="Arial" w:hAnsi="Arial" w:cs="Arial" w:eastAsia="Arial"/>
          <w:sz w:val="40"/>
          <w:szCs w:val="40"/>
          <w:color w:val="007DC5"/>
          <w:spacing w:val="0"/>
          <w:w w:val="100"/>
        </w:rPr>
        <w:t>15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0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314" coordorigin="0,0" coordsize="11906,16838">
            <v:shape style="position:absolute;left:0;top:0;width:11906;height:16838" coordorigin="0,0" coordsize="11906,16838" path="m0,16838l11906,16838,11906,0,0,0,0,16838e" filled="t" fillcolor="#00465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595.276001pt;height:841.890015pt;mso-position-horizontal-relative:page;mso-position-vertical-relative:page;z-index:-2313" coordorigin="0,0" coordsize="11906,16838">
            <v:shape style="position:absolute;left:0;top:0;width:11906;height:16838" type="#_x0000_t75">
              <v:imagedata r:id="rId7" o:title=""/>
            </v:shape>
            <v:group style="position:absolute;left:10205;top:16271;width:567;height:567" coordorigin="10205,16271" coordsize="567,567">
              <v:shape style="position:absolute;left:10205;top:16271;width:567;height:567" coordorigin="10205,16271" coordsize="567,567" path="m10205,16838l10772,16838,10772,16271,10205,16271,10205,16838e" filled="t" fillcolor="#19AA5C" stroked="f">
                <v:path arrowok="t"/>
                <v:fill/>
              </v:shape>
            </v:group>
            <v:group style="position:absolute;left:10772;top:15137;width:1134;height:1134" coordorigin="10772,15137" coordsize="1134,1134">
              <v:shape style="position:absolute;left:10772;top:15137;width:1134;height:1134" coordorigin="10772,15137" coordsize="1134,1134" path="m10772,16271l11905,16271,11905,15137,10772,15137,10772,16271e" filled="t" fillcolor="#007DC5" stroked="f">
                <v:path arrowok="t"/>
                <v:fill/>
              </v:shape>
            </v:group>
            <v:group style="position:absolute;left:567;top:0;width:2268;height:652" coordorigin="567,0" coordsize="2268,652">
              <v:shape style="position:absolute;left:567;top:0;width:2268;height:652" coordorigin="567,0" coordsize="2268,652" path="m567,652l2835,652,2835,0,567,0,567,652e" filled="t" fillcolor="#19AA5C" stroked="f">
                <v:path arrowok="t"/>
                <v:fill/>
              </v:shape>
            </v:group>
            <v:group style="position:absolute;left:0;top:652;width:567;height:567" coordorigin="0,652" coordsize="567,567">
              <v:shape style="position:absolute;left:0;top:652;width:567;height:567" coordorigin="0,652" coordsize="567,567" path="m0,1219l567,1219,567,652,0,652,0,1219e" filled="t" fillcolor="#702E79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1560" w:bottom="280" w:left="1680" w:right="1680"/>
        </w:sectPr>
      </w:pPr>
      <w:rPr/>
    </w:p>
    <w:p>
      <w:pPr>
        <w:spacing w:before="8" w:after="0" w:line="728" w:lineRule="exact"/>
        <w:ind w:left="10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0pt;margin-top:756.85083pt;width:.1pt;height:56.693pt;mso-position-horizontal-relative:page;mso-position-vertical-relative:page;z-index:-2276" coordorigin="0,15137" coordsize="2,1134">
            <v:shape style="position:absolute;left:0;top:15137;width:2;height:1134" coordorigin="0,15137" coordsize="0,1134" path="m0,15137l0,15137e" filled="f" stroked="t" strokeweight=".1pt" strokecolor="#007DC5">
              <v:path arrowok="t"/>
            </v:shape>
          </v:group>
          <w10:wrap type="none"/>
        </w:pict>
      </w:r>
      <w:r>
        <w:rPr/>
        <w:pict>
          <v:group style="position:absolute;margin-left:566.929016pt;margin-top:61.493351pt;width:28.346pt;height:28.346pt;mso-position-horizontal-relative:page;mso-position-vertical-relative:paragraph;z-index:-2275" coordorigin="11339,1230" coordsize="567,567">
            <v:shape style="position:absolute;left:11339;top:1230;width:567;height:567" coordorigin="11339,1230" coordsize="567,567" path="m11339,1797l11906,1797,11906,1230,11339,1230,11339,179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w w:val="102"/>
          <w:position w:val="-2"/>
        </w:rPr>
        <w:t>Con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2"/>
          <w:position w:val="-2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8"/>
          <w:position w:val="-2"/>
        </w:rPr>
        <w:t>ents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7" w:after="0" w:line="273" w:lineRule="exact"/>
        <w:ind w:right="81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01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68.568604pt;margin-top:11.77976pt;width:.1pt;height:.7pt;mso-position-horizontal-relative:page;mso-position-vertical-relative:paragraph;z-index:-2312" coordorigin="3371,236" coordsize="2,14">
            <v:shape style="position:absolute;left:3371;top:236;width:2;height:14" coordorigin="3371,236" coordsize="0,14" path="m3371,236l3371,250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2595pt;margin-top:11.77976pt;width:.1pt;height:.7pt;mso-position-horizontal-relative:page;mso-position-vertical-relative:paragraph;z-index:-2311" coordorigin="10504,236" coordsize="2,14">
            <v:shape style="position:absolute;left:10504;top:236;width:2;height:14" coordorigin="10504,236" coordsize="0,14" path="m10504,236l10504,250e" filled="f" stroked="t" strokeweight="0pt" strokecolor="#231F2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-40.54464pt;width:8.5pt;height:79.509904pt;mso-position-horizontal-relative:page;mso-position-vertical-relative:paragraph;z-index:-2274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02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4" w:right="-20"/>
        <w:jc w:val="left"/>
        <w:tabs>
          <w:tab w:pos="93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124.716103pt;margin-top:12.993719pt;width:.1pt;height:.7pt;mso-position-horizontal-relative:page;mso-position-vertical-relative:paragraph;z-index:-2310" coordorigin="2494,260" coordsize="2,14">
            <v:shape style="position:absolute;left:2494;top:260;width:2;height:14" coordorigin="2494,260" coordsize="0,14" path="m2494,260l2494,274e" filled="f" stroked="t" strokeweight="0pt" strokecolor="#007DC5">
              <v:path arrowok="t"/>
            </v:shape>
          </v:group>
          <w10:wrap type="none"/>
        </w:pict>
      </w:r>
      <w:r>
        <w:rPr/>
        <w:pict>
          <v:group style="position:absolute;margin-left:522.023071pt;margin-top:12.993719pt;width:.1pt;height:.7pt;mso-position-horizontal-relative:page;mso-position-vertical-relative:paragraph;z-index:-2309" coordorigin="10440,260" coordsize="2,14">
            <v:shape style="position:absolute;left:10440;top:260;width:2;height:14" coordorigin="10440,260" coordsize="0,14" path="m10440,260l10440,274e" filled="f" stroked="t" strokeweight="0pt" strokecolor="#007DC5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007DC5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7DC5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7DC5"/>
          <w:spacing w:val="0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007DC5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7DC5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7DC5"/>
          <w:spacing w:val="1"/>
          <w:w w:val="100"/>
          <w:u w:val="dotted" w:color="007DC5"/>
        </w:rPr>
        <w:t> </w:t>
      </w:r>
      <w:r>
        <w:rPr>
          <w:rFonts w:ascii="Arial" w:hAnsi="Arial" w:cs="Arial" w:eastAsia="Arial"/>
          <w:sz w:val="26"/>
          <w:szCs w:val="26"/>
          <w:color w:val="007DC5"/>
          <w:spacing w:val="0"/>
          <w:w w:val="100"/>
          <w:u w:val="dotted" w:color="007DC5"/>
        </w:rPr>
        <w:tab/>
      </w:r>
      <w:r>
        <w:rPr>
          <w:rFonts w:ascii="Arial" w:hAnsi="Arial" w:cs="Arial" w:eastAsia="Arial"/>
          <w:sz w:val="26"/>
          <w:szCs w:val="26"/>
          <w:color w:val="007DC5"/>
          <w:spacing w:val="0"/>
          <w:w w:val="100"/>
          <w:u w:val="dotted" w:color="007DC5"/>
        </w:rPr>
      </w:r>
      <w:r>
        <w:rPr>
          <w:rFonts w:ascii="Arial" w:hAnsi="Arial" w:cs="Arial" w:eastAsia="Arial"/>
          <w:sz w:val="26"/>
          <w:szCs w:val="26"/>
          <w:color w:val="007DC5"/>
          <w:spacing w:val="0"/>
          <w:w w:val="100"/>
        </w:rPr>
      </w:r>
      <w:r>
        <w:rPr>
          <w:rFonts w:ascii="Arial" w:hAnsi="Arial" w:cs="Arial" w:eastAsia="Arial"/>
          <w:sz w:val="26"/>
          <w:szCs w:val="26"/>
          <w:color w:val="007DC5"/>
          <w:spacing w:val="0"/>
          <w:w w:val="100"/>
        </w:rPr>
        <w:t>03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53.8871pt;margin-top:12.87976pt;width:.1pt;height:.7pt;mso-position-horizontal-relative:page;mso-position-vertical-relative:paragraph;z-index:-2308" coordorigin="5078,258" coordsize="2,14">
            <v:shape style="position:absolute;left:5078;top:258;width:2;height:14" coordorigin="5078,258" coordsize="0,14" path="m5078,258l5078,272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3083pt;margin-top:12.87976pt;width:.1pt;height:.7pt;mso-position-horizontal-relative:page;mso-position-vertical-relative:paragraph;z-index:-2307" coordorigin="10504,258" coordsize="2,14">
            <v:shape style="position:absolute;left:10504;top:258;width:2;height:14" coordorigin="10504,258" coordsize="0,14" path="m10504,258l10504,272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eana</w:t>
      </w:r>
      <w:r>
        <w:rPr>
          <w:rFonts w:ascii="Arial" w:hAnsi="Arial" w:cs="Arial" w:eastAsia="Arial"/>
          <w:sz w:val="20"/>
          <w:szCs w:val="20"/>
          <w:color w:val="004659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Guiz</w:t>
      </w:r>
      <w:r>
        <w:rPr>
          <w:rFonts w:ascii="Arial" w:hAnsi="Arial" w:cs="Arial" w:eastAsia="Arial"/>
          <w:sz w:val="20"/>
          <w:szCs w:val="20"/>
          <w:color w:val="004659"/>
          <w:spacing w:val="-3"/>
          <w:w w:val="100"/>
        </w:rPr>
        <w:t>z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esenting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04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94.36499pt;margin-top:13.479804pt;width:.1pt;height:.7pt;mso-position-horizontal-relative:page;mso-position-vertical-relative:paragraph;z-index:-2306" coordorigin="7887,270" coordsize="2,14">
            <v:shape style="position:absolute;left:7887;top:270;width:2;height:14" coordorigin="7887,270" coordsize="0,14" path="m7887,270l7887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3022pt;margin-top:13.479804pt;width:.1pt;height:.7pt;mso-position-horizontal-relative:page;mso-position-vertical-relative:paragraph;z-index:-2305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4659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Sharing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tise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olun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eer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06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26.438904pt;margin-top:13.479809pt;width:.1pt;height:.7pt;mso-position-horizontal-relative:page;mso-position-vertical-relative:paragraph;z-index:-2304" coordorigin="4529,270" coordsize="2,14">
            <v:shape style="position:absolute;left:4529;top:270;width:2;height:14" coordorigin="4529,270" coordsize="0,14" path="m4529,270l4529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29pt;margin-top:13.479809pt;width:.1pt;height:.7pt;mso-position-horizontal-relative:page;mso-position-vertical-relative:paragraph;z-index:-2303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Sinead</w:t>
      </w:r>
      <w:r>
        <w:rPr>
          <w:rFonts w:ascii="Arial" w:hAnsi="Arial" w:cs="Arial" w:eastAsia="Arial"/>
          <w:sz w:val="20"/>
          <w:szCs w:val="20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Cucanic</w:t>
      </w:r>
      <w:r>
        <w:rPr>
          <w:rFonts w:ascii="Arial" w:hAnsi="Arial" w:cs="Arial" w:eastAsia="Arial"/>
          <w:sz w:val="20"/>
          <w:szCs w:val="20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passion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08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99.708313pt;margin-top:13.479793pt;width:.1pt;height:.7pt;mso-position-horizontal-relative:page;mso-position-vertical-relative:paragraph;z-index:-2302" coordorigin="7994,270" coordsize="2,14">
            <v:shape style="position:absolute;left:7994;top:270;width:2;height:14" coordorigin="7994,270" coordsize="0,14" path="m7994,270l7994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3328pt;margin-top:13.479793pt;width:.1pt;height:.7pt;mso-position-horizontal-relative:page;mso-position-vertical-relative:paragraph;z-index:-2301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Ja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deep</w:t>
      </w:r>
      <w:r>
        <w:rPr>
          <w:rFonts w:ascii="Arial" w:hAnsi="Arial" w:cs="Arial" w:eastAsia="Arial"/>
          <w:sz w:val="20"/>
          <w:szCs w:val="20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Singh</w:t>
      </w:r>
      <w:r>
        <w:rPr>
          <w:rFonts w:ascii="Arial" w:hAnsi="Arial" w:cs="Arial" w:eastAsia="Arial"/>
          <w:sz w:val="20"/>
          <w:szCs w:val="20"/>
          <w:color w:val="004659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Thind</w:t>
      </w:r>
      <w:r>
        <w:rPr>
          <w:rFonts w:ascii="Arial" w:hAnsi="Arial" w:cs="Arial" w:eastAsia="Arial"/>
          <w:sz w:val="20"/>
          <w:szCs w:val="20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tanding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admini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solving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skills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10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70.391296pt;margin-top:13.479797pt;width:.1pt;height:.7pt;mso-position-horizontal-relative:page;mso-position-vertical-relative:paragraph;z-index:-2300" coordorigin="3408,270" coordsize="2,14">
            <v:shape style="position:absolute;left:3408;top:270;width:2;height:14" coordorigin="3408,270" coordsize="0,14" path="m3408,270l3408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3328pt;margin-top:13.479797pt;width:.1pt;height:.7pt;mso-position-horizontal-relative:page;mso-position-vertical-relative:paragraph;z-index:-2299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Senior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12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4" w:right="-20"/>
        <w:jc w:val="left"/>
        <w:tabs>
          <w:tab w:pos="93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133.985001pt;margin-top:12.993734pt;width:.1pt;height:.7pt;mso-position-horizontal-relative:page;mso-position-vertical-relative:paragraph;z-index:-2298" coordorigin="2680,260" coordsize="2,14">
            <v:shape style="position:absolute;left:2680;top:260;width:2;height:14" coordorigin="2680,260" coordsize="0,14" path="m2680,260l2680,274e" filled="f" stroked="t" strokeweight="0pt" strokecolor="#F36F21">
              <v:path arrowok="t"/>
            </v:shape>
          </v:group>
          <w10:wrap type="none"/>
        </w:pict>
      </w:r>
      <w:r>
        <w:rPr/>
        <w:pict>
          <v:group style="position:absolute;margin-left:522.02301pt;margin-top:12.993734pt;width:.1pt;height:.7pt;mso-position-horizontal-relative:page;mso-position-vertical-relative:paragraph;z-index:-2297" coordorigin="10440,260" coordsize="2,14">
            <v:shape style="position:absolute;left:10440;top:260;width:2;height:14" coordorigin="10440,260" coordsize="0,14" path="m10440,260l10440,274e" filled="f" stroked="t" strokeweight="0pt" strokecolor="#F36F2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36F21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F36F21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36F21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36F21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36F21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F36F21"/>
          <w:spacing w:val="4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36F21"/>
          <w:spacing w:val="24"/>
          <w:w w:val="100"/>
          <w:u w:val="dotted" w:color="F36F21"/>
        </w:rPr>
        <w:t> </w:t>
      </w:r>
      <w:r>
        <w:rPr>
          <w:rFonts w:ascii="Arial" w:hAnsi="Arial" w:cs="Arial" w:eastAsia="Arial"/>
          <w:sz w:val="26"/>
          <w:szCs w:val="26"/>
          <w:color w:val="F36F21"/>
          <w:spacing w:val="0"/>
          <w:w w:val="100"/>
          <w:u w:val="dotted" w:color="F36F21"/>
        </w:rPr>
        <w:tab/>
      </w:r>
      <w:r>
        <w:rPr>
          <w:rFonts w:ascii="Arial" w:hAnsi="Arial" w:cs="Arial" w:eastAsia="Arial"/>
          <w:sz w:val="26"/>
          <w:szCs w:val="26"/>
          <w:color w:val="F36F21"/>
          <w:spacing w:val="0"/>
          <w:w w:val="100"/>
          <w:u w:val="dotted" w:color="F36F21"/>
        </w:rPr>
      </w:r>
      <w:r>
        <w:rPr>
          <w:rFonts w:ascii="Arial" w:hAnsi="Arial" w:cs="Arial" w:eastAsia="Arial"/>
          <w:sz w:val="26"/>
          <w:szCs w:val="26"/>
          <w:color w:val="F36F21"/>
          <w:spacing w:val="0"/>
          <w:w w:val="100"/>
        </w:rPr>
      </w:r>
      <w:r>
        <w:rPr>
          <w:rFonts w:ascii="Arial" w:hAnsi="Arial" w:cs="Arial" w:eastAsia="Arial"/>
          <w:sz w:val="26"/>
          <w:szCs w:val="26"/>
          <w:color w:val="F36F21"/>
          <w:spacing w:val="0"/>
          <w:w w:val="100"/>
        </w:rPr>
        <w:t>13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84.292511pt;margin-top:12.879775pt;width:.1pt;height:.7pt;mso-position-horizontal-relative:page;mso-position-vertical-relative:paragraph;z-index:-2296" coordorigin="5686,258" coordsize="2,14">
            <v:shape style="position:absolute;left:5686;top:258;width:2;height:14" coordorigin="5686,258" coordsize="0,14" path="m5686,258l5686,272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2473pt;margin-top:12.879775pt;width:.1pt;height:.7pt;mso-position-horizontal-relative:page;mso-position-vertical-relative:paragraph;z-index:-2295" coordorigin="10504,258" coordsize="2,14">
            <v:shape style="position:absolute;left:10504;top:258;width:2;height:14" coordorigin="10504,258" coordsize="0,14" path="m10504,258l10504,272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4659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aine</w:t>
      </w:r>
      <w:r>
        <w:rPr>
          <w:rFonts w:ascii="Arial" w:hAnsi="Arial" w:cs="Arial" w:eastAsia="Arial"/>
          <w:sz w:val="20"/>
          <w:szCs w:val="20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Helping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dizzy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14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27.602295pt;margin-top:13.479789pt;width:.1pt;height:.7pt;mso-position-horizontal-relative:page;mso-position-vertical-relative:paragraph;z-index:-2294" coordorigin="6552,270" coordsize="2,14">
            <v:shape style="position:absolute;left:6552;top:270;width:2;height:14" coordorigin="6552,270" coordsize="0,14" path="m6552,270l6552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3328pt;margin-top:13.479789pt;width:.1pt;height:.7pt;mso-position-horizontal-relative:page;mso-position-vertical-relative:paragraph;z-index:-2293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tricia</w:t>
      </w:r>
      <w:r>
        <w:rPr>
          <w:rFonts w:ascii="Arial" w:hAnsi="Arial" w:cs="Arial" w:eastAsia="Arial"/>
          <w:sz w:val="20"/>
          <w:szCs w:val="20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Go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eaking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model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16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14.050903pt;margin-top:13.479794pt;width:.1pt;height:.7pt;mso-position-horizontal-relative:page;mso-position-vertical-relative:paragraph;z-index:-2292" coordorigin="6281,270" coordsize="2,14">
            <v:shape style="position:absolute;left:6281;top:270;width:2;height:14" coordorigin="6281,270" coordsize="0,14" path="m6281,270l6281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29pt;margin-top:13.479794pt;width:.1pt;height:.7pt;mso-position-horizontal-relative:page;mso-position-vertical-relative:paragraph;z-index:-2291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4659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004659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Elizab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04659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Success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orking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collabo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18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77.684998pt;margin-top:13.479769pt;width:.1pt;height:.7pt;mso-position-horizontal-relative:page;mso-position-vertical-relative:paragraph;z-index:-2290" coordorigin="5554,270" coordsize="2,14">
            <v:shape style="position:absolute;left:5554;top:270;width:2;height:14" coordorigin="5554,270" coordsize="0,14" path="m5554,270l5554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3022pt;margin-top:13.479769pt;width:.1pt;height:.7pt;mso-position-horizontal-relative:page;mso-position-vertical-relative:paragraph;z-index:-2289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</w:rPr>
        <w:t>Jan</w:t>
      </w:r>
      <w:r>
        <w:rPr>
          <w:rFonts w:ascii="Arial" w:hAnsi="Arial" w:cs="Arial" w:eastAsia="Arial"/>
          <w:sz w:val="20"/>
          <w:szCs w:val="20"/>
          <w:color w:val="004659"/>
          <w:spacing w:val="-1"/>
        </w:rPr>
        <w:t>e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0"/>
          <w:szCs w:val="20"/>
          <w:color w:val="004659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Holt</w:t>
      </w:r>
      <w:r>
        <w:rPr>
          <w:rFonts w:ascii="Arial" w:hAnsi="Arial" w:cs="Arial" w:eastAsia="Arial"/>
          <w:sz w:val="20"/>
          <w:szCs w:val="20"/>
          <w:color w:val="004659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egional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20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4" w:right="-20"/>
        <w:jc w:val="left"/>
        <w:tabs>
          <w:tab w:pos="93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216.909195pt;margin-top:12.993735pt;width:.1pt;height:.7pt;mso-position-horizontal-relative:page;mso-position-vertical-relative:paragraph;z-index:-2288" coordorigin="4338,260" coordsize="2,14">
            <v:shape style="position:absolute;left:4338;top:260;width:2;height:14" coordorigin="4338,260" coordsize="0,14" path="m4338,260l4338,274e" filled="f" stroked="t" strokeweight="0pt" strokecolor="#19AA5C">
              <v:path arrowok="t"/>
            </v:shape>
          </v:group>
          <w10:wrap type="none"/>
        </w:pict>
      </w:r>
      <w:r>
        <w:rPr/>
        <w:pict>
          <v:group style="position:absolute;margin-left:522.023193pt;margin-top:12.993735pt;width:.1pt;height:.7pt;mso-position-horizontal-relative:page;mso-position-vertical-relative:paragraph;z-index:-2287" coordorigin="10440,260" coordsize="2,14">
            <v:shape style="position:absolute;left:10440;top:260;width:2;height:14" coordorigin="10440,260" coordsize="0,14" path="m10440,260l10440,274e" filled="f" stroked="t" strokeweight="0pt" strokecolor="#19AA5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19AA5C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19AA5C"/>
          <w:spacing w:val="-2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5"/>
        </w:rPr>
        <w:t>hing</w:t>
      </w:r>
      <w:r>
        <w:rPr>
          <w:rFonts w:ascii="Arial" w:hAnsi="Arial" w:cs="Arial" w:eastAsia="Arial"/>
          <w:sz w:val="26"/>
          <w:szCs w:val="26"/>
          <w:color w:val="19AA5C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19AA5C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19AA5C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19AA5C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19AA5C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5"/>
          <w:w w:val="100"/>
          <w:u w:val="dotted" w:color="19AA5C"/>
        </w:rPr>
        <w:t> </w:t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  <w:u w:val="dotted" w:color="19AA5C"/>
        </w:rPr>
        <w:tab/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  <w:u w:val="dotted" w:color="19AA5C"/>
        </w:rPr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</w:r>
      <w:r>
        <w:rPr>
          <w:rFonts w:ascii="Arial" w:hAnsi="Arial" w:cs="Arial" w:eastAsia="Arial"/>
          <w:sz w:val="26"/>
          <w:szCs w:val="26"/>
          <w:color w:val="19AA5C"/>
          <w:spacing w:val="0"/>
          <w:w w:val="100"/>
        </w:rPr>
        <w:t>23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27.832703pt;margin-top:12.879776pt;width:.1pt;height:.7pt;mso-position-horizontal-relative:page;mso-position-vertical-relative:paragraph;z-index:-2286" coordorigin="4557,258" coordsize="2,14">
            <v:shape style="position:absolute;left:4557;top:258;width:2;height:14" coordorigin="4557,258" coordsize="0,14" path="m4557,258l4557,272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2717pt;margin-top:12.879776pt;width:.1pt;height:.7pt;mso-position-horizontal-relative:page;mso-position-vertical-relative:paragraph;z-index:-2285" coordorigin="10504,258" coordsize="2,14">
            <v:shape style="position:absolute;left:10504;top:258;width:2;height:14" coordorigin="10504,258" coordsize="0,14" path="m10504,258l10504,272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4659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31"/>
        </w:rPr>
        <w:t>l</w:t>
      </w:r>
      <w:r>
        <w:rPr>
          <w:rFonts w:ascii="Arial" w:hAnsi="Arial" w:cs="Arial" w:eastAsia="Arial"/>
          <w:sz w:val="20"/>
          <w:szCs w:val="20"/>
          <w:color w:val="004659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valli</w:t>
      </w:r>
      <w:r>
        <w:rPr>
          <w:rFonts w:ascii="Arial" w:hAnsi="Arial" w:cs="Arial" w:eastAsia="Arial"/>
          <w:sz w:val="20"/>
          <w:szCs w:val="20"/>
          <w:color w:val="004659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educ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24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61.051788pt;margin-top:13.47979pt;width:.1pt;height:.7pt;mso-position-horizontal-relative:page;mso-position-vertical-relative:paragraph;z-index:-2284" coordorigin="5221,270" coordsize="2,14">
            <v:shape style="position:absolute;left:5221;top:270;width:2;height:14" coordorigin="5221,270" coordsize="0,14" path="m5221,270l5221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2778pt;margin-top:13.47979pt;width:.1pt;height:.7pt;mso-position-horizontal-relative:page;mso-position-vertical-relative:paragraph;z-index:-2283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4659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Dean</w:t>
      </w:r>
      <w:r>
        <w:rPr>
          <w:rFonts w:ascii="Arial" w:hAnsi="Arial" w:cs="Arial" w:eastAsia="Arial"/>
          <w:sz w:val="20"/>
          <w:szCs w:val="20"/>
          <w:color w:val="004659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99"/>
        </w:rPr>
        <w:t>Cug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004659"/>
          <w:spacing w:val="-3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color w:val="004659"/>
          <w:spacing w:val="-17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hing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26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32.295105pt;margin-top:13.479795pt;width:.1pt;height:.7pt;mso-position-horizontal-relative:page;mso-position-vertical-relative:paragraph;z-index:-2282" coordorigin="4646,270" coordsize="2,14">
            <v:shape style="position:absolute;left:4646;top:270;width:2;height:14" coordorigin="4646,270" coordsize="0,14" path="m4646,270l4646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3083pt;margin-top:13.479795pt;width:.1pt;height:.7pt;mso-position-horizontal-relative:page;mso-position-vertical-relative:paragraph;z-index:-2281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4659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Sha</w:t>
      </w:r>
      <w:r>
        <w:rPr>
          <w:rFonts w:ascii="Arial" w:hAnsi="Arial" w:cs="Arial" w:eastAsia="Arial"/>
          <w:sz w:val="20"/>
          <w:szCs w:val="20"/>
          <w:color w:val="004659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Sidhu</w:t>
      </w:r>
      <w:r>
        <w:rPr>
          <w:rFonts w:ascii="Arial" w:hAnsi="Arial" w:cs="Arial" w:eastAsia="Arial"/>
          <w:sz w:val="20"/>
          <w:szCs w:val="20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Ki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8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28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90.7146pt;margin-top:13.479778pt;width:.1pt;height:.7pt;mso-position-horizontal-relative:page;mso-position-vertical-relative:paragraph;z-index:-2280" coordorigin="3814,270" coordsize="2,14">
            <v:shape style="position:absolute;left:3814;top:270;width:2;height:14" coordorigin="3814,270" coordsize="0,14" path="m3814,270l3814,284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2595pt;margin-top:13.479778pt;width:.1pt;height:.7pt;mso-position-horizontal-relative:page;mso-position-vertical-relative:paragraph;z-index:-2279" coordorigin="10504,270" coordsize="2,14">
            <v:shape style="position:absolute;left:10504;top:270;width:2;height:14" coordorigin="10504,270" coordsize="0,14" path="m10504,270l10504,284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Ian</w:t>
      </w:r>
      <w:r>
        <w:rPr>
          <w:rFonts w:ascii="Arial" w:hAnsi="Arial" w:cs="Arial" w:eastAsia="Arial"/>
          <w:sz w:val="20"/>
          <w:szCs w:val="20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Ja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4659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d-fi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30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4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169701pt;margin-top:10.179771pt;width:.1pt;height:.7pt;mso-position-horizontal-relative:page;mso-position-vertical-relative:paragraph;z-index:-2278" coordorigin="2343,204" coordsize="2,14">
            <v:shape style="position:absolute;left:2343;top:204;width:2;height:14" coordorigin="2343,204" coordsize="0,14" path="m2343,204l2343,218e" filled="f" stroked="t" strokeweight="0pt" strokecolor="#231F20">
              <v:path arrowok="t"/>
            </v:shape>
          </v:group>
          <w10:wrap type="none"/>
        </w:pict>
      </w:r>
      <w:r>
        <w:rPr/>
        <w:pict>
          <v:group style="position:absolute;margin-left:525.222717pt;margin-top:10.179771pt;width:.1pt;height:.7pt;mso-position-horizontal-relative:page;mso-position-vertical-relative:paragraph;z-index:-2277" coordorigin="10504,204" coordsize="2,14">
            <v:shape style="position:absolute;left:10504;top:204;width:2;height:14" coordorigin="10504,204" coordsize="0,14" path="m10504,204l10504,218e" filled="f" stroked="t" strokeweight="0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tne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  <w:u w:val="dotted" w:color="231F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u w:val="dotted" w:color="231F2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32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020" w:bottom="280" w:left="1040" w:right="140"/>
        </w:sectPr>
      </w:pPr>
      <w:rPr/>
    </w:p>
    <w:p>
      <w:pPr>
        <w:spacing w:before="35" w:after="0" w:line="240" w:lineRule="auto"/>
        <w:ind w:left="99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0pt;margin-top:34.496853pt;width:28.346pt;height:28.346pt;mso-position-horizontal-relative:page;mso-position-vertical-relative:paragraph;z-index:-2272" coordorigin="0,690" coordsize="567,567">
            <v:shape style="position:absolute;left:0;top:690;width:567;height:567" coordorigin="0,690" coordsize="567,567" path="m0,1257l567,1257,567,690,0,690,0,125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spacing w:val="-10"/>
          <w:w w:val="100"/>
        </w:rPr>
        <w:t>W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0"/>
        </w:rPr>
        <w:t>l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come</w:t>
      </w:r>
      <w:r>
        <w:rPr>
          <w:rFonts w:ascii="Arial" w:hAnsi="Arial" w:cs="Arial" w:eastAsia="Arial"/>
          <w:sz w:val="64"/>
          <w:szCs w:val="64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7"/>
          <w:w w:val="112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64"/>
          <w:szCs w:val="64"/>
          <w:color w:val="004659"/>
          <w:spacing w:val="-48"/>
          <w:w w:val="112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64"/>
          <w:szCs w:val="64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9"/>
        </w:rPr>
        <w:t>hospital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73" w:after="0" w:line="240" w:lineRule="auto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56.693001pt;margin-top:24.275753pt;width:109.842pt;height:113.386pt;mso-position-horizontal-relative:page;mso-position-vertical-relative:paragraph;z-index:-2273" type="#_x0000_t75">
            <v:imagedata r:id="rId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7.449451pt;width:8.5pt;height:139.038857pt;mso-position-horizontal-relative:page;mso-position-vertical-relative:paragraph;z-index:-2271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02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00" w:lineRule="exact"/>
        <w:ind w:left="3474" w:right="201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004659"/>
          <w:spacing w:val="-3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3"/>
        </w:rPr>
        <w:t>pa</w:t>
      </w:r>
      <w:r>
        <w:rPr>
          <w:rFonts w:ascii="Arial" w:hAnsi="Arial" w:cs="Arial" w:eastAsia="Arial"/>
          <w:sz w:val="36"/>
          <w:szCs w:val="36"/>
          <w:color w:val="004659"/>
          <w:spacing w:val="-2"/>
          <w:w w:val="103"/>
        </w:rPr>
        <w:t>s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004659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12</w:t>
      </w:r>
      <w:r>
        <w:rPr>
          <w:rFonts w:ascii="Arial" w:hAnsi="Arial" w:cs="Arial" w:eastAsia="Arial"/>
          <w:sz w:val="36"/>
          <w:szCs w:val="36"/>
          <w:color w:val="004659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months</w:t>
      </w:r>
      <w:r>
        <w:rPr>
          <w:rFonts w:ascii="Arial" w:hAnsi="Arial" w:cs="Arial" w:eastAsia="Arial"/>
          <w:sz w:val="36"/>
          <w:szCs w:val="36"/>
          <w:color w:val="004659"/>
          <w:spacing w:val="6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-2"/>
          <w:w w:val="112"/>
        </w:rPr>
        <w:t>a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004659"/>
          <w:spacing w:val="-36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004659"/>
          <w:spacing w:val="-3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4659"/>
          <w:spacing w:val="-5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4659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al</w:t>
      </w:r>
      <w:r>
        <w:rPr>
          <w:rFonts w:ascii="Arial" w:hAnsi="Arial" w:cs="Arial" w:eastAsia="Arial"/>
          <w:sz w:val="36"/>
          <w:szCs w:val="36"/>
          <w:color w:val="004659"/>
          <w:spacing w:val="-2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99"/>
        </w:rPr>
        <w:t>Vi</w:t>
      </w:r>
      <w:r>
        <w:rPr>
          <w:rFonts w:ascii="Arial" w:hAnsi="Arial" w:cs="Arial" w:eastAsia="Arial"/>
          <w:sz w:val="36"/>
          <w:szCs w:val="36"/>
          <w:color w:val="004659"/>
          <w:spacing w:val="-2"/>
          <w:w w:val="99"/>
        </w:rPr>
        <w:t>c</w:t>
      </w:r>
      <w:r>
        <w:rPr>
          <w:rFonts w:ascii="Arial" w:hAnsi="Arial" w:cs="Arial" w:eastAsia="Arial"/>
          <w:sz w:val="36"/>
          <w:szCs w:val="36"/>
          <w:color w:val="004659"/>
          <w:spacing w:val="-4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6"/>
        </w:rPr>
        <w:t>orian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6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4659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4659"/>
          <w:spacing w:val="-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Ear</w:t>
      </w:r>
      <w:r>
        <w:rPr>
          <w:rFonts w:ascii="Arial" w:hAnsi="Arial" w:cs="Arial" w:eastAsia="Arial"/>
          <w:sz w:val="36"/>
          <w:szCs w:val="36"/>
          <w:color w:val="004659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Hospital</w:t>
      </w:r>
      <w:r>
        <w:rPr>
          <w:rFonts w:ascii="Arial" w:hAnsi="Arial" w:cs="Arial" w:eastAsia="Arial"/>
          <w:sz w:val="36"/>
          <w:szCs w:val="36"/>
          <w:color w:val="004659"/>
          <w:spacing w:val="7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(the</w:t>
      </w:r>
      <w:r>
        <w:rPr>
          <w:rFonts w:ascii="Arial" w:hAnsi="Arial" w:cs="Arial" w:eastAsia="Arial"/>
          <w:sz w:val="36"/>
          <w:szCs w:val="36"/>
          <w:color w:val="004659"/>
          <w:spacing w:val="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4659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4659"/>
          <w:spacing w:val="-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Ear)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4659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been</w:t>
      </w:r>
      <w:r>
        <w:rPr>
          <w:rFonts w:ascii="Arial" w:hAnsi="Arial" w:cs="Arial" w:eastAsia="Arial"/>
          <w:sz w:val="36"/>
          <w:szCs w:val="3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bu</w:t>
      </w:r>
      <w:r>
        <w:rPr>
          <w:rFonts w:ascii="Arial" w:hAnsi="Arial" w:cs="Arial" w:eastAsia="Arial"/>
          <w:sz w:val="36"/>
          <w:szCs w:val="36"/>
          <w:color w:val="004659"/>
          <w:spacing w:val="-4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4659"/>
          <w:spacing w:val="1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59"/>
          <w:spacing w:val="-4"/>
          <w:w w:val="99"/>
        </w:rPr>
        <w:t>e</w:t>
      </w:r>
      <w:r>
        <w:rPr>
          <w:rFonts w:ascii="Arial" w:hAnsi="Arial" w:cs="Arial" w:eastAsia="Arial"/>
          <w:sz w:val="36"/>
          <w:szCs w:val="36"/>
          <w:color w:val="004659"/>
          <w:spacing w:val="-4"/>
          <w:w w:val="99"/>
        </w:rPr>
        <w:t>x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10"/>
        </w:rPr>
        <w:t>citin</w:t>
      </w:r>
      <w:r>
        <w:rPr>
          <w:rFonts w:ascii="Arial" w:hAnsi="Arial" w:cs="Arial" w:eastAsia="Arial"/>
          <w:sz w:val="36"/>
          <w:szCs w:val="36"/>
          <w:color w:val="004659"/>
          <w:spacing w:val="-5"/>
          <w:w w:val="110"/>
        </w:rPr>
        <w:t>g</w:t>
      </w:r>
      <w:r>
        <w:rPr>
          <w:rFonts w:ascii="Arial" w:hAnsi="Arial" w:cs="Arial" w:eastAsia="Arial"/>
          <w:sz w:val="36"/>
          <w:szCs w:val="3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280" w:left="140" w:right="1100"/>
        </w:sectPr>
      </w:pPr>
      <w:rPr/>
    </w:p>
    <w:p>
      <w:pPr>
        <w:spacing w:before="32" w:after="0" w:line="250" w:lineRule="auto"/>
        <w:ind w:left="994" w:right="2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ali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eadin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vide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speciali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nos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services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continue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aditio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cel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ence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clinica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hin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also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994" w:right="10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emb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han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ook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utu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opment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oje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cel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ence</w:t>
      </w:r>
      <w:r>
        <w:rPr>
          <w:rFonts w:ascii="Arial" w:hAnsi="Arial" w:cs="Arial" w:eastAsia="Arial"/>
          <w:sz w:val="26"/>
          <w:szCs w:val="26"/>
          <w:color w:val="004659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educ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tion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50" w:lineRule="auto"/>
        <w:ind w:left="994" w:right="10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centur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d-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eader</w:t>
      </w:r>
      <w:r>
        <w:rPr>
          <w:rFonts w:ascii="Arial" w:hAnsi="Arial" w:cs="Arial" w:eastAsia="Arial"/>
          <w:sz w:val="20"/>
          <w:szCs w:val="20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educ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tion.</w:t>
      </w:r>
      <w:r>
        <w:rPr>
          <w:rFonts w:ascii="Arial" w:hAnsi="Arial" w:cs="Arial" w:eastAsia="Arial"/>
          <w:sz w:val="20"/>
          <w:szCs w:val="20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dedic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994" w:right="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collabo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tne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values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commitment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994" w:right="2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217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oje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unde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conjun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tne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994" w:right="20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(CERA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9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sity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Melbou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Bionics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Bionic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HEARing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CR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87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emain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commit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educ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utu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essionals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viding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tudents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aining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tunities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hands-on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tting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eade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health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50" w:lineRule="auto"/>
        <w:ind w:left="99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commitmen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cel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enc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aining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brig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medica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scientifi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mind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9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multi-disciplinar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eon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anae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nu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eme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speciali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medica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allie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healt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essionals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taff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highe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essionalis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ensu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continu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0"/>
        </w:rPr>
        <w:t>tt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essional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sha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passio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inn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acc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edi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994" w:right="-5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includin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alian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ealan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8"/>
        </w:rPr>
        <w:t>Col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ge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6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ogi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3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(RAN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5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87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Col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eons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0"/>
        </w:rPr>
        <w:t>(R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89"/>
        </w:rPr>
        <w:t>CS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9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6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ealand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8"/>
        </w:rPr>
        <w:t>Col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ge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Anae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2"/>
        </w:rPr>
        <w:t>(AN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alasia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Col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Eme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9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Medicin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CEM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6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Caring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community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50" w:lineRule="auto"/>
        <w:ind w:right="1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help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qualit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25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,00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amilie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ocu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vidin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highe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possib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tanda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ookin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tanda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orking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amilie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continue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bui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tionships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ocal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opolitan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egiona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tne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1" w:lineRule="auto"/>
        <w:ind w:right="13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Cementing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vision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utu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opment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oje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essed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significant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citin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planning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uition.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opmen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wil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acces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bui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ding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right="5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easier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deman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nos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service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coincid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opmen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oje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als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anding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visua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identit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inn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cultu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speciali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tiar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hope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enj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eading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vided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orian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month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5.881223pt;height:34.2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Clark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w w:val="97"/>
        </w:rPr>
        <w:t>Chi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ecuti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Officer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100"/>
          <w:cols w:num="2" w:equalWidth="0">
            <w:col w:w="5649" w:space="305"/>
            <w:col w:w="472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125pt;margin-top:.000015pt;width:595.15pt;height:841.89pt;mso-position-horizontal-relative:page;mso-position-vertical-relative:page;z-index:-2270" coordorigin="3,0" coordsize="11903,16838">
            <v:shape style="position:absolute;left:3;top:0;width:11903;height:16838" coordorigin="3,0" coordsize="11903,16838" path="m3,16838l11906,16838,11906,0,3,0,3,16838e" filled="t" fillcolor="#D8E2E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81.390015pt;margin-top:697.957031pt;width:113.886001pt;height:143.933pt;mso-position-horizontal-relative:page;mso-position-vertical-relative:page;z-index:-2269" coordorigin="9628,13959" coordsize="2278,2879">
            <v:group style="position:absolute;left:10772;top:16271;width:567;height:567" coordorigin="10772,16271" coordsize="567,567">
              <v:shape style="position:absolute;left:10772;top:16271;width:567;height:567" coordorigin="10772,16271" coordsize="567,567" path="m10772,16838l11339,16838,11339,16271,10772,16271,10772,16838e" filled="t" fillcolor="#648595" stroked="f">
                <v:path arrowok="t"/>
                <v:fill/>
              </v:shape>
            </v:group>
            <v:group style="position:absolute;left:10772;top:13969;width:1134;height:2302" coordorigin="10772,13969" coordsize="1134,2302">
              <v:shape style="position:absolute;left:10772;top:13969;width:1134;height:2302" coordorigin="10772,13969" coordsize="1134,2302" path="m10772,16271l11906,16271,11906,13969,10772,13969,10772,16271e" filled="t" fillcolor="#0E4E96" stroked="f">
                <v:path arrowok="t"/>
                <v:fill/>
              </v:shape>
            </v:group>
            <v:group style="position:absolute;left:9638;top:15137;width:1134;height:1134" coordorigin="9638,15137" coordsize="1134,1134">
              <v:shape style="position:absolute;left:9638;top:15137;width:1134;height:1134" coordorigin="9638,15137" coordsize="1134,1134" path="m10772,16271l9638,16271,9638,15137,10772,15137,10772,16271e" filled="t" fillcolor="#007DC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6.929016pt;margin-top:643.466003pt;width:28.346pt;height:28.346pt;mso-position-horizontal-relative:page;mso-position-vertical-relative:page;z-index:-2268" coordorigin="11339,12869" coordsize="567,567">
            <v:shape style="position:absolute;left:11339;top:12869;width:567;height:567" coordorigin="11339,12869" coordsize="567,567" path="m11339,13436l11906,13436,11906,12869,11339,12869,11339,13436e" filled="t" fillcolor="#90CEF1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170.579pt;height:142.232015pt;mso-position-horizontal-relative:page;mso-position-vertical-relative:page;z-index:-2267" coordorigin="0,0" coordsize="3412,2845">
            <v:group style="position:absolute;left:2835;top:0;width:567;height:567" coordorigin="2835,0" coordsize="567,567">
              <v:shape style="position:absolute;left:2835;top:0;width:567;height:567" coordorigin="2835,0" coordsize="567,567" path="m2835,567l3402,567,3402,0,2835,0,2835,567e" filled="t" fillcolor="#90CEF1" stroked="f">
                <v:path arrowok="t"/>
                <v:fill/>
              </v:shape>
            </v:group>
            <v:group style="position:absolute;left:567;top:1701;width:1134;height:1134" coordorigin="567,1701" coordsize="1134,1134">
              <v:shape style="position:absolute;left:567;top:1701;width:1134;height:1134" coordorigin="567,1701" coordsize="1134,1134" path="m1701,2835l567,2835,567,1701,1701,1701,1701,2835e" filled="t" fillcolor="#90CEF1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0E4E96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007DC5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right="81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03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13" w:lineRule="exact"/>
        <w:ind w:left="116" w:right="-20"/>
        <w:jc w:val="left"/>
        <w:rPr>
          <w:rFonts w:ascii="Arial" w:hAnsi="Arial" w:cs="Arial" w:eastAsia="Arial"/>
          <w:sz w:val="104"/>
          <w:szCs w:val="104"/>
        </w:rPr>
      </w:pPr>
      <w:rPr/>
      <w:r>
        <w:rPr/>
        <w:pict>
          <v:group style="position:absolute;margin-left:566.929016pt;margin-top:-82.038689pt;width:28.346pt;height:28.346pt;mso-position-horizontal-relative:page;mso-position-vertical-relative:paragraph;z-index:-2266" coordorigin="11339,-1641" coordsize="567,567">
            <v:shape style="position:absolute;left:11339;top:-1641;width:567;height:567" coordorigin="11339,-1641" coordsize="567,567" path="m11339,-1074l11906,-1074,11906,-1641,11339,-1641,11339,-1074e" filled="t" fillcolor="#004659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-40.51899pt;width:8.5pt;height:79.509904pt;mso-position-horizontal-relative:page;mso-position-vertical-relative:paragraph;z-index:-2265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104"/>
          <w:szCs w:val="104"/>
          <w:color w:val="004659"/>
          <w:spacing w:val="-89"/>
          <w:w w:val="100"/>
        </w:rPr>
        <w:t> </w: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7"/>
        </w:rPr>
        <w:t>peop</w:t>
      </w:r>
      <w:r>
        <w:rPr>
          <w:rFonts w:ascii="Arial" w:hAnsi="Arial" w:cs="Arial" w:eastAsia="Arial"/>
          <w:sz w:val="104"/>
          <w:szCs w:val="104"/>
          <w:color w:val="004659"/>
          <w:spacing w:val="-5"/>
          <w:w w:val="107"/>
        </w:rPr>
        <w:t>l</w: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104"/>
          <w:szCs w:val="10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-61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5"/>
        </w:rPr>
        <w:t>dedic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5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38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3"/>
        </w:rPr>
        <w:t>ed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0" w:after="0" w:line="680" w:lineRule="exact"/>
        <w:ind w:left="116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004659"/>
          <w:spacing w:val="0"/>
          <w:w w:val="111"/>
        </w:rPr>
        <w:t>multi-disciplinary</w:t>
      </w:r>
      <w:r>
        <w:rPr>
          <w:rFonts w:ascii="Arial" w:hAnsi="Arial" w:cs="Arial" w:eastAsia="Arial"/>
          <w:sz w:val="64"/>
          <w:szCs w:val="64"/>
          <w:color w:val="004659"/>
          <w:spacing w:val="-51"/>
          <w:w w:val="111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7"/>
          <w:w w:val="138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2"/>
        </w:rPr>
        <w:t>eam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59" w:after="0" w:line="296" w:lineRule="exact"/>
        <w:ind w:left="5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  <w:position w:val="-1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63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04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700" w:bottom="280" w:left="140" w:right="1260"/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595.276001pt;height:785.697015pt;mso-position-horizontal-relative:page;mso-position-vertical-relative:page;z-index:-2264" coordorigin="0,0" coordsize="11906,15714">
            <v:group style="position:absolute;left:0;top:0;width:11906;height:11169" coordorigin="0,0" coordsize="11906,11169">
              <v:shape style="position:absolute;left:0;top:0;width:11906;height:11169" coordorigin="0,0" coordsize="11906,11169" path="m0,11169l11906,11169,11906,0,0,0,0,11169e" filled="t" fillcolor="#C5C3BE" stroked="f">
                <v:path arrowok="t"/>
                <v:fill/>
              </v:shape>
              <v:shape style="position:absolute;left:0;top:0;width:11906;height:11169" type="#_x0000_t75">
                <v:imagedata r:id="rId10" o:title=""/>
              </v:shape>
            </v:group>
            <v:group style="position:absolute;left:6094;top:9723;width:4677;height:5981" coordorigin="6094,9723" coordsize="4677,5981">
              <v:shape style="position:absolute;left:6094;top:9723;width:4677;height:5981" coordorigin="6094,9723" coordsize="4677,5981" path="m6094,15704l10772,15704,10772,9723,6094,9723,6094,15704e" filled="t" fillcolor="#007DC5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0E4E96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007DC5" stroked="f">
                <v:path arrowok="t"/>
                <v:fill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007DC5"/>
          <w:spacing w:val="0"/>
          <w:w w:val="100"/>
        </w:rPr>
        <w:t>I</w:t>
      </w:r>
      <w:r>
        <w:rPr>
          <w:rFonts w:ascii="Arial" w:hAnsi="Arial" w:cs="Arial" w:eastAsia="Arial"/>
          <w:sz w:val="44"/>
          <w:szCs w:val="44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44"/>
          <w:szCs w:val="44"/>
          <w:color w:val="007DC5"/>
          <w:spacing w:val="0"/>
          <w:w w:val="100"/>
        </w:rPr>
        <w:t>eana</w:t>
      </w:r>
      <w:r>
        <w:rPr>
          <w:rFonts w:ascii="Arial" w:hAnsi="Arial" w:cs="Arial" w:eastAsia="Arial"/>
          <w:sz w:val="44"/>
          <w:szCs w:val="44"/>
          <w:color w:val="007DC5"/>
          <w:spacing w:val="24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007DC5"/>
          <w:spacing w:val="0"/>
          <w:w w:val="100"/>
        </w:rPr>
        <w:t>Guiz</w:t>
      </w:r>
      <w:r>
        <w:rPr>
          <w:rFonts w:ascii="Arial" w:hAnsi="Arial" w:cs="Arial" w:eastAsia="Arial"/>
          <w:sz w:val="44"/>
          <w:szCs w:val="44"/>
          <w:color w:val="007DC5"/>
          <w:spacing w:val="-7"/>
          <w:w w:val="100"/>
        </w:rPr>
        <w:t>z</w:t>
      </w:r>
      <w:r>
        <w:rPr>
          <w:rFonts w:ascii="Arial" w:hAnsi="Arial" w:cs="Arial" w:eastAsia="Arial"/>
          <w:sz w:val="44"/>
          <w:szCs w:val="44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“I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see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my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consumer</w:t>
      </w:r>
      <w:r>
        <w:rPr>
          <w:rFonts w:ascii="Arial" w:hAnsi="Arial" w:cs="Arial" w:eastAsia="Arial"/>
          <w:sz w:val="26"/>
          <w:szCs w:val="26"/>
          <w:color w:val="004659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being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left="99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eminde</w:t>
      </w:r>
      <w:r>
        <w:rPr>
          <w:rFonts w:ascii="Arial" w:hAnsi="Arial" w:cs="Arial" w:eastAsia="Arial"/>
          <w:sz w:val="26"/>
          <w:szCs w:val="26"/>
          <w:color w:val="004659"/>
          <w:spacing w:val="-3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bein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oic</w:t>
      </w:r>
      <w:r>
        <w:rPr>
          <w:rFonts w:ascii="Arial" w:hAnsi="Arial" w:cs="Arial" w:eastAsia="Arial"/>
          <w:sz w:val="26"/>
          <w:szCs w:val="26"/>
          <w:color w:val="004659"/>
          <w:spacing w:val="-1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0"/>
        </w:rPr>
        <w:t>pa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0"/>
        </w:rPr>
        <w:t>ticular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1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5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those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who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pi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9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up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phone</w:t>
      </w:r>
      <w:r>
        <w:rPr>
          <w:rFonts w:ascii="Arial" w:hAnsi="Arial" w:cs="Arial" w:eastAsia="Arial"/>
          <w:sz w:val="26"/>
          <w:szCs w:val="26"/>
          <w:color w:val="004659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complain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compu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004659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li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or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left="994" w:right="712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those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who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difficulty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communic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tin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adhe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the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tional</w:t>
      </w:r>
      <w:r>
        <w:rPr>
          <w:rFonts w:ascii="Arial" w:hAnsi="Arial" w:cs="Arial" w:eastAsia="Arial"/>
          <w:sz w:val="26"/>
          <w:szCs w:val="26"/>
          <w:color w:val="FFFFFF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ty</w:t>
      </w:r>
      <w:r>
        <w:rPr>
          <w:rFonts w:ascii="Arial" w:hAnsi="Arial" w:cs="Arial" w:eastAsia="Arial"/>
          <w:sz w:val="26"/>
          <w:szCs w:val="2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Quality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right="38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Health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Service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Standa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ds</w:t>
      </w:r>
      <w:r>
        <w:rPr>
          <w:rFonts w:ascii="Arial" w:hAnsi="Arial" w:cs="Arial" w:eastAsia="Arial"/>
          <w:sz w:val="26"/>
          <w:szCs w:val="26"/>
          <w:color w:val="FFFFFF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(N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tional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Standa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)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ede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2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nment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initi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aimed</w:t>
      </w:r>
      <w:r>
        <w:rPr>
          <w:rFonts w:ascii="Arial" w:hAnsi="Arial" w:cs="Arial" w:eastAsia="Arial"/>
          <w:sz w:val="26"/>
          <w:szCs w:val="2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sa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ty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quality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ems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ali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18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health</w:t>
      </w:r>
      <w:r>
        <w:rPr>
          <w:rFonts w:ascii="Arial" w:hAnsi="Arial" w:cs="Arial" w:eastAsia="Arial"/>
          <w:sz w:val="26"/>
          <w:szCs w:val="26"/>
          <w:color w:val="FFFFFF"/>
          <w:spacing w:val="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December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2014,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under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ent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acc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edit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tion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10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tional</w:t>
      </w:r>
      <w:r>
        <w:rPr>
          <w:rFonts w:ascii="Arial" w:hAnsi="Arial" w:cs="Arial" w:eastAsia="Arial"/>
          <w:sz w:val="26"/>
          <w:szCs w:val="26"/>
          <w:color w:val="FFFFFF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Standa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7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7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ori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all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right="27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209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43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opmental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tion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taff</w:t>
      </w:r>
      <w:r>
        <w:rPr>
          <w:rFonts w:ascii="Arial" w:hAnsi="Arial" w:cs="Arial" w:eastAsia="Arial"/>
          <w:sz w:val="26"/>
          <w:szCs w:val="26"/>
          <w:color w:val="FFFFFF"/>
          <w:spacing w:val="6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consume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ded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23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Merit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ting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hospital</w:t>
      </w:r>
      <w:r>
        <w:rPr>
          <w:rFonts w:ascii="Arial" w:hAnsi="Arial" w:cs="Arial" w:eastAsia="Arial"/>
          <w:sz w:val="26"/>
          <w:szCs w:val="26"/>
          <w:color w:val="FFFFFF"/>
          <w:spacing w:val="6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coo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din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ganis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tional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wide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oa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continual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me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tional</w:t>
      </w:r>
      <w:r>
        <w:rPr>
          <w:rFonts w:ascii="Arial" w:hAnsi="Arial" w:cs="Arial" w:eastAsia="Arial"/>
          <w:sz w:val="26"/>
          <w:szCs w:val="26"/>
          <w:color w:val="FFFFFF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Standa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260"/>
          <w:cols w:num="2" w:equalWidth="0">
            <w:col w:w="5614" w:space="568"/>
            <w:col w:w="4338"/>
          </w:cols>
        </w:sectPr>
      </w:pPr>
      <w:rPr/>
    </w:p>
    <w:p>
      <w:pPr>
        <w:spacing w:before="35" w:after="0" w:line="240" w:lineRule="auto"/>
        <w:ind w:left="114" w:right="1994"/>
        <w:jc w:val="both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566.929016pt;margin-top:34.496853pt;width:28.346pt;height:28.346pt;mso-position-horizontal-relative:page;mso-position-vertical-relative:paragraph;z-index:-2261" coordorigin="11339,690" coordsize="567,567">
            <v:shape style="position:absolute;left:11339;top:690;width:567;height:567" coordorigin="11339,690" coordsize="567,567" path="m11339,1257l11906,1257,11906,690,11339,690,11339,125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ep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esenting</w:t>
      </w:r>
      <w:r>
        <w:rPr>
          <w:rFonts w:ascii="Arial" w:hAnsi="Arial" w:cs="Arial" w:eastAsia="Arial"/>
          <w:sz w:val="64"/>
          <w:szCs w:val="64"/>
          <w:color w:val="004659"/>
          <w:spacing w:val="95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64"/>
          <w:szCs w:val="64"/>
          <w:color w:val="004659"/>
          <w:spacing w:val="49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6"/>
        </w:rPr>
        <w:t>community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73" w:after="0" w:line="240" w:lineRule="auto"/>
        <w:ind w:right="81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37.449451pt;width:8.5pt;height:79.509904pt;mso-position-horizontal-relative:page;mso-position-vertical-relative:paragraph;z-index:-2260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05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00" w:lineRule="exact"/>
        <w:ind w:left="114" w:right="961"/>
        <w:jc w:val="both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007DC5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wing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up</w:t>
      </w:r>
      <w:r>
        <w:rPr>
          <w:rFonts w:ascii="Arial" w:hAnsi="Arial" w:cs="Arial" w:eastAsia="Arial"/>
          <w:sz w:val="36"/>
          <w:szCs w:val="36"/>
          <w:color w:val="007DC5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007DC5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country</w:t>
      </w:r>
      <w:r>
        <w:rPr>
          <w:rFonts w:ascii="Arial" w:hAnsi="Arial" w:cs="Arial" w:eastAsia="Arial"/>
          <w:sz w:val="36"/>
          <w:szCs w:val="36"/>
          <w:color w:val="007DC5"/>
          <w:spacing w:val="6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99"/>
        </w:rPr>
        <w:t>Vi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99"/>
        </w:rPr>
        <w:t>c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6"/>
        </w:rPr>
        <w:t>ori</w:t>
      </w:r>
      <w:r>
        <w:rPr>
          <w:rFonts w:ascii="Arial" w:hAnsi="Arial" w:cs="Arial" w:eastAsia="Arial"/>
          <w:sz w:val="36"/>
          <w:szCs w:val="36"/>
          <w:color w:val="007DC5"/>
          <w:spacing w:val="5"/>
          <w:w w:val="106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5"/>
        </w:rPr>
        <w:t>,</w:t>
      </w:r>
      <w:r>
        <w:rPr>
          <w:rFonts w:ascii="Arial" w:hAnsi="Arial" w:cs="Arial" w:eastAsia="Arial"/>
          <w:sz w:val="36"/>
          <w:szCs w:val="36"/>
          <w:color w:val="007DC5"/>
          <w:spacing w:val="-3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eana</w:t>
      </w:r>
      <w:r>
        <w:rPr>
          <w:rFonts w:ascii="Arial" w:hAnsi="Arial" w:cs="Arial" w:eastAsia="Arial"/>
          <w:sz w:val="36"/>
          <w:szCs w:val="36"/>
          <w:color w:val="007DC5"/>
          <w:spacing w:val="2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Guiz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0"/>
        </w:rPr>
        <w:t>z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-2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5"/>
        </w:rPr>
        <w:t>unde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5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4"/>
        </w:rPr>
        <w:t>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8"/>
        </w:rPr>
        <w:t>tands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007DC5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1"/>
        </w:rPr>
        <w:t>impo</w:t>
      </w:r>
      <w:r>
        <w:rPr>
          <w:rFonts w:ascii="Arial" w:hAnsi="Arial" w:cs="Arial" w:eastAsia="Arial"/>
          <w:sz w:val="36"/>
          <w:szCs w:val="36"/>
          <w:color w:val="007DC5"/>
          <w:spacing w:val="3"/>
          <w:w w:val="111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1"/>
        </w:rPr>
        <w:t>tant</w:t>
      </w:r>
      <w:r>
        <w:rPr>
          <w:rFonts w:ascii="Arial" w:hAnsi="Arial" w:cs="Arial" w:eastAsia="Arial"/>
          <w:sz w:val="36"/>
          <w:szCs w:val="36"/>
          <w:color w:val="007DC5"/>
          <w:spacing w:val="-46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1"/>
        </w:rPr>
        <w:t>it</w:t>
      </w:r>
      <w:r>
        <w:rPr>
          <w:rFonts w:ascii="Arial" w:hAnsi="Arial" w:cs="Arial" w:eastAsia="Arial"/>
          <w:sz w:val="36"/>
          <w:szCs w:val="36"/>
          <w:color w:val="007DC5"/>
          <w:spacing w:val="8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is</w:t>
      </w:r>
      <w:r>
        <w:rPr>
          <w:rFonts w:ascii="Arial" w:hAnsi="Arial" w:cs="Arial" w:eastAsia="Arial"/>
          <w:sz w:val="36"/>
          <w:szCs w:val="36"/>
          <w:color w:val="007DC5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6"/>
          <w:w w:val="111"/>
        </w:rPr>
        <w:t>f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1"/>
        </w:rPr>
        <w:t>or</w:t>
      </w:r>
      <w:r>
        <w:rPr>
          <w:rFonts w:ascii="Arial" w:hAnsi="Arial" w:cs="Arial" w:eastAsia="Arial"/>
          <w:sz w:val="36"/>
          <w:szCs w:val="36"/>
          <w:color w:val="007DC5"/>
          <w:spacing w:val="-27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er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one</w:t>
      </w:r>
      <w:r>
        <w:rPr>
          <w:rFonts w:ascii="Arial" w:hAnsi="Arial" w:cs="Arial" w:eastAsia="Arial"/>
          <w:sz w:val="36"/>
          <w:szCs w:val="36"/>
          <w:color w:val="007DC5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2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-27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007DC5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1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oic</w:t>
      </w:r>
      <w:r>
        <w:rPr>
          <w:rFonts w:ascii="Arial" w:hAnsi="Arial" w:cs="Arial" w:eastAsia="Arial"/>
          <w:sz w:val="36"/>
          <w:szCs w:val="36"/>
          <w:color w:val="007DC5"/>
          <w:spacing w:val="-7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,</w:t>
      </w:r>
      <w:r>
        <w:rPr>
          <w:rFonts w:ascii="Arial" w:hAnsi="Arial" w:cs="Arial" w:eastAsia="Arial"/>
          <w:sz w:val="36"/>
          <w:szCs w:val="3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7"/>
        </w:rPr>
        <w:t>especial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7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99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99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007DC5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health</w:t>
      </w:r>
      <w:r>
        <w:rPr>
          <w:rFonts w:ascii="Arial" w:hAnsi="Arial" w:cs="Arial" w:eastAsia="Arial"/>
          <w:sz w:val="36"/>
          <w:szCs w:val="36"/>
          <w:color w:val="007DC5"/>
          <w:spacing w:val="6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6"/>
        </w:rPr>
        <w:t>ca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6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-7"/>
          <w:w w:val="99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5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32" w:after="0" w:line="250" w:lineRule="auto"/>
        <w:ind w:left="114" w:right="5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8.083008pt;margin-top:697.957031pt;width:57.193001pt;height:143.933pt;mso-position-horizontal-relative:page;mso-position-vertical-relative:page;z-index:-2262" coordorigin="10762,13959" coordsize="1144,2879">
            <v:group style="position:absolute;left:11339;top:16271;width:567;height:567" coordorigin="11339,16271" coordsize="567,567">
              <v:shape style="position:absolute;left:11339;top:16271;width:567;height:567" coordorigin="11339,16271" coordsize="567,567" path="m11339,16838l11906,16838,11906,16271,11339,16271,11339,16838e" filled="t" fillcolor="#648595" stroked="f">
                <v:path arrowok="t"/>
                <v:fill/>
              </v:shape>
            </v:group>
            <v:group style="position:absolute;left:11339;top:13969;width:567;height:2302" coordorigin="11339,13969" coordsize="567,2302">
              <v:shape style="position:absolute;left:11339;top:13969;width:567;height:2302" coordorigin="11339,13969" coordsize="567,2302" path="m11339,16271l11906,16271,11906,13969,11339,13969,11339,16271e" filled="t" fillcolor="#90CEF1" stroked="f">
                <v:path arrowok="t"/>
                <v:fill/>
              </v:shape>
            </v:group>
            <v:group style="position:absolute;left:10772;top:15704;width:567;height:567" coordorigin="10772,15704" coordsize="567,567">
              <v:shape style="position:absolute;left:10772;top:15704;width:567;height:567" coordorigin="10772,15704" coordsize="567,567" path="m11339,16271l10772,16271,10772,15704,11339,15704,11339,16271e" filled="t" fillcolor="#007DC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bein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Consumer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egi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membe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Clinica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Qualit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Commit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Consume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dvisory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Commit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commit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ensu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consumer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oic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opinion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hea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epo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emen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consume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bein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eminde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oic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ticular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phon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complain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compu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thos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difficulty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communic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eana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36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als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emin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5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5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5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29"/>
          <w:w w:val="11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ocus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shou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6"/>
        </w:rPr>
        <w:t>Melbou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2"/>
        </w:rPr>
        <w:t>ne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centri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5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though</w:t>
      </w:r>
      <w:r>
        <w:rPr>
          <w:rFonts w:ascii="Arial" w:hAnsi="Arial" w:cs="Arial" w:eastAsia="Arial"/>
          <w:sz w:val="26"/>
          <w:szCs w:val="26"/>
          <w:color w:val="004659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Vi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oria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big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1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34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can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21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1"/>
        </w:rPr>
        <w:t>till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2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em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14" w:right="4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inda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Miln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ul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contribution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tun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consume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eana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olun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thei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contribu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nanc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Essential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qualit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ensu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tri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con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tant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inda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serious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3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1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med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hal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decision-making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som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intimid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6"/>
        </w:rPr>
        <w:t>ul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clinician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aise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sensiti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aspe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conside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4"/>
        </w:rPr>
        <w:t>up-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o-d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4" w:right="1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opose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servic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deli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opmen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osin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ttin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services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opose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tne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ship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Sh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being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impo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tan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bu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25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2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impo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2"/>
        </w:rPr>
        <w:t>tant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6" w:after="0" w:line="240" w:lineRule="auto"/>
        <w:ind w:right="1093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“I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think</w:t>
      </w:r>
      <w:r>
        <w:rPr>
          <w:rFonts w:ascii="Arial" w:hAnsi="Arial" w:cs="Arial" w:eastAsia="Arial"/>
          <w:sz w:val="26"/>
          <w:szCs w:val="26"/>
          <w:color w:val="004659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7"/>
        </w:rPr>
        <w:t>if</w:t>
      </w:r>
      <w:r>
        <w:rPr>
          <w:rFonts w:ascii="Arial" w:hAnsi="Arial" w:cs="Arial" w:eastAsia="Arial"/>
          <w:sz w:val="26"/>
          <w:szCs w:val="26"/>
          <w:color w:val="004659"/>
          <w:spacing w:val="-32"/>
          <w:w w:val="12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consumer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ep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esent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ti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also</w:t>
      </w:r>
      <w:r>
        <w:rPr>
          <w:rFonts w:ascii="Arial" w:hAnsi="Arial" w:cs="Arial" w:eastAsia="Arial"/>
          <w:sz w:val="26"/>
          <w:szCs w:val="26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bring</w:t>
      </w:r>
      <w:r>
        <w:rPr>
          <w:rFonts w:ascii="Arial" w:hAnsi="Arial" w:cs="Arial" w:eastAsia="Arial"/>
          <w:sz w:val="26"/>
          <w:szCs w:val="26"/>
          <w:color w:val="004659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004659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1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34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esponsibilit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08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shou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ol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4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ed,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shou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pape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2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shou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me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tings—i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004659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do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6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then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5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5"/>
        </w:rPr>
        <w:t>u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5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5"/>
        </w:rPr>
        <w:t>filling</w:t>
      </w:r>
      <w:r>
        <w:rPr>
          <w:rFonts w:ascii="Arial" w:hAnsi="Arial" w:cs="Arial" w:eastAsia="Arial"/>
          <w:sz w:val="26"/>
          <w:szCs w:val="26"/>
          <w:color w:val="004659"/>
          <w:spacing w:val="-22"/>
          <w:w w:val="11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pa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ba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gain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eana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acc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edit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ocess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right="167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2014,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eana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opening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2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eminded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ocus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ecei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tmen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consume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clinica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kg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oun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som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sc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1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rig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bein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don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9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cultu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impo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tant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eana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decided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become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1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suade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become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member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when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doo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concie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olun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eer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said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‘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help?’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ju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amazing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40"/>
          <w:cols w:num="2" w:equalWidth="0">
            <w:col w:w="4721" w:space="353"/>
            <w:col w:w="5686"/>
          </w:cols>
        </w:sectPr>
      </w:pPr>
      <w:rPr/>
    </w:p>
    <w:p>
      <w:pPr>
        <w:spacing w:before="59" w:after="0" w:line="296" w:lineRule="exact"/>
        <w:ind w:left="5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  <w:position w:val="-1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58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06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700" w:bottom="280" w:left="140" w:right="13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259" coordorigin="0,0" coordsize="11906,16838">
            <v:shape style="position:absolute;left:0;top:0;width:11906;height:16838" type="#_x0000_t75">
              <v:imagedata r:id="rId11" o:title=""/>
            </v:shape>
            <v:group style="position:absolute;left:0;top:12104;width:11906;height:4734" coordorigin="0,12104" coordsize="11906,4734">
              <v:shape style="position:absolute;left:0;top:12104;width:11906;height:4734" coordorigin="0,12104" coordsize="11906,4734" path="m0,16838l11906,16838,11906,12104,0,12104,0,16838e" filled="t" fillcolor="#58595B" stroked="f">
                <v:path arrowok="t"/>
                <v:fill/>
              </v:shape>
            </v:group>
            <v:group style="position:absolute;left:6094;top:9642;width:4677;height:6062" coordorigin="6094,9642" coordsize="4677,6062">
              <v:shape style="position:absolute;left:6094;top:9642;width:4677;height:6062" coordorigin="6094,9642" coordsize="4677,6062" path="m6094,15704l10772,15704,10772,9642,6094,9642,6094,15704e" filled="t" fillcolor="#007DC5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0E4E96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007DC5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94" w:right="-106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</w:rPr>
        <w:t>Dr</w:t>
      </w:r>
      <w:r>
        <w:rPr>
          <w:rFonts w:ascii="Arial" w:hAnsi="Arial" w:cs="Arial" w:eastAsia="Arial"/>
          <w:sz w:val="44"/>
          <w:szCs w:val="44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</w:rPr>
        <w:t>Ri</w:t>
      </w:r>
      <w:r>
        <w:rPr>
          <w:rFonts w:ascii="Arial" w:hAnsi="Arial" w:cs="Arial" w:eastAsia="Arial"/>
          <w:sz w:val="44"/>
          <w:szCs w:val="44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</w:rPr>
        <w:t>ha</w:t>
      </w:r>
      <w:r>
        <w:rPr>
          <w:rFonts w:ascii="Arial" w:hAnsi="Arial" w:cs="Arial" w:eastAsia="Arial"/>
          <w:sz w:val="44"/>
          <w:szCs w:val="44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5"/>
        </w:rPr>
        <w:t>St</w:t>
      </w:r>
      <w:r>
        <w:rPr>
          <w:rFonts w:ascii="Arial" w:hAnsi="Arial" w:cs="Arial" w:eastAsia="Arial"/>
          <w:sz w:val="44"/>
          <w:szCs w:val="44"/>
          <w:color w:val="FFFFFF"/>
          <w:spacing w:val="-2"/>
          <w:w w:val="105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-2"/>
          <w:w w:val="106"/>
        </w:rPr>
        <w:t>w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13"/>
        </w:rPr>
        <w:t>ell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24" w:after="0" w:line="240" w:lineRule="auto"/>
        <w:ind w:right="38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Ocula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Immuno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specialised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6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6"/>
        </w:rPr>
        <w:t>op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6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6"/>
        </w:rPr>
        <w:t>thalmo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6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6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1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diagnose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inflamm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diseases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kn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ene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eiti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use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eiti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nume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but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cann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mined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in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6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individua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Som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kn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uses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includ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5"/>
        </w:rPr>
        <w:t>emi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15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4"/>
        </w:rPr>
        <w:t>oimmune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disease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5"/>
        </w:rPr>
        <w:t>sa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6"/>
        </w:rPr>
        <w:t>coidosi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6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rheum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oi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4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4"/>
        </w:rPr>
        <w:t>thriti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8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Behc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29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ynd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om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eiti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vision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os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pai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sensitivit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lig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8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Onc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diagnose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op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thalmo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ogi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6"/>
        </w:rPr>
        <w:t>ts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eiti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usin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medic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tion.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1"/>
        </w:rPr>
        <w:t>tio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impo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tan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ognosi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varie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3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5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3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35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unt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eiti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esul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manen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visio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os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300"/>
          <w:cols w:num="2" w:equalWidth="0">
            <w:col w:w="4759" w:space="1422"/>
            <w:col w:w="4299"/>
          </w:cols>
        </w:sectPr>
      </w:pPr>
      <w:rPr/>
    </w:p>
    <w:p>
      <w:pPr>
        <w:spacing w:before="91" w:after="0" w:line="680" w:lineRule="exact"/>
        <w:ind w:left="114" w:right="-29"/>
        <w:jc w:val="left"/>
        <w:tabs>
          <w:tab w:pos="10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566.929016pt;margin-top:34.481228pt;width:28.346pt;height:28.346pt;mso-position-horizontal-relative:page;mso-position-vertical-relative:paragraph;z-index:-2257" coordorigin="11339,690" coordsize="567,567">
            <v:shape style="position:absolute;left:11339;top:690;width:567;height:567" coordorigin="11339,690" coordsize="567,567" path="m11339,1257l11906,1257,11906,690,11339,690,11339,1257e" filled="t" fillcolor="#004659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76.000931pt;width:8.5pt;height:79.509904pt;mso-position-horizontal-relative:page;mso-position-vertical-relative:paragraph;z-index:-2256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Sharing</w:t>
      </w:r>
      <w:r>
        <w:rPr>
          <w:rFonts w:ascii="Arial" w:hAnsi="Arial" w:cs="Arial" w:eastAsia="Arial"/>
          <w:sz w:val="64"/>
          <w:szCs w:val="64"/>
          <w:color w:val="004659"/>
          <w:spacing w:val="35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e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xpe</w:t>
      </w:r>
      <w:r>
        <w:rPr>
          <w:rFonts w:ascii="Arial" w:hAnsi="Arial" w:cs="Arial" w:eastAsia="Arial"/>
          <w:sz w:val="64"/>
          <w:szCs w:val="64"/>
          <w:color w:val="004659"/>
          <w:spacing w:val="6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tise</w:t>
      </w:r>
      <w:r>
        <w:rPr>
          <w:rFonts w:ascii="Arial" w:hAnsi="Arial" w:cs="Arial" w:eastAsia="Arial"/>
          <w:sz w:val="64"/>
          <w:szCs w:val="64"/>
          <w:color w:val="004659"/>
          <w:spacing w:val="125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16"/>
        </w:rPr>
        <w:t>th</w:t>
      </w:r>
      <w:r>
        <w:rPr>
          <w:rFonts w:ascii="Arial" w:hAnsi="Arial" w:cs="Arial" w:eastAsia="Arial"/>
          <w:sz w:val="64"/>
          <w:szCs w:val="64"/>
          <w:color w:val="004659"/>
          <w:spacing w:val="-12"/>
          <w:w w:val="116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1"/>
        </w:rPr>
        <w:t>ough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1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8"/>
        </w:rPr>
        <w:t>in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8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8"/>
        </w:rPr>
        <w:t>e</w:t>
      </w:r>
      <w:r>
        <w:rPr>
          <w:rFonts w:ascii="Arial" w:hAnsi="Arial" w:cs="Arial" w:eastAsia="Arial"/>
          <w:sz w:val="64"/>
          <w:szCs w:val="64"/>
          <w:color w:val="004659"/>
          <w:spacing w:val="3"/>
          <w:w w:val="108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8"/>
        </w:rPr>
        <w:t>n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8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8"/>
        </w:rPr>
        <w:t>tional</w:t>
      </w:r>
      <w:r>
        <w:rPr>
          <w:rFonts w:ascii="Arial" w:hAnsi="Arial" w:cs="Arial" w:eastAsia="Arial"/>
          <w:sz w:val="64"/>
          <w:szCs w:val="64"/>
          <w:color w:val="004659"/>
          <w:spacing w:val="-13"/>
          <w:w w:val="108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0"/>
        </w:rPr>
        <w:t>v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olun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eer</w:t>
      </w:r>
      <w:r>
        <w:rPr>
          <w:rFonts w:ascii="Arial" w:hAnsi="Arial" w:cs="Arial" w:eastAsia="Arial"/>
          <w:sz w:val="64"/>
          <w:szCs w:val="64"/>
          <w:color w:val="004659"/>
          <w:spacing w:val="117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0"/>
        </w:rPr>
        <w:t>w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ork</w:t>
      </w:r>
      <w:r>
        <w:rPr>
          <w:rFonts w:ascii="Arial" w:hAnsi="Arial" w:cs="Arial" w:eastAsia="Arial"/>
          <w:sz w:val="64"/>
          <w:szCs w:val="64"/>
          <w:color w:val="004659"/>
          <w:spacing w:val="-88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25"/>
        </w:rPr>
        <w:t>07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0" w:lineRule="exact"/>
        <w:ind w:left="114" w:right="1135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Dr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Ri</w:t>
      </w:r>
      <w:r>
        <w:rPr>
          <w:rFonts w:ascii="Arial" w:hAnsi="Arial" w:cs="Arial" w:eastAsia="Arial"/>
          <w:sz w:val="36"/>
          <w:szCs w:val="36"/>
          <w:color w:val="007DC5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ha</w:t>
      </w:r>
      <w:r>
        <w:rPr>
          <w:rFonts w:ascii="Arial" w:hAnsi="Arial" w:cs="Arial" w:eastAsia="Arial"/>
          <w:sz w:val="36"/>
          <w:szCs w:val="36"/>
          <w:color w:val="007DC5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007DC5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St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el</w:t>
      </w:r>
      <w:r>
        <w:rPr>
          <w:rFonts w:ascii="Arial" w:hAnsi="Arial" w:cs="Arial" w:eastAsia="Arial"/>
          <w:sz w:val="36"/>
          <w:szCs w:val="36"/>
          <w:color w:val="007DC5"/>
          <w:spacing w:val="7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,</w:t>
      </w:r>
      <w:r>
        <w:rPr>
          <w:rFonts w:ascii="Arial" w:hAnsi="Arial" w:cs="Arial" w:eastAsia="Arial"/>
          <w:sz w:val="36"/>
          <w:szCs w:val="36"/>
          <w:color w:val="007DC5"/>
          <w:spacing w:val="5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high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3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ega</w:t>
      </w:r>
      <w:r>
        <w:rPr>
          <w:rFonts w:ascii="Arial" w:hAnsi="Arial" w:cs="Arial" w:eastAsia="Arial"/>
          <w:sz w:val="36"/>
          <w:szCs w:val="36"/>
          <w:color w:val="007DC5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ded</w:t>
      </w:r>
      <w:r>
        <w:rPr>
          <w:rFonts w:ascii="Arial" w:hAnsi="Arial" w:cs="Arial" w:eastAsia="Arial"/>
          <w:sz w:val="36"/>
          <w:szCs w:val="36"/>
          <w:color w:val="007DC5"/>
          <w:spacing w:val="3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4"/>
        </w:rPr>
        <w:t>op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4"/>
        </w:rPr>
        <w:t>h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0"/>
        </w:rPr>
        <w:t>thalmo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10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3"/>
        </w:rPr>
        <w:t>ogi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3"/>
        </w:rPr>
        <w:t>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38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who</w:t>
      </w:r>
      <w:r>
        <w:rPr>
          <w:rFonts w:ascii="Arial" w:hAnsi="Arial" w:cs="Arial" w:eastAsia="Arial"/>
          <w:sz w:val="36"/>
          <w:szCs w:val="36"/>
          <w:color w:val="007DC5"/>
          <w:spacing w:val="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specialises</w:t>
      </w:r>
      <w:r>
        <w:rPr>
          <w:rFonts w:ascii="Arial" w:hAnsi="Arial" w:cs="Arial" w:eastAsia="Arial"/>
          <w:sz w:val="36"/>
          <w:szCs w:val="36"/>
          <w:color w:val="007DC5"/>
          <w:spacing w:val="8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007DC5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Ocular</w:t>
      </w:r>
      <w:r>
        <w:rPr>
          <w:rFonts w:ascii="Arial" w:hAnsi="Arial" w:cs="Arial" w:eastAsia="Arial"/>
          <w:sz w:val="36"/>
          <w:szCs w:val="36"/>
          <w:color w:val="007DC5"/>
          <w:spacing w:val="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Immuno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4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007DC5"/>
          <w:spacing w:val="-3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,</w:t>
      </w:r>
      <w:r>
        <w:rPr>
          <w:rFonts w:ascii="Arial" w:hAnsi="Arial" w:cs="Arial" w:eastAsia="Arial"/>
          <w:sz w:val="36"/>
          <w:szCs w:val="36"/>
          <w:color w:val="007DC5"/>
          <w:spacing w:val="2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has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been</w:t>
      </w:r>
      <w:r>
        <w:rPr>
          <w:rFonts w:ascii="Arial" w:hAnsi="Arial" w:cs="Arial" w:eastAsia="Arial"/>
          <w:sz w:val="36"/>
          <w:szCs w:val="36"/>
          <w:color w:val="007DC5"/>
          <w:spacing w:val="-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0"/>
        </w:rPr>
        <w:t>i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10"/>
        </w:rPr>
        <w:t>n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97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4"/>
        </w:rPr>
        <w:t>ol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4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3"/>
        </w:rPr>
        <w:t>ed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3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12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-27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007DC5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007DC5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Ear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6"/>
          <w:w w:val="111"/>
        </w:rPr>
        <w:t>f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1"/>
        </w:rPr>
        <w:t>or</w:t>
      </w:r>
      <w:r>
        <w:rPr>
          <w:rFonts w:ascii="Arial" w:hAnsi="Arial" w:cs="Arial" w:eastAsia="Arial"/>
          <w:sz w:val="36"/>
          <w:szCs w:val="36"/>
          <w:color w:val="007DC5"/>
          <w:spacing w:val="-27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er</w:t>
      </w:r>
      <w:r>
        <w:rPr>
          <w:rFonts w:ascii="Arial" w:hAnsi="Arial" w:cs="Arial" w:eastAsia="Arial"/>
          <w:sz w:val="36"/>
          <w:szCs w:val="36"/>
          <w:color w:val="007DC5"/>
          <w:spacing w:val="-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30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99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3"/>
        </w:rPr>
        <w:t>ea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3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-7"/>
          <w:w w:val="104"/>
        </w:rPr>
        <w:t>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5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32" w:after="0" w:line="250" w:lineRule="auto"/>
        <w:ind w:left="11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oped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passion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Ocular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Immuno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199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associ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42"/>
        </w:rPr>
        <w:t>/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AID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2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“HIV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kinds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inflamm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ory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tious</w:t>
      </w:r>
      <w:r>
        <w:rPr>
          <w:rFonts w:ascii="Arial" w:hAnsi="Arial" w:cs="Arial" w:eastAsia="Arial"/>
          <w:sz w:val="20"/>
          <w:szCs w:val="20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complic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4"/>
          <w:w w:val="98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5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(in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Ocular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Immuno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y)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did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aining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seas—I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thoug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specialise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8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tise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ship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him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Chai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Senior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Staff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Ocular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Immuno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Unit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22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102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orking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has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been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8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8"/>
        </w:rPr>
        <w:t>tin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tim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96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4"/>
        </w:rPr>
        <w:t>oping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clini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4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seein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31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1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9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been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timul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ting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vi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onment</w:t>
      </w:r>
      <w:r>
        <w:rPr>
          <w:rFonts w:ascii="Arial" w:hAnsi="Arial" w:cs="Arial" w:eastAsia="Arial"/>
          <w:sz w:val="26"/>
          <w:szCs w:val="26"/>
          <w:color w:val="004659"/>
          <w:spacing w:val="6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7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Dr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St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ell</w:t>
      </w:r>
      <w:r>
        <w:rPr>
          <w:rFonts w:ascii="Arial" w:hAnsi="Arial" w:cs="Arial" w:eastAsia="Arial"/>
          <w:sz w:val="26"/>
          <w:szCs w:val="26"/>
          <w:color w:val="004659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14" w:right="34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-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9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Ocular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Immuno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continuing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olun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eering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opment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oje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36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obe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China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eline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Exp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opment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aimed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Chin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ticular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communitie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5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“Sad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(in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communities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ticular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disposab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agic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50" w:lineRule="auto"/>
        <w:ind w:right="129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trip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ended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outp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series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aining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sessions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ement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ocal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43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eams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specialty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128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upd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Chin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98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29"/>
        </w:rPr>
        <w:t>“It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2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hal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enging</w:t>
      </w:r>
      <w:r>
        <w:rPr>
          <w:rFonts w:ascii="Arial" w:hAnsi="Arial" w:cs="Arial" w:eastAsia="Arial"/>
          <w:sz w:val="26"/>
          <w:szCs w:val="26"/>
          <w:color w:val="004659"/>
          <w:spacing w:val="5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use</w:t>
      </w:r>
      <w:r>
        <w:rPr>
          <w:rFonts w:ascii="Arial" w:hAnsi="Arial" w:cs="Arial" w:eastAsia="Arial"/>
          <w:sz w:val="26"/>
          <w:szCs w:val="26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peop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spo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English</w:t>
      </w:r>
      <w:r>
        <w:rPr>
          <w:rFonts w:ascii="Arial" w:hAnsi="Arial" w:cs="Arial" w:eastAsia="Arial"/>
          <w:sz w:val="26"/>
          <w:szCs w:val="26"/>
          <w:color w:val="004659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needed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1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hel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93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3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ended</w:t>
      </w:r>
      <w:r>
        <w:rPr>
          <w:rFonts w:ascii="Arial" w:hAnsi="Arial" w:cs="Arial" w:eastAsia="Arial"/>
          <w:sz w:val="26"/>
          <w:szCs w:val="26"/>
          <w:color w:val="004659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up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hing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ju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20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within</w:t>
      </w:r>
      <w:r>
        <w:rPr>
          <w:rFonts w:ascii="Arial" w:hAnsi="Arial" w:cs="Arial" w:eastAsia="Arial"/>
          <w:sz w:val="26"/>
          <w:szCs w:val="26"/>
          <w:color w:val="004659"/>
          <w:spacing w:val="6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sub-specialty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but</w:t>
      </w:r>
      <w:r>
        <w:rPr>
          <w:rFonts w:ascii="Arial" w:hAnsi="Arial" w:cs="Arial" w:eastAsia="Arial"/>
          <w:sz w:val="26"/>
          <w:szCs w:val="26"/>
          <w:color w:val="004659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also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ac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oss</w:t>
      </w:r>
      <w:r>
        <w:rPr>
          <w:rFonts w:ascii="Arial" w:hAnsi="Arial" w:cs="Arial" w:eastAsia="Arial"/>
          <w:sz w:val="26"/>
          <w:szCs w:val="26"/>
          <w:color w:val="004659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boa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d,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use</w:t>
      </w:r>
      <w:r>
        <w:rPr>
          <w:rFonts w:ascii="Arial" w:hAnsi="Arial" w:cs="Arial" w:eastAsia="Arial"/>
          <w:sz w:val="26"/>
          <w:szCs w:val="26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think</w:t>
      </w:r>
      <w:r>
        <w:rPr>
          <w:rFonts w:ascii="Arial" w:hAnsi="Arial" w:cs="Arial" w:eastAsia="Arial"/>
          <w:sz w:val="26"/>
          <w:szCs w:val="26"/>
          <w:color w:val="004659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had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been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uggling</w:t>
      </w:r>
      <w:r>
        <w:rPr>
          <w:rFonts w:ascii="Arial" w:hAnsi="Arial" w:cs="Arial" w:eastAsia="Arial"/>
          <w:sz w:val="26"/>
          <w:szCs w:val="26"/>
          <w:color w:val="004659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access</w:t>
      </w:r>
      <w:r>
        <w:rPr>
          <w:rFonts w:ascii="Arial" w:hAnsi="Arial" w:cs="Arial" w:eastAsia="Arial"/>
          <w:sz w:val="26"/>
          <w:szCs w:val="26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ood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upd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4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aining</w:t>
      </w:r>
      <w:r>
        <w:rPr>
          <w:rFonts w:ascii="Arial" w:hAnsi="Arial" w:cs="Arial" w:eastAsia="Arial"/>
          <w:sz w:val="26"/>
          <w:szCs w:val="26"/>
          <w:color w:val="004659"/>
          <w:spacing w:val="6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sessions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ong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tim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4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8"/>
          <w:w w:val="114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34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Dr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St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ell</w:t>
      </w:r>
      <w:r>
        <w:rPr>
          <w:rFonts w:ascii="Arial" w:hAnsi="Arial" w:cs="Arial" w:eastAsia="Arial"/>
          <w:sz w:val="26"/>
          <w:szCs w:val="26"/>
          <w:color w:val="004659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05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making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5"/>
        </w:rPr>
        <w:t>dif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tise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egion.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3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think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ober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think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ben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fit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eam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talking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specialty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7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dedic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honou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ecei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highe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Boa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Chai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Meda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280" w:left="1020" w:right="140"/>
          <w:cols w:num="2" w:equalWidth="0">
            <w:col w:w="4749" w:space="325"/>
            <w:col w:w="5686"/>
          </w:cols>
        </w:sectPr>
      </w:pPr>
      <w:rPr/>
    </w:p>
    <w:p>
      <w:pPr>
        <w:spacing w:before="59" w:after="0" w:line="296" w:lineRule="exact"/>
        <w:ind w:left="5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  <w:position w:val="-1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54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08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700" w:bottom="280" w:left="140" w:right="15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785.697015pt;mso-position-horizontal-relative:page;mso-position-vertical-relative:page;z-index:-2255" coordorigin="0,0" coordsize="11906,15714">
            <v:group style="position:absolute;left:0;top:0;width:11906;height:11339" coordorigin="0,0" coordsize="11906,11339">
              <v:shape style="position:absolute;left:0;top:0;width:11906;height:11339" coordorigin="0,0" coordsize="11906,11339" path="m0,11339l11906,11339,11906,0,0,0,0,11339e" filled="t" fillcolor="#C5C3BE" stroked="f">
                <v:path arrowok="t"/>
                <v:fill/>
              </v:shape>
              <v:shape style="position:absolute;left:0;top:0;width:11906;height:11339" type="#_x0000_t75">
                <v:imagedata r:id="rId12" o:title=""/>
              </v:shape>
            </v:group>
            <v:group style="position:absolute;left:6094;top:10035;width:4677;height:5669" coordorigin="6094,10035" coordsize="4677,5669">
              <v:shape style="position:absolute;left:6094;top:10035;width:4677;height:5669" coordorigin="6094,10035" coordsize="4677,5669" path="m6094,15704l10772,15704,10772,10035,6094,10035,6094,15704e" filled="t" fillcolor="#007DC5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0E4E96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007DC5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007DC5"/>
          <w:spacing w:val="0"/>
          <w:w w:val="100"/>
        </w:rPr>
        <w:t>Sinead</w:t>
      </w:r>
      <w:r>
        <w:rPr>
          <w:rFonts w:ascii="Arial" w:hAnsi="Arial" w:cs="Arial" w:eastAsia="Arial"/>
          <w:sz w:val="44"/>
          <w:szCs w:val="44"/>
          <w:color w:val="007DC5"/>
          <w:spacing w:val="6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007DC5"/>
          <w:spacing w:val="0"/>
          <w:w w:val="102"/>
        </w:rPr>
        <w:t>Cucanic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“This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whe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heading,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paper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ess</w:t>
      </w:r>
      <w:r>
        <w:rPr>
          <w:rFonts w:ascii="Arial" w:hAnsi="Arial" w:cs="Arial" w:eastAsia="Arial"/>
          <w:sz w:val="26"/>
          <w:szCs w:val="26"/>
          <w:color w:val="004659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em.</w:t>
      </w:r>
      <w:r>
        <w:rPr>
          <w:rFonts w:ascii="Arial" w:hAnsi="Arial" w:cs="Arial" w:eastAsia="Arial"/>
          <w:sz w:val="26"/>
          <w:szCs w:val="26"/>
          <w:color w:val="004659"/>
          <w:spacing w:val="-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93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3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kn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wn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1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8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20"/>
          <w:w w:val="118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8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23"/>
          <w:w w:val="11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about</w:t>
      </w:r>
      <w:r>
        <w:rPr>
          <w:rFonts w:ascii="Arial" w:hAnsi="Arial" w:cs="Arial" w:eastAsia="Arial"/>
          <w:sz w:val="26"/>
          <w:szCs w:val="26"/>
          <w:color w:val="004659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ansition</w:t>
      </w:r>
      <w:r>
        <w:rPr>
          <w:rFonts w:ascii="Arial" w:hAnsi="Arial" w:cs="Arial" w:eastAsia="Arial"/>
          <w:sz w:val="26"/>
          <w:szCs w:val="26"/>
          <w:color w:val="004659"/>
          <w:spacing w:val="-13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-2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this</w:t>
      </w:r>
      <w:r>
        <w:rPr>
          <w:rFonts w:ascii="Arial" w:hAnsi="Arial" w:cs="Arial" w:eastAsia="Arial"/>
          <w:sz w:val="26"/>
          <w:szCs w:val="26"/>
          <w:color w:val="004659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9"/>
        </w:rPr>
        <w:t>fi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9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9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9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1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ep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u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51"/>
        <w:jc w:val="both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Digita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Healt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eco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3"/>
        </w:rPr>
        <w:t>(DHR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)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is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hospita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9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em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vidin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acces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esults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digita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5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18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8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thei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esults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document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tio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on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203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DHR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securit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plac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5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5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tion.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75"/>
        <w:jc w:val="both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94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4"/>
        </w:rPr>
        <w:t>DH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accessibility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visibilit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eco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ds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hospita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0"/>
        </w:rPr>
        <w:t>taff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418"/>
        <w:jc w:val="both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hospita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18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oni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Medical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eco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3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280" w:left="140" w:right="1520"/>
          <w:cols w:num="2" w:equalWidth="0">
            <w:col w:w="5393" w:space="789"/>
            <w:col w:w="4078"/>
          </w:cols>
        </w:sectPr>
      </w:pPr>
      <w:rPr/>
    </w:p>
    <w:p>
      <w:pPr>
        <w:spacing w:before="35" w:after="0" w:line="240" w:lineRule="auto"/>
        <w:ind w:left="11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566.929016pt;margin-top:34.496853pt;width:28.346pt;height:28.346pt;mso-position-horizontal-relative:page;mso-position-vertical-relative:paragraph;z-index:-2252" coordorigin="11339,690" coordsize="567,567">
            <v:shape style="position:absolute;left:11339;top:690;width:567;height:567" coordorigin="11339,690" coordsize="567,567" path="m11339,1257l11906,1257,11906,690,11339,690,11339,125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-61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4"/>
        </w:rPr>
        <w:t>passion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4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38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64"/>
          <w:szCs w:val="64"/>
          <w:color w:val="004659"/>
          <w:spacing w:val="-31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7"/>
        </w:rPr>
        <w:t>men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7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5"/>
        </w:rPr>
        <w:t>or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73" w:after="0" w:line="240" w:lineRule="auto"/>
        <w:ind w:right="81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37.449451pt;width:8.5pt;height:79.509904pt;mso-position-horizontal-relative:page;mso-position-vertical-relative:paragraph;z-index:-2251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09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00" w:lineRule="exact"/>
        <w:ind w:left="114" w:right="1442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Qualifying</w:t>
      </w:r>
      <w:r>
        <w:rPr>
          <w:rFonts w:ascii="Arial" w:hAnsi="Arial" w:cs="Arial" w:eastAsia="Arial"/>
          <w:sz w:val="36"/>
          <w:szCs w:val="36"/>
          <w:color w:val="007DC5"/>
          <w:spacing w:val="4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nu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se</w:t>
      </w:r>
      <w:r>
        <w:rPr>
          <w:rFonts w:ascii="Arial" w:hAnsi="Arial" w:cs="Arial" w:eastAsia="Arial"/>
          <w:sz w:val="36"/>
          <w:szCs w:val="36"/>
          <w:color w:val="007DC5"/>
          <w:spacing w:val="2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007DC5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eland</w:t>
      </w:r>
      <w:r>
        <w:rPr>
          <w:rFonts w:ascii="Arial" w:hAnsi="Arial" w:cs="Arial" w:eastAsia="Arial"/>
          <w:sz w:val="36"/>
          <w:szCs w:val="36"/>
          <w:color w:val="007DC5"/>
          <w:spacing w:val="4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007DC5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1993,</w:t>
      </w:r>
      <w:r>
        <w:rPr>
          <w:rFonts w:ascii="Arial" w:hAnsi="Arial" w:cs="Arial" w:eastAsia="Arial"/>
          <w:sz w:val="36"/>
          <w:szCs w:val="36"/>
          <w:color w:val="007DC5"/>
          <w:spacing w:val="-2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Sinead</w:t>
      </w:r>
      <w:r>
        <w:rPr>
          <w:rFonts w:ascii="Arial" w:hAnsi="Arial" w:cs="Arial" w:eastAsia="Arial"/>
          <w:sz w:val="36"/>
          <w:szCs w:val="36"/>
          <w:color w:val="007DC5"/>
          <w:spacing w:val="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2"/>
        </w:rPr>
        <w:t>Cucanic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2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ed</w:t>
      </w:r>
      <w:r>
        <w:rPr>
          <w:rFonts w:ascii="Arial" w:hAnsi="Arial" w:cs="Arial" w:eastAsia="Arial"/>
          <w:sz w:val="36"/>
          <w:szCs w:val="36"/>
          <w:color w:val="007DC5"/>
          <w:spacing w:val="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2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-27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alia</w:t>
      </w:r>
      <w:r>
        <w:rPr>
          <w:rFonts w:ascii="Arial" w:hAnsi="Arial" w:cs="Arial" w:eastAsia="Arial"/>
          <w:sz w:val="36"/>
          <w:szCs w:val="36"/>
          <w:color w:val="007DC5"/>
          <w:spacing w:val="8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007DC5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8"/>
        </w:rPr>
        <w:t>f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8"/>
        </w:rPr>
        <w:t>ol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8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8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8"/>
        </w:rPr>
        <w:t>wing</w:t>
      </w:r>
      <w:r>
        <w:rPr>
          <w:rFonts w:ascii="Arial" w:hAnsi="Arial" w:cs="Arial" w:eastAsia="Arial"/>
          <w:sz w:val="36"/>
          <w:szCs w:val="36"/>
          <w:color w:val="007DC5"/>
          <w:spacing w:val="-18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ear</w:t>
      </w:r>
      <w:r>
        <w:rPr>
          <w:rFonts w:ascii="Arial" w:hAnsi="Arial" w:cs="Arial" w:eastAsia="Arial"/>
          <w:sz w:val="36"/>
          <w:szCs w:val="36"/>
          <w:color w:val="007DC5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4"/>
        </w:rPr>
        <w:t>ba</w:t>
      </w:r>
      <w:r>
        <w:rPr>
          <w:rFonts w:ascii="Arial" w:hAnsi="Arial" w:cs="Arial" w:eastAsia="Arial"/>
          <w:sz w:val="36"/>
          <w:szCs w:val="36"/>
          <w:color w:val="007DC5"/>
          <w:spacing w:val="-3"/>
          <w:w w:val="104"/>
        </w:rPr>
        <w:t>c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5"/>
        </w:rPr>
        <w:t>kpa</w:t>
      </w:r>
      <w:r>
        <w:rPr>
          <w:rFonts w:ascii="Arial" w:hAnsi="Arial" w:cs="Arial" w:eastAsia="Arial"/>
          <w:sz w:val="36"/>
          <w:szCs w:val="36"/>
          <w:color w:val="007DC5"/>
          <w:spacing w:val="-3"/>
          <w:w w:val="105"/>
        </w:rPr>
        <w:t>c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9"/>
        </w:rPr>
        <w:t>k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99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34"/>
          <w:w w:val="115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5"/>
        </w:rPr>
        <w:t>.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5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96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96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96"/>
        </w:rPr>
        <w:t>er</w:t>
      </w:r>
      <w:r>
        <w:rPr>
          <w:rFonts w:ascii="Arial" w:hAnsi="Arial" w:cs="Arial" w:eastAsia="Arial"/>
          <w:sz w:val="36"/>
          <w:szCs w:val="36"/>
          <w:color w:val="007DC5"/>
          <w:spacing w:val="-12"/>
          <w:w w:val="96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enty</w:t>
      </w:r>
      <w:r>
        <w:rPr>
          <w:rFonts w:ascii="Arial" w:hAnsi="Arial" w:cs="Arial" w:eastAsia="Arial"/>
          <w:sz w:val="36"/>
          <w:szCs w:val="36"/>
          <w:color w:val="007DC5"/>
          <w:spacing w:val="7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ea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007DC5"/>
          <w:spacing w:val="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on</w:t>
      </w:r>
      <w:r>
        <w:rPr>
          <w:rFonts w:ascii="Arial" w:hAnsi="Arial" w:cs="Arial" w:eastAsia="Arial"/>
          <w:sz w:val="36"/>
          <w:szCs w:val="3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007DC5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Sinead</w:t>
      </w:r>
      <w:r>
        <w:rPr>
          <w:rFonts w:ascii="Arial" w:hAnsi="Arial" w:cs="Arial" w:eastAsia="Arial"/>
          <w:sz w:val="36"/>
          <w:szCs w:val="36"/>
          <w:color w:val="007DC5"/>
          <w:spacing w:val="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is</w:t>
      </w:r>
      <w:r>
        <w:rPr>
          <w:rFonts w:ascii="Arial" w:hAnsi="Arial" w:cs="Arial" w:eastAsia="Arial"/>
          <w:sz w:val="36"/>
          <w:szCs w:val="36"/>
          <w:color w:val="007DC5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007DC5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007DC5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Ea</w:t>
      </w:r>
      <w:r>
        <w:rPr>
          <w:rFonts w:ascii="Arial" w:hAnsi="Arial" w:cs="Arial" w:eastAsia="Arial"/>
          <w:sz w:val="36"/>
          <w:szCs w:val="36"/>
          <w:color w:val="007DC5"/>
          <w:spacing w:val="13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-23"/>
          <w:w w:val="118"/>
        </w:rPr>
        <w:t>’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4"/>
        </w:rPr>
        <w:t>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4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ti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4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Su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ery</w:t>
      </w:r>
      <w:r>
        <w:rPr>
          <w:rFonts w:ascii="Arial" w:hAnsi="Arial" w:cs="Arial" w:eastAsia="Arial"/>
          <w:sz w:val="36"/>
          <w:szCs w:val="36"/>
          <w:color w:val="007DC5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ccess</w:t>
      </w:r>
      <w:r>
        <w:rPr>
          <w:rFonts w:ascii="Arial" w:hAnsi="Arial" w:cs="Arial" w:eastAsia="Arial"/>
          <w:sz w:val="36"/>
          <w:szCs w:val="36"/>
          <w:color w:val="007DC5"/>
          <w:spacing w:val="-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Mana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3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,</w:t>
      </w:r>
      <w:r>
        <w:rPr>
          <w:rFonts w:ascii="Arial" w:hAnsi="Arial" w:cs="Arial" w:eastAsia="Arial"/>
          <w:sz w:val="36"/>
          <w:szCs w:val="36"/>
          <w:color w:val="007DC5"/>
          <w:spacing w:val="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2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she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has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7"/>
        </w:rPr>
        <w:t>he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7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7"/>
        </w:rPr>
        <w:t>d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7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since</w:t>
      </w:r>
      <w:r>
        <w:rPr>
          <w:rFonts w:ascii="Arial" w:hAnsi="Arial" w:cs="Arial" w:eastAsia="Arial"/>
          <w:sz w:val="36"/>
          <w:szCs w:val="36"/>
          <w:color w:val="007DC5"/>
          <w:spacing w:val="2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December</w:t>
      </w:r>
      <w:r>
        <w:rPr>
          <w:rFonts w:ascii="Arial" w:hAnsi="Arial" w:cs="Arial" w:eastAsia="Arial"/>
          <w:sz w:val="36"/>
          <w:szCs w:val="36"/>
          <w:color w:val="007DC5"/>
          <w:spacing w:val="1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1"/>
        </w:rPr>
        <w:t>2012.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32" w:after="0" w:line="250" w:lineRule="auto"/>
        <w:ind w:left="114" w:right="5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8.083008pt;margin-top:697.957031pt;width:57.193001pt;height:143.933pt;mso-position-horizontal-relative:page;mso-position-vertical-relative:page;z-index:-2253" coordorigin="10762,13959" coordsize="1144,2879">
            <v:group style="position:absolute;left:11339;top:16271;width:567;height:567" coordorigin="11339,16271" coordsize="567,567">
              <v:shape style="position:absolute;left:11339;top:16271;width:567;height:567" coordorigin="11339,16271" coordsize="567,567" path="m11339,16838l11906,16838,11906,16271,11339,16271,11339,16838e" filled="t" fillcolor="#648595" stroked="f">
                <v:path arrowok="t"/>
                <v:fill/>
              </v:shape>
            </v:group>
            <v:group style="position:absolute;left:11339;top:13969;width:567;height:2302" coordorigin="11339,13969" coordsize="567,2302">
              <v:shape style="position:absolute;left:11339;top:13969;width:567;height:2302" coordorigin="11339,13969" coordsize="567,2302" path="m11339,16271l11906,16271,11906,13969,11339,13969,11339,16271e" filled="t" fillcolor="#90CEF1" stroked="f">
                <v:path arrowok="t"/>
                <v:fill/>
              </v:shape>
            </v:group>
            <v:group style="position:absolute;left:10772;top:15704;width:567;height:567" coordorigin="10772,15704" coordsize="567,567">
              <v:shape style="position:absolute;left:10772;top:15704;width:567;height:567" coordorigin="10772,15704" coordsize="567,567" path="m11339,16271l10772,16271,10772,15704,11339,15704,11339,16271e" filled="t" fillcolor="#007DC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cces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Sinea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di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sig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eriope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Inp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Depa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tment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withi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gica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Inp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2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Division.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dition,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Sinead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Booking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Depa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tmen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eadmissio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accountabilit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ait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5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-hou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coo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din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Sinead.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286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“I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enj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comp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xity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di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sity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my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som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thing</w:t>
      </w:r>
      <w:r>
        <w:rPr>
          <w:rFonts w:ascii="Arial" w:hAnsi="Arial" w:cs="Arial" w:eastAsia="Arial"/>
          <w:sz w:val="26"/>
          <w:szCs w:val="26"/>
          <w:color w:val="004659"/>
          <w:spacing w:val="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oing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on—and</w:t>
      </w:r>
      <w:r>
        <w:rPr>
          <w:rFonts w:ascii="Arial" w:hAnsi="Arial" w:cs="Arial" w:eastAsia="Arial"/>
          <w:sz w:val="26"/>
          <w:szCs w:val="26"/>
          <w:color w:val="004659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I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thri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bit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1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es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1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7"/>
          <w:w w:val="111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32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Sinead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14" w:right="3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Sinead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ecalls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moment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ealised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sing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hosen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th.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1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1998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ansitioned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ANUM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(Associ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Unit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er)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Priv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tunities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becoming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vailab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position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ming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14" w:right="-3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-hou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coo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din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mined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whe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passio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managing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managing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depa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tment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“I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men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1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mana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who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all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dif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2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2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en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26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ty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enj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being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ork</w:t>
      </w:r>
      <w:r>
        <w:rPr>
          <w:rFonts w:ascii="Arial" w:hAnsi="Arial" w:cs="Arial" w:eastAsia="Arial"/>
          <w:sz w:val="26"/>
          <w:szCs w:val="26"/>
          <w:color w:val="004659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collabo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ti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004659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those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dif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ent</w:t>
      </w:r>
      <w:r>
        <w:rPr>
          <w:rFonts w:ascii="Arial" w:hAnsi="Arial" w:cs="Arial" w:eastAsia="Arial"/>
          <w:sz w:val="26"/>
          <w:szCs w:val="26"/>
          <w:color w:val="004659"/>
          <w:spacing w:val="-13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ty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004659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help</w:t>
      </w:r>
      <w:r>
        <w:rPr>
          <w:rFonts w:ascii="Arial" w:hAnsi="Arial" w:cs="Arial" w:eastAsia="Arial"/>
          <w:sz w:val="26"/>
          <w:szCs w:val="26"/>
          <w:color w:val="004659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men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mana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ada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their</w:t>
      </w:r>
      <w:r>
        <w:rPr>
          <w:rFonts w:ascii="Arial" w:hAnsi="Arial" w:cs="Arial" w:eastAsia="Arial"/>
          <w:sz w:val="26"/>
          <w:szCs w:val="26"/>
          <w:color w:val="004659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ty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suit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dif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3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ent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situ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tion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-22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use</w:t>
      </w:r>
      <w:r>
        <w:rPr>
          <w:rFonts w:ascii="Arial" w:hAnsi="Arial" w:cs="Arial" w:eastAsia="Arial"/>
          <w:sz w:val="26"/>
          <w:szCs w:val="26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0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2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0"/>
        </w:rPr>
        <w:t>is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one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si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z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fits</w:t>
      </w:r>
      <w:r>
        <w:rPr>
          <w:rFonts w:ascii="Arial" w:hAnsi="Arial" w:cs="Arial" w:eastAsia="Arial"/>
          <w:sz w:val="26"/>
          <w:szCs w:val="26"/>
          <w:color w:val="004659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al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14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32" w:after="0" w:line="250" w:lineRule="auto"/>
        <w:ind w:right="1233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number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initi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Sinead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citing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7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“With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opmen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Standa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Digital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(DHR)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0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DHR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oduced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ansition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‘pape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0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men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Sinea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enthusia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eamlined</w:t>
      </w:r>
      <w:r>
        <w:rPr>
          <w:rFonts w:ascii="Arial" w:hAnsi="Arial" w:cs="Arial" w:eastAsia="Arial"/>
          <w:sz w:val="20"/>
          <w:szCs w:val="20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bring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managing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6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DH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onlin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pape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eco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document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accessibilit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visibilit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tien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1"/>
        </w:rPr>
        <w:t>eco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3"/>
        </w:rPr>
        <w:t>ds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13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wing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tim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Sinead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DHR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emen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opri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tim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8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opment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spac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Medica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eco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yh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DH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means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equi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vailab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pull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olumes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pape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9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“Thi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whe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heading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paper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em.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29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ansition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entual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paper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wil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0"/>
        </w:rPr>
        <w:t>this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8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oo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7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1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1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40"/>
          <w:cols w:num="2" w:equalWidth="0">
            <w:col w:w="4789" w:space="286"/>
            <w:col w:w="5685"/>
          </w:cols>
        </w:sectPr>
      </w:pPr>
      <w:rPr/>
    </w:p>
    <w:p>
      <w:pPr>
        <w:spacing w:before="59" w:after="0" w:line="296" w:lineRule="exact"/>
        <w:ind w:left="5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250" coordorigin="0,0" coordsize="11906,16838">
            <v:shape style="position:absolute;left:0;top:0;width:11906;height:16838" type="#_x0000_t75">
              <v:imagedata r:id="rId13" o:title=""/>
            </v:shape>
            <v:group style="position:absolute;left:6682;top:15137;width:5223;height:1701" coordorigin="6682,15137" coordsize="5223,1701">
              <v:shape style="position:absolute;left:6682;top:15137;width:5223;height:1701" coordorigin="6682,15137" coordsize="5223,1701" path="m6682,16838l11906,16838,11906,15137,6682,15137,6682,16838e" filled="t" fillcolor="#58595B" stroked="f">
                <v:path arrowok="t"/>
                <v:fill/>
              </v:shape>
            </v:group>
            <v:group style="position:absolute;left:0;top:15137;width:58;height:1701" coordorigin="0,15137" coordsize="58,1701">
              <v:shape style="position:absolute;left:0;top:15137;width:58;height:1701" coordorigin="0,15137" coordsize="58,1701" path="m0,16838l58,16838,58,15137,0,15137,0,16838e" filled="t" fillcolor="#58595B" stroked="f">
                <v:path arrowok="t"/>
                <v:fill/>
              </v:shape>
            </v:group>
            <v:group style="position:absolute;left:58;top:14236;width:6624;height:2602" coordorigin="58,14236" coordsize="6624,2602">
              <v:shape style="position:absolute;left:58;top:14236;width:6624;height:2602" coordorigin="58,14236" coordsize="6624,2602" path="m58,14236l6682,14236,6682,16838,58,16838,58,14236e" filled="t" fillcolor="#231F20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0E4E96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90CEF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007DC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  <w:position w:val="-1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49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10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5" w:lineRule="exact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  <w:position w:val="-1"/>
        </w:rPr>
        <w:t>Ja</w:t>
      </w:r>
      <w:r>
        <w:rPr>
          <w:rFonts w:ascii="Arial" w:hAnsi="Arial" w:cs="Arial" w:eastAsia="Arial"/>
          <w:sz w:val="44"/>
          <w:szCs w:val="44"/>
          <w:color w:val="FFFFFF"/>
          <w:spacing w:val="-2"/>
          <w:w w:val="100"/>
          <w:position w:val="-1"/>
        </w:rPr>
        <w:t>g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  <w:position w:val="-1"/>
        </w:rPr>
        <w:t>deep</w:t>
      </w:r>
      <w:r>
        <w:rPr>
          <w:rFonts w:ascii="Arial" w:hAnsi="Arial" w:cs="Arial" w:eastAsia="Arial"/>
          <w:sz w:val="44"/>
          <w:szCs w:val="44"/>
          <w:color w:val="FFFFFF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  <w:position w:val="-1"/>
        </w:rPr>
        <w:t>Singh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3"/>
          <w:position w:val="-1"/>
        </w:rPr>
        <w:t>Thind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700" w:bottom="280" w:left="140" w:right="1680"/>
        </w:sectPr>
      </w:pPr>
      <w:rPr/>
    </w:p>
    <w:p>
      <w:pPr>
        <w:spacing w:before="35" w:after="0" w:line="240" w:lineRule="auto"/>
        <w:ind w:left="11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566.929016pt;margin-top:34.496853pt;width:28.346pt;height:28.346pt;mso-position-horizontal-relative:page;mso-position-vertical-relative:paragraph;z-index:-2248" coordorigin="11339,690" coordsize="567,567">
            <v:shape style="position:absolute;left:11339;top:690;width:567;height:567" coordorigin="11339,690" coordsize="567,567" path="m11339,1257l11906,1257,11906,690,11339,690,11339,125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Out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0"/>
        </w:rPr>
        <w:t>s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tanding</w:t>
      </w:r>
      <w:r>
        <w:rPr>
          <w:rFonts w:ascii="Arial" w:hAnsi="Arial" w:cs="Arial" w:eastAsia="Arial"/>
          <w:sz w:val="64"/>
          <w:szCs w:val="64"/>
          <w:color w:val="004659"/>
          <w:spacing w:val="143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6"/>
        </w:rPr>
        <w:t>admini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6"/>
        </w:rPr>
        <w:t>s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25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25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14"/>
        </w:rPr>
        <w:t>ti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14"/>
        </w:rPr>
        <w:t>v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0" w:after="0" w:line="680" w:lineRule="exact"/>
        <w:ind w:left="114" w:right="-20"/>
        <w:jc w:val="left"/>
        <w:tabs>
          <w:tab w:pos="10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37.469681pt;width:8.5pt;height:79.509904pt;mso-position-horizontal-relative:page;mso-position-vertical-relative:paragraph;z-index:-2247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64"/>
          <w:szCs w:val="64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p</w:t>
      </w:r>
      <w:r>
        <w:rPr>
          <w:rFonts w:ascii="Arial" w:hAnsi="Arial" w:cs="Arial" w:eastAsia="Arial"/>
          <w:sz w:val="64"/>
          <w:szCs w:val="64"/>
          <w:color w:val="004659"/>
          <w:spacing w:val="-12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ob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0"/>
        </w:rPr>
        <w:t>l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em</w:t>
      </w:r>
      <w:r>
        <w:rPr>
          <w:rFonts w:ascii="Arial" w:hAnsi="Arial" w:cs="Arial" w:eastAsia="Arial"/>
          <w:sz w:val="64"/>
          <w:szCs w:val="64"/>
          <w:color w:val="004659"/>
          <w:spacing w:val="112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solving</w:t>
      </w:r>
      <w:r>
        <w:rPr>
          <w:rFonts w:ascii="Arial" w:hAnsi="Arial" w:cs="Arial" w:eastAsia="Arial"/>
          <w:sz w:val="64"/>
          <w:szCs w:val="64"/>
          <w:color w:val="004659"/>
          <w:spacing w:val="49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skills</w:t>
      </w:r>
      <w:r>
        <w:rPr>
          <w:rFonts w:ascii="Arial" w:hAnsi="Arial" w:cs="Arial" w:eastAsia="Arial"/>
          <w:sz w:val="64"/>
          <w:szCs w:val="64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25"/>
        </w:rPr>
        <w:t>11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0" w:lineRule="exact"/>
        <w:ind w:left="114" w:right="1514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Ja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deep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Singh</w:t>
      </w:r>
      <w:r>
        <w:rPr>
          <w:rFonts w:ascii="Arial" w:hAnsi="Arial" w:cs="Arial" w:eastAsia="Arial"/>
          <w:sz w:val="36"/>
          <w:szCs w:val="36"/>
          <w:color w:val="007DC5"/>
          <w:spacing w:val="-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Thind</w:t>
      </w:r>
      <w:r>
        <w:rPr>
          <w:rFonts w:ascii="Arial" w:hAnsi="Arial" w:cs="Arial" w:eastAsia="Arial"/>
          <w:sz w:val="36"/>
          <w:szCs w:val="36"/>
          <w:color w:val="007DC5"/>
          <w:spacing w:val="1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96"/>
        </w:rPr>
        <w:t>(Jag)</w:t>
      </w:r>
      <w:r>
        <w:rPr>
          <w:rFonts w:ascii="Arial" w:hAnsi="Arial" w:cs="Arial" w:eastAsia="Arial"/>
          <w:sz w:val="36"/>
          <w:szCs w:val="36"/>
          <w:color w:val="007DC5"/>
          <w:spacing w:val="-13"/>
          <w:w w:val="96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has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been</w:t>
      </w:r>
      <w:r>
        <w:rPr>
          <w:rFonts w:ascii="Arial" w:hAnsi="Arial" w:cs="Arial" w:eastAsia="Arial"/>
          <w:sz w:val="36"/>
          <w:szCs w:val="36"/>
          <w:color w:val="007DC5"/>
          <w:spacing w:val="-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007DC5"/>
          <w:spacing w:val="3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erk</w:t>
      </w:r>
      <w:r>
        <w:rPr>
          <w:rFonts w:ascii="Arial" w:hAnsi="Arial" w:cs="Arial" w:eastAsia="Arial"/>
          <w:sz w:val="36"/>
          <w:szCs w:val="36"/>
          <w:color w:val="007DC5"/>
          <w:spacing w:val="4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11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1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-23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1"/>
        </w:rPr>
        <w:t>the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007DC5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Ear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since</w:t>
      </w:r>
      <w:r>
        <w:rPr>
          <w:rFonts w:ascii="Arial" w:hAnsi="Arial" w:cs="Arial" w:eastAsia="Arial"/>
          <w:sz w:val="36"/>
          <w:szCs w:val="36"/>
          <w:color w:val="007DC5"/>
          <w:spacing w:val="2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2012;</w:t>
      </w:r>
      <w:r>
        <w:rPr>
          <w:rFonts w:ascii="Arial" w:hAnsi="Arial" w:cs="Arial" w:eastAsia="Arial"/>
          <w:sz w:val="36"/>
          <w:szCs w:val="36"/>
          <w:color w:val="007DC5"/>
          <w:spacing w:val="-3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er</w:t>
      </w:r>
      <w:r>
        <w:rPr>
          <w:rFonts w:ascii="Arial" w:hAnsi="Arial" w:cs="Arial" w:eastAsia="Arial"/>
          <w:sz w:val="36"/>
          <w:szCs w:val="36"/>
          <w:color w:val="007DC5"/>
          <w:spacing w:val="1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he</w:t>
      </w:r>
      <w:r>
        <w:rPr>
          <w:rFonts w:ascii="Arial" w:hAnsi="Arial" w:cs="Arial" w:eastAsia="Arial"/>
          <w:sz w:val="36"/>
          <w:szCs w:val="3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began</w:t>
      </w:r>
      <w:r>
        <w:rPr>
          <w:rFonts w:ascii="Arial" w:hAnsi="Arial" w:cs="Arial" w:eastAsia="Arial"/>
          <w:sz w:val="36"/>
          <w:szCs w:val="36"/>
          <w:color w:val="007DC5"/>
          <w:spacing w:val="-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orking</w:t>
      </w:r>
      <w:r>
        <w:rPr>
          <w:rFonts w:ascii="Arial" w:hAnsi="Arial" w:cs="Arial" w:eastAsia="Arial"/>
          <w:sz w:val="36"/>
          <w:szCs w:val="36"/>
          <w:color w:val="007DC5"/>
          <w:spacing w:val="4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38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007DC5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hospital</w:t>
      </w:r>
      <w:r>
        <w:rPr>
          <w:rFonts w:ascii="Arial" w:hAnsi="Arial" w:cs="Arial" w:eastAsia="Arial"/>
          <w:sz w:val="36"/>
          <w:szCs w:val="36"/>
          <w:color w:val="007DC5"/>
          <w:spacing w:val="9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007DC5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2010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tient</w:t>
      </w:r>
      <w:r>
        <w:rPr>
          <w:rFonts w:ascii="Arial" w:hAnsi="Arial" w:cs="Arial" w:eastAsia="Arial"/>
          <w:sz w:val="36"/>
          <w:szCs w:val="36"/>
          <w:color w:val="007DC5"/>
          <w:spacing w:val="9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service</w:t>
      </w:r>
      <w:r>
        <w:rPr>
          <w:rFonts w:ascii="Arial" w:hAnsi="Arial" w:cs="Arial" w:eastAsia="Arial"/>
          <w:sz w:val="36"/>
          <w:szCs w:val="36"/>
          <w:color w:val="007DC5"/>
          <w:spacing w:val="2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8"/>
        </w:rPr>
        <w:t>assi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8"/>
        </w:rPr>
        <w:t>s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8"/>
        </w:rPr>
        <w:t>tant</w:t>
      </w:r>
      <w:r>
        <w:rPr>
          <w:rFonts w:ascii="Arial" w:hAnsi="Arial" w:cs="Arial" w:eastAsia="Arial"/>
          <w:sz w:val="36"/>
          <w:szCs w:val="36"/>
          <w:color w:val="007DC5"/>
          <w:spacing w:val="-13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3"/>
        </w:rPr>
        <w:t>with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13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9"/>
        </w:rPr>
        <w:t>cont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9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3"/>
        </w:rPr>
        <w:t>a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3"/>
        </w:rPr>
        <w:t>c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7DC5"/>
          <w:spacing w:val="-34"/>
          <w:w w:val="115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5"/>
        </w:rPr>
        <w:t>,</w:t>
      </w:r>
      <w:r>
        <w:rPr>
          <w:rFonts w:ascii="Arial" w:hAnsi="Arial" w:cs="Arial" w:eastAsia="Arial"/>
          <w:sz w:val="36"/>
          <w:szCs w:val="36"/>
          <w:color w:val="007DC5"/>
          <w:spacing w:val="-3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7"/>
        </w:rPr>
        <w:t>Medi</w:t>
      </w:r>
      <w:r>
        <w:rPr>
          <w:rFonts w:ascii="Arial" w:hAnsi="Arial" w:cs="Arial" w:eastAsia="Arial"/>
          <w:sz w:val="36"/>
          <w:szCs w:val="36"/>
          <w:color w:val="007DC5"/>
          <w:spacing w:val="-4"/>
          <w:w w:val="107"/>
        </w:rPr>
        <w:t>r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1"/>
        </w:rPr>
        <w:t>e</w:t>
      </w:r>
      <w:r>
        <w:rPr>
          <w:rFonts w:ascii="Arial" w:hAnsi="Arial" w:cs="Arial" w:eastAsia="Arial"/>
          <w:sz w:val="36"/>
          <w:szCs w:val="36"/>
          <w:color w:val="007DC5"/>
          <w:spacing w:val="-2"/>
          <w:w w:val="101"/>
        </w:rPr>
        <w:t>s</w:t>
      </w:r>
      <w:r>
        <w:rPr>
          <w:rFonts w:ascii="Arial" w:hAnsi="Arial" w:cs="Arial" w:eastAsia="Arial"/>
          <w:sz w:val="36"/>
          <w:szCs w:val="36"/>
          <w:color w:val="007DC5"/>
          <w:spacing w:val="7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007DC5"/>
          <w:spacing w:val="0"/>
          <w:w w:val="105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32" w:after="0" w:line="250" w:lineRule="auto"/>
        <w:ind w:left="114" w:right="33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erk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4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esponsib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eeping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tioni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conta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“Once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identific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1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thei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medica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document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admission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epa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orie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possib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priorit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4" w:right="2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ma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tien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6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eel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com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tab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confident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004659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their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004659"/>
          <w:spacing w:val="-28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6"/>
        </w:rPr>
        <w:t>‘Do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06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6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004659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ood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hand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try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elax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them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Jag</w:t>
      </w:r>
      <w:r>
        <w:rPr>
          <w:rFonts w:ascii="Arial" w:hAnsi="Arial" w:cs="Arial" w:eastAsia="Arial"/>
          <w:sz w:val="26"/>
          <w:szCs w:val="26"/>
          <w:color w:val="004659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14" w:right="33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valued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member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4,</w:t>
      </w:r>
      <w:r>
        <w:rPr>
          <w:rFonts w:ascii="Arial" w:hAnsi="Arial" w:cs="Arial" w:eastAsia="Arial"/>
          <w:sz w:val="20"/>
          <w:szCs w:val="20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enj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orking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eam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ganised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fficien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orking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taff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2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acco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hedu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1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ganised,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one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friend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9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-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dmini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cel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enc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6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ecognise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admini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taff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essiona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4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sona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3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esult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positi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comes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orking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onments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50" w:lineRule="auto"/>
        <w:ind w:right="143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ecuti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Di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Corpo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Service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Gou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d,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ecipient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9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right="111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sho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space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tim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demon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out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tanding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admini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tionship</w:t>
      </w:r>
      <w:r>
        <w:rPr>
          <w:rFonts w:ascii="Arial" w:hAnsi="Arial" w:cs="Arial" w:eastAsia="Arial"/>
          <w:sz w:val="20"/>
          <w:szCs w:val="20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skill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4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9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fficient</w:t>
      </w:r>
      <w:r>
        <w:rPr>
          <w:rFonts w:ascii="Arial" w:hAnsi="Arial" w:cs="Arial" w:eastAsia="Arial"/>
          <w:sz w:val="20"/>
          <w:szCs w:val="20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communic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solving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skill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oes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ues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priorit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48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ecognition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surprise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0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1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momen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eeling,</w:t>
      </w:r>
      <w:r>
        <w:rPr>
          <w:rFonts w:ascii="Arial" w:hAnsi="Arial" w:cs="Arial" w:eastAsia="Arial"/>
          <w:sz w:val="20"/>
          <w:szCs w:val="20"/>
          <w:color w:val="231F20"/>
          <w:spacing w:val="-24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eci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done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continue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4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11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espe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member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emb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aced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Cultu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sity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6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eb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ho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cooking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tition</w:t>
      </w:r>
      <w:r>
        <w:rPr>
          <w:rFonts w:ascii="Arial" w:hAnsi="Arial" w:cs="Arial" w:eastAsia="Arial"/>
          <w:sz w:val="20"/>
          <w:szCs w:val="20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cal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103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second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place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oo-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obi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(c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ulif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ry)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8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nice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tivitie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ganis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4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Jag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jou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xperience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erk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service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assi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positi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j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“If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job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40"/>
          <w:cols w:num="2" w:equalWidth="0">
            <w:col w:w="4731" w:space="343"/>
            <w:col w:w="5686"/>
          </w:cols>
        </w:sectPr>
      </w:pPr>
      <w:rPr/>
    </w:p>
    <w:p>
      <w:pPr>
        <w:spacing w:before="59" w:after="0" w:line="296" w:lineRule="exact"/>
        <w:ind w:left="5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  <w:position w:val="-1"/>
        </w:rPr>
        <w:t>peop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700" w:bottom="280" w:left="140" w:right="1040"/>
        </w:sectPr>
      </w:pPr>
      <w:rPr/>
    </w:p>
    <w:p>
      <w:pPr>
        <w:spacing w:before="40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0pt;margin-top:0pt;width:142.232pt;height:85.539015pt;mso-position-horizontal-relative:page;mso-position-vertical-relative:page;z-index:-2245" coordorigin="0,0" coordsize="2845,1711"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0E4E96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007DC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Our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Senior</w:t>
      </w:r>
      <w:r>
        <w:rPr>
          <w:rFonts w:ascii="Arial" w:hAnsi="Arial" w:cs="Arial" w:eastAsia="Arial"/>
          <w:sz w:val="16"/>
          <w:szCs w:val="16"/>
          <w:color w:val="007DC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Medical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Staff</w:t>
      </w:r>
      <w:r>
        <w:rPr>
          <w:rFonts w:ascii="Arial" w:hAnsi="Arial" w:cs="Arial" w:eastAsia="Arial"/>
          <w:sz w:val="16"/>
          <w:szCs w:val="16"/>
          <w:color w:val="007DC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8"/>
        </w:rPr>
        <w:t>Di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8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46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10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s</w:t>
      </w:r>
      <w:r>
        <w:rPr>
          <w:rFonts w:ascii="Arial" w:hAnsi="Arial" w:cs="Arial" w:eastAsia="Arial"/>
          <w:sz w:val="9"/>
          <w:szCs w:val="9"/>
          <w:color w:val="007DC5"/>
          <w:spacing w:val="0"/>
          <w:w w:val="142"/>
          <w:position w:val="5"/>
        </w:rPr>
        <w:t>*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0pt;margin-top:10.349089pt;width:28.346pt;height:28.346pt;mso-position-horizontal-relative:page;mso-position-vertical-relative:paragraph;z-index:-2246" coordorigin="0,207" coordsize="567,567">
            <v:shape style="position:absolute;left:0;top:207;width:567;height:567" coordorigin="0,207" coordsize="567,567" path="m0,774l567,774,567,207,0,207,0,774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Chri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tine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Bessell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171" w:lineRule="exact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  <w:position w:val="-1"/>
        </w:rPr>
        <w:t>Ex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  <w:position w:val="-1"/>
        </w:rPr>
        <w:t>ecutiv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4"/>
          <w:position w:val="-1"/>
        </w:rPr>
        <w:t>Di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4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1"/>
          <w:position w:val="-1"/>
        </w:rPr>
        <w:t>ec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35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6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7"/>
          <w:w w:val="106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07DC5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6"/>
          <w:position w:val="-1"/>
        </w:rPr>
        <w:t>Medical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63" w:right="-49"/>
        <w:jc w:val="center"/>
        <w:tabs>
          <w:tab w:pos="9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12</w:t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  <w:position w:val="1"/>
        </w:rPr>
        <w:t>Services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99"/>
          <w:position w:val="1"/>
        </w:rPr>
        <w:t>Chie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28"/>
          <w:position w:val="1"/>
        </w:rPr>
        <w:t>f</w:t>
      </w:r>
      <w:r>
        <w:rPr>
          <w:rFonts w:ascii="Arial" w:hAnsi="Arial" w:cs="Arial" w:eastAsia="Arial"/>
          <w:sz w:val="16"/>
          <w:szCs w:val="16"/>
          <w:color w:val="007DC5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  <w:position w:val="1"/>
        </w:rPr>
        <w:t>Medica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5"/>
          <w:position w:val="1"/>
        </w:rPr>
        <w:t>Officer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55" w:lineRule="auto"/>
        <w:ind w:left="994" w:right="-1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19.961525pt;width:8.5pt;height:139.038857pt;mso-position-horizontal-relative:page;mso-position-vertical-relative:paragraph;z-index:-2244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6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4"/>
        </w:rPr>
        <w:t>obe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Briggs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Clinical</w:t>
      </w:r>
      <w:r>
        <w:rPr>
          <w:rFonts w:ascii="Arial" w:hAnsi="Arial" w:cs="Arial" w:eastAsia="Arial"/>
          <w:sz w:val="16"/>
          <w:szCs w:val="16"/>
          <w:color w:val="007DC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olaryn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DC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DC5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007DC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DC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2"/>
        </w:rPr>
        <w:t>Ear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Nose</w:t>
      </w:r>
      <w:r>
        <w:rPr>
          <w:rFonts w:ascii="Arial" w:hAnsi="Arial" w:cs="Arial" w:eastAsia="Arial"/>
          <w:sz w:val="16"/>
          <w:szCs w:val="16"/>
          <w:color w:val="007DC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Th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55" w:lineRule="auto"/>
        <w:ind w:left="994" w:right="-4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oline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Clar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4"/>
        </w:rPr>
        <w:t>x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ecuti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6"/>
        </w:rPr>
        <w:t>v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6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0"/>
        </w:rPr>
        <w:t>er</w:t>
      </w:r>
      <w:r>
        <w:rPr>
          <w:rFonts w:ascii="Arial" w:hAnsi="Arial" w:cs="Arial" w:eastAsia="Arial"/>
          <w:sz w:val="16"/>
          <w:szCs w:val="16"/>
          <w:color w:val="007DC5"/>
          <w:spacing w:val="-6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0"/>
        </w:rPr>
        <w:t>manc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5"/>
        </w:rPr>
        <w:t>an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5"/>
        </w:rPr>
        <w:t>d</w:t>
      </w:r>
      <w:r>
        <w:rPr>
          <w:rFonts w:ascii="Arial" w:hAnsi="Arial" w:cs="Arial" w:eastAsia="Arial"/>
          <w:sz w:val="16"/>
          <w:szCs w:val="16"/>
          <w:color w:val="007DC5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7"/>
        </w:rPr>
        <w:t>Imp</w:t>
      </w:r>
      <w:r>
        <w:rPr>
          <w:rFonts w:ascii="Arial" w:hAnsi="Arial" w:cs="Arial" w:eastAsia="Arial"/>
          <w:sz w:val="16"/>
          <w:szCs w:val="16"/>
          <w:color w:val="007DC5"/>
          <w:spacing w:val="-6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-4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4"/>
          <w:w w:val="95"/>
        </w:rPr>
        <w:t>v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6"/>
        </w:rPr>
        <w:t>ement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55" w:lineRule="auto"/>
        <w:ind w:left="994" w:right="3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McCombe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Clinical</w:t>
      </w:r>
      <w:r>
        <w:rPr>
          <w:rFonts w:ascii="Arial" w:hAnsi="Arial" w:cs="Arial" w:eastAsia="Arial"/>
          <w:sz w:val="16"/>
          <w:szCs w:val="16"/>
          <w:color w:val="007DC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Op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thalmo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Services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or</w:t>
      </w:r>
      <w:r>
        <w:rPr>
          <w:rFonts w:ascii="Arial" w:hAnsi="Arial" w:cs="Arial" w:eastAsia="Arial"/>
          <w:sz w:val="16"/>
          <w:szCs w:val="1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f</w:t>
      </w:r>
      <w:r>
        <w:rPr>
          <w:rFonts w:ascii="Arial" w:hAnsi="Arial" w:cs="Arial" w:eastAsia="Arial"/>
          <w:sz w:val="16"/>
          <w:szCs w:val="16"/>
          <w:color w:val="007DC5"/>
          <w:spacing w:val="-1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Anae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9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7"/>
        </w:rPr>
        <w:t>thesia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Heads</w:t>
      </w:r>
      <w:r>
        <w:rPr>
          <w:rFonts w:ascii="Arial" w:hAnsi="Arial" w:cs="Arial" w:eastAsia="Arial"/>
          <w:sz w:val="16"/>
          <w:szCs w:val="16"/>
          <w:color w:val="007DC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12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2"/>
        </w:rPr>
        <w:t>f</w:t>
      </w:r>
      <w:r>
        <w:rPr>
          <w:rFonts w:ascii="Arial" w:hAnsi="Arial" w:cs="Arial" w:eastAsia="Arial"/>
          <w:sz w:val="16"/>
          <w:szCs w:val="16"/>
          <w:color w:val="007DC5"/>
          <w:spacing w:val="-11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2"/>
        </w:rPr>
        <w:t>Clinic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left="994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oo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Clinical</w:t>
      </w:r>
      <w:r>
        <w:rPr>
          <w:rFonts w:ascii="Arial" w:hAnsi="Arial" w:cs="Arial" w:eastAsia="Arial"/>
          <w:sz w:val="16"/>
          <w:szCs w:val="16"/>
          <w:color w:val="007DC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ead,</w:t>
      </w:r>
      <w:r>
        <w:rPr>
          <w:rFonts w:ascii="Arial" w:hAnsi="Arial" w:cs="Arial" w:eastAsia="Arial"/>
          <w:sz w:val="16"/>
          <w:szCs w:val="16"/>
          <w:color w:val="007DC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1"/>
        </w:rPr>
        <w:t>cu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11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Op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thalmo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007DC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5"/>
        </w:rPr>
        <w:t>and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Special</w:t>
      </w:r>
      <w:r>
        <w:rPr>
          <w:rFonts w:ascii="Arial" w:hAnsi="Arial" w:cs="Arial" w:eastAsia="Arial"/>
          <w:sz w:val="16"/>
          <w:szCs w:val="16"/>
          <w:color w:val="007DC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96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Clinic</w:t>
      </w:r>
      <w:r>
        <w:rPr>
          <w:rFonts w:ascii="Arial" w:hAnsi="Arial" w:cs="Arial" w:eastAsia="Arial"/>
          <w:sz w:val="16"/>
          <w:szCs w:val="16"/>
          <w:color w:val="007DC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07DC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5"/>
        </w:rPr>
        <w:t>and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Chair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f</w:t>
      </w:r>
      <w:r>
        <w:rPr>
          <w:rFonts w:ascii="Arial" w:hAnsi="Arial" w:cs="Arial" w:eastAsia="Arial"/>
          <w:sz w:val="16"/>
          <w:szCs w:val="16"/>
          <w:color w:val="007DC5"/>
          <w:spacing w:val="-1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Senior</w:t>
      </w:r>
      <w:r>
        <w:rPr>
          <w:rFonts w:ascii="Arial" w:hAnsi="Arial" w:cs="Arial" w:eastAsia="Arial"/>
          <w:sz w:val="16"/>
          <w:szCs w:val="16"/>
          <w:color w:val="007DC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07DC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1"/>
        </w:rPr>
        <w:t>Staff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3" w:lineRule="auto"/>
        <w:ind w:left="994" w:right="42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William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Cam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bell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7"/>
        </w:rPr>
        <w:t>Vit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7"/>
        </w:rPr>
        <w:t>eo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7"/>
        </w:rPr>
        <w:t>tinal</w:t>
      </w:r>
      <w:r>
        <w:rPr>
          <w:rFonts w:ascii="Arial" w:hAnsi="Arial" w:cs="Arial" w:eastAsia="Arial"/>
          <w:sz w:val="16"/>
          <w:szCs w:val="16"/>
          <w:color w:val="007DC5"/>
          <w:spacing w:val="-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Unit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7DC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2"/>
        </w:rPr>
        <w:t>Ne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2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left="994" w:right="68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mel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Di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07DC5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2"/>
        </w:rPr>
        <w:t>Eme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97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3"/>
        </w:rPr>
        <w:t>en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3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2"/>
        </w:rPr>
        <w:t>Depa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1"/>
        </w:rPr>
        <w:t>tment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994" w:right="-5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Daniell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Co</w:t>
      </w:r>
      <w:r>
        <w:rPr>
          <w:rFonts w:ascii="Arial" w:hAnsi="Arial" w:cs="Arial" w:eastAsia="Arial"/>
          <w:sz w:val="16"/>
          <w:szCs w:val="16"/>
          <w:color w:val="007DC5"/>
          <w:spacing w:val="1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2"/>
        </w:rPr>
        <w:t>nea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therine</w:t>
      </w:r>
      <w:r>
        <w:rPr>
          <w:rFonts w:ascii="Arial" w:hAnsi="Arial" w:cs="Arial" w:eastAsia="Arial"/>
          <w:sz w:val="16"/>
          <w:szCs w:val="16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9"/>
        </w:rPr>
        <w:t>Gl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ucoma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Harper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07DC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2"/>
        </w:rPr>
        <w:t>tina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73" w:lineRule="auto"/>
        <w:ind w:left="994" w:right="60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ionel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Ocular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M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9"/>
        </w:rPr>
        <w:t>tility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yndell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im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Ocular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Immuno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left="994" w:right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Mano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opou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Clinical</w:t>
      </w:r>
      <w:r>
        <w:rPr>
          <w:rFonts w:ascii="Arial" w:hAnsi="Arial" w:cs="Arial" w:eastAsia="Arial"/>
          <w:sz w:val="16"/>
          <w:szCs w:val="1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ead,</w:t>
      </w:r>
      <w:r>
        <w:rPr>
          <w:rFonts w:ascii="Arial" w:hAnsi="Arial" w:cs="Arial" w:eastAsia="Arial"/>
          <w:sz w:val="16"/>
          <w:szCs w:val="16"/>
          <w:color w:val="007DC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3"/>
        </w:rPr>
        <w:t>Su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gical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thalmol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4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Clini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3" w:lineRule="auto"/>
        <w:ind w:left="994" w:right="82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ty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Rhino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4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Mc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enzie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Ocular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Onco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left="994" w:right="-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McNab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Orbital</w:t>
      </w:r>
      <w:r>
        <w:rPr>
          <w:rFonts w:ascii="Arial" w:hAnsi="Arial" w:cs="Arial" w:eastAsia="Arial"/>
          <w:sz w:val="16"/>
          <w:szCs w:val="16"/>
          <w:color w:val="007DC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Pla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tic</w:t>
      </w:r>
      <w:r>
        <w:rPr>
          <w:rFonts w:ascii="Arial" w:hAnsi="Arial" w:cs="Arial" w:eastAsia="Arial"/>
          <w:sz w:val="16"/>
          <w:szCs w:val="16"/>
          <w:color w:val="007DC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5"/>
        </w:rPr>
        <w:t>and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Lacrimal</w:t>
      </w:r>
      <w:r>
        <w:rPr>
          <w:rFonts w:ascii="Arial" w:hAnsi="Arial" w:cs="Arial" w:eastAsia="Arial"/>
          <w:sz w:val="16"/>
          <w:szCs w:val="16"/>
          <w:color w:val="007DC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Clinic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Halil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1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demir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Chai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DC5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Senior</w:t>
      </w:r>
      <w:r>
        <w:rPr>
          <w:rFonts w:ascii="Arial" w:hAnsi="Arial" w:cs="Arial" w:eastAsia="Arial"/>
          <w:sz w:val="16"/>
          <w:szCs w:val="16"/>
          <w:color w:val="007DC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07DC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1"/>
        </w:rPr>
        <w:t>Staff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96"/>
        </w:rPr>
        <w:t>ENT</w:t>
      </w:r>
      <w:r>
        <w:rPr>
          <w:rFonts w:ascii="Arial" w:hAnsi="Arial" w:cs="Arial" w:eastAsia="Arial"/>
          <w:sz w:val="16"/>
          <w:szCs w:val="16"/>
          <w:color w:val="007DC5"/>
          <w:spacing w:val="-1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Se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8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1"/>
        </w:rPr>
        <w:t>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73" w:lineRule="auto"/>
        <w:ind w:left="994" w:right="59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Elizab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ose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aedi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tric</w:t>
      </w:r>
      <w:r>
        <w:rPr>
          <w:rFonts w:ascii="Arial" w:hAnsi="Arial" w:cs="Arial" w:eastAsia="Arial"/>
          <w:sz w:val="16"/>
          <w:szCs w:val="16"/>
          <w:color w:val="007DC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Sa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Ocular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Diagno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1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2"/>
        </w:rPr>
        <w:t>tics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Neil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Shu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5"/>
        </w:rPr>
        <w:t>Neu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2"/>
        </w:rPr>
        <w:t>o-Op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2"/>
        </w:rPr>
        <w:t>h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0"/>
        </w:rPr>
        <w:t>thalmo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1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Szmu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wi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Balance</w:t>
      </w:r>
      <w:r>
        <w:rPr>
          <w:rFonts w:ascii="Arial" w:hAnsi="Arial" w:cs="Arial" w:eastAsia="Arial"/>
          <w:sz w:val="16"/>
          <w:szCs w:val="16"/>
          <w:color w:val="007DC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Diso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5"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taxia</w:t>
      </w:r>
      <w:r>
        <w:rPr>
          <w:rFonts w:ascii="Arial" w:hAnsi="Arial" w:cs="Arial" w:eastAsia="Arial"/>
          <w:sz w:val="16"/>
          <w:szCs w:val="16"/>
          <w:color w:val="007DC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Service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left="994" w:right="-1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Chri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tine</w:t>
      </w:r>
      <w:r>
        <w:rPr>
          <w:rFonts w:ascii="Arial" w:hAnsi="Arial" w:cs="Arial" w:eastAsia="Arial"/>
          <w:sz w:val="16"/>
          <w:szCs w:val="16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angas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Clinical</w:t>
      </w:r>
      <w:r>
        <w:rPr>
          <w:rFonts w:ascii="Arial" w:hAnsi="Arial" w:cs="Arial" w:eastAsia="Arial"/>
          <w:sz w:val="16"/>
          <w:szCs w:val="1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ead,</w:t>
      </w:r>
      <w:r>
        <w:rPr>
          <w:rFonts w:ascii="Arial" w:hAnsi="Arial" w:cs="Arial" w:eastAsia="Arial"/>
          <w:sz w:val="16"/>
          <w:szCs w:val="16"/>
          <w:color w:val="007DC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gical</w:t>
      </w:r>
      <w:r>
        <w:rPr>
          <w:rFonts w:ascii="Arial" w:hAnsi="Arial" w:cs="Arial" w:eastAsia="Arial"/>
          <w:sz w:val="16"/>
          <w:szCs w:val="16"/>
          <w:color w:val="007DC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94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5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10"/>
        </w:rPr>
        <w:t>thalmo</w:t>
      </w:r>
      <w:r>
        <w:rPr>
          <w:rFonts w:ascii="Arial" w:hAnsi="Arial" w:cs="Arial" w:eastAsia="Arial"/>
          <w:sz w:val="16"/>
          <w:szCs w:val="16"/>
          <w:color w:val="007DC5"/>
          <w:spacing w:val="-4"/>
          <w:w w:val="11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0"/>
        </w:rPr>
        <w:t>Clini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yn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outbe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Head,</w:t>
      </w:r>
      <w:r>
        <w:rPr>
          <w:rFonts w:ascii="Arial" w:hAnsi="Arial" w:cs="Arial" w:eastAsia="Arial"/>
          <w:sz w:val="16"/>
          <w:szCs w:val="16"/>
          <w:color w:val="007DC5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cu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Op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8"/>
        </w:rPr>
        <w:t>h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0"/>
        </w:rPr>
        <w:t>thalmo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1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98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Services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right="-2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van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Hee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den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Clinical</w:t>
      </w:r>
      <w:r>
        <w:rPr>
          <w:rFonts w:ascii="Arial" w:hAnsi="Arial" w:cs="Arial" w:eastAsia="Arial"/>
          <w:sz w:val="16"/>
          <w:szCs w:val="1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ead,</w:t>
      </w:r>
      <w:r>
        <w:rPr>
          <w:rFonts w:ascii="Arial" w:hAnsi="Arial" w:cs="Arial" w:eastAsia="Arial"/>
          <w:sz w:val="16"/>
          <w:szCs w:val="16"/>
          <w:color w:val="007DC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3"/>
        </w:rPr>
        <w:t>Su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gical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thalmol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4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100"/>
        </w:rPr>
        <w:t>Clini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al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Chai</w:t>
      </w:r>
      <w:r>
        <w:rPr>
          <w:rFonts w:ascii="Arial" w:hAnsi="Arial" w:cs="Arial" w:eastAsia="Arial"/>
          <w:sz w:val="16"/>
          <w:szCs w:val="16"/>
          <w:color w:val="007DC5"/>
          <w:spacing w:val="-1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7DC5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Senior</w:t>
      </w:r>
      <w:r>
        <w:rPr>
          <w:rFonts w:ascii="Arial" w:hAnsi="Arial" w:cs="Arial" w:eastAsia="Arial"/>
          <w:sz w:val="16"/>
          <w:szCs w:val="16"/>
          <w:color w:val="007DC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07DC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1"/>
        </w:rPr>
        <w:t>Staff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-1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96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Se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8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1"/>
        </w:rPr>
        <w:t>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55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5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1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2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Dian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eb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ting</w:t>
      </w:r>
      <w:r>
        <w:rPr>
          <w:rFonts w:ascii="Arial" w:hAnsi="Arial" w:cs="Arial" w:eastAsia="Arial"/>
          <w:sz w:val="16"/>
          <w:szCs w:val="16"/>
          <w:color w:val="007DC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Clinical</w:t>
      </w:r>
      <w:r>
        <w:rPr>
          <w:rFonts w:ascii="Arial" w:hAnsi="Arial" w:cs="Arial" w:eastAsia="Arial"/>
          <w:sz w:val="16"/>
          <w:szCs w:val="16"/>
          <w:color w:val="007DC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ead,</w:t>
      </w:r>
      <w:r>
        <w:rPr>
          <w:rFonts w:ascii="Arial" w:hAnsi="Arial" w:cs="Arial" w:eastAsia="Arial"/>
          <w:sz w:val="16"/>
          <w:szCs w:val="16"/>
          <w:color w:val="007DC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3"/>
        </w:rPr>
        <w:t>Su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gical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Oph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thalmo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Services</w:t>
      </w:r>
      <w:r>
        <w:rPr>
          <w:rFonts w:ascii="Arial" w:hAnsi="Arial" w:cs="Arial" w:eastAsia="Arial"/>
          <w:sz w:val="16"/>
          <w:szCs w:val="16"/>
          <w:color w:val="007DC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4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55" w:lineRule="auto"/>
        <w:ind w:right="3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Kri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ells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6"/>
        </w:rPr>
        <w:t>Clinical</w:t>
      </w:r>
      <w:r>
        <w:rPr>
          <w:rFonts w:ascii="Arial" w:hAnsi="Arial" w:cs="Arial" w:eastAsia="Arial"/>
          <w:sz w:val="16"/>
          <w:szCs w:val="16"/>
          <w:color w:val="007DC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ead,</w:t>
      </w:r>
      <w:r>
        <w:rPr>
          <w:rFonts w:ascii="Arial" w:hAnsi="Arial" w:cs="Arial" w:eastAsia="Arial"/>
          <w:sz w:val="16"/>
          <w:szCs w:val="16"/>
          <w:color w:val="007DC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1"/>
        </w:rPr>
        <w:t>cu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11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Op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thalmo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1"/>
        </w:rPr>
        <w:t>Services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55" w:lineRule="auto"/>
        <w:ind w:right="77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</w:rPr>
        <w:t>Op</w:t>
      </w:r>
      <w:r>
        <w:rPr>
          <w:rFonts w:ascii="Arial" w:hAnsi="Arial" w:cs="Arial" w:eastAsia="Arial"/>
          <w:sz w:val="16"/>
          <w:szCs w:val="16"/>
          <w:color w:val="007DC5"/>
          <w:spacing w:val="-1"/>
        </w:rPr>
        <w:t>h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4"/>
        </w:rPr>
        <w:t>thalmo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14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7"/>
        </w:rPr>
        <w:t>ogi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7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20"/>
        </w:rPr>
        <w:t>ts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2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ope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Amini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Brian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3"/>
        </w:rPr>
        <w:t>talla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licia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ai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Pheng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70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4"/>
        </w:rPr>
        <w:t>thija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Jacqueline</w:t>
      </w:r>
      <w:r>
        <w:rPr>
          <w:rFonts w:ascii="Arial" w:hAnsi="Arial" w:cs="Arial" w:eastAsia="Arial"/>
          <w:sz w:val="16"/>
          <w:szCs w:val="16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Beltz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oland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Bunting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Benjamin</w:t>
      </w:r>
      <w:r>
        <w:rPr>
          <w:rFonts w:ascii="Arial" w:hAnsi="Arial" w:cs="Arial" w:eastAsia="Arial"/>
          <w:sz w:val="16"/>
          <w:szCs w:val="16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Bu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76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obe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3"/>
        </w:rPr>
        <w:t>But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3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ery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Susan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den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Cassidy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Elsie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Daniel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Chiu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87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Chun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Ben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Clark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Benjamin</w:t>
      </w:r>
      <w:r>
        <w:rPr>
          <w:rFonts w:ascii="Arial" w:hAnsi="Arial" w:cs="Arial" w:eastAsia="Arial"/>
          <w:sz w:val="16"/>
          <w:szCs w:val="16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Connell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5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1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2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hae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5"/>
        </w:rPr>
        <w:t>Co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Joan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5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6"/>
          <w:szCs w:val="16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75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Fio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Vincentis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Joanne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Dond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ohan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94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abi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yi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vier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agan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isa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arber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vin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79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ancis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tin</w:t>
      </w:r>
      <w:r>
        <w:rPr>
          <w:rFonts w:ascii="Arial" w:hAnsi="Arial" w:cs="Arial" w:eastAsia="Arial"/>
          <w:sz w:val="16"/>
          <w:szCs w:val="16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riebel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Fiona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2"/>
        </w:rPr>
        <w:t>ulla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1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Gaskin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Jenni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Gaskin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31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admini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Gnanaha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Guymer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Thomas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Ha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dy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Oded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tman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8"/>
        </w:rPr>
        <w:t>witt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Jin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Khong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Gary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eber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89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Jones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Joon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Ming-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Cecilia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37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Damien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ouis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oss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MacInty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Nicol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os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Mantzio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endy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shman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Meagher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Ching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Hui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thman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than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thma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aj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tin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omer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ander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23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Salmaan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-Qu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eshi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68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obe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Rams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ou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2"/>
        </w:rPr>
        <w:t>ail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6"/>
          <w:szCs w:val="16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3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3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Julian</w:t>
      </w:r>
      <w:r>
        <w:rPr>
          <w:rFonts w:ascii="Arial" w:hAnsi="Arial" w:cs="Arial" w:eastAsia="Arial"/>
          <w:sz w:val="16"/>
          <w:szCs w:val="16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Joseph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San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eano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Sukhpal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Singh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Sandhu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Khami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hithananthan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Hakki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Semirli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hael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Shiu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8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Simon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ali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ky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Snibson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einer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einer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Char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ence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Sullivan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Anh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Rasik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87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ajp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91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alland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enas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Whiting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Sanje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Wi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2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emasinghe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Elaine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64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thc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rig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7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6"/>
          <w:szCs w:val="16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8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eoh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Ehud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amir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3"/>
        </w:rPr>
        <w:t>t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8"/>
        </w:rPr>
        <w:t>olaryn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8"/>
        </w:rPr>
        <w:t>g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4"/>
        </w:rPr>
        <w:t>o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14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7"/>
        </w:rPr>
        <w:t>ogi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7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20"/>
        </w:rPr>
        <w:t>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55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asuki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Anpalahan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Simone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Boa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dman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Simon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aham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Chri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opher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wn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Choo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71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Dahm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hael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Dobson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Simon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Ellul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Gui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uis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Clai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Iseli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James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ennedy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19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Randal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eung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Philip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hael</w:t>
      </w:r>
      <w:r>
        <w:rPr>
          <w:rFonts w:ascii="Arial" w:hAnsi="Arial" w:cs="Arial" w:eastAsia="Arial"/>
          <w:sz w:val="16"/>
          <w:szCs w:val="16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ephen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O’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eary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Theo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Sd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alis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aig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Semp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hael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ocinski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obe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Benjamin</w:t>
      </w:r>
      <w:r>
        <w:rPr>
          <w:rFonts w:ascii="Arial" w:hAnsi="Arial" w:cs="Arial" w:eastAsia="Arial"/>
          <w:sz w:val="16"/>
          <w:szCs w:val="16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Sarin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ongp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asa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tsuk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w w:val="103"/>
        </w:rPr>
        <w:t>Anae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13"/>
        </w:rPr>
        <w:t>th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13"/>
        </w:rPr>
        <w:t>e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22"/>
        </w:rPr>
        <w:t>ti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122"/>
        </w:rPr>
        <w:t>s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20"/>
        </w:rPr>
        <w:t>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tth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heson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Pin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89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enn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Bak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Jacob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Boon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hael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un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inda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58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Chen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6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ephen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Che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Melinda</w:t>
      </w:r>
      <w:r>
        <w:rPr>
          <w:rFonts w:ascii="Arial" w:hAnsi="Arial" w:cs="Arial" w:eastAsia="Arial"/>
          <w:sz w:val="16"/>
          <w:szCs w:val="16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Chouman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Elizab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esha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Dissan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5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vin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Doolan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Duncan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orbes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38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talie</w:t>
      </w:r>
      <w:r>
        <w:rPr>
          <w:rFonts w:ascii="Arial" w:hAnsi="Arial" w:cs="Arial" w:eastAsia="Arial"/>
          <w:sz w:val="16"/>
          <w:szCs w:val="16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ttuso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ander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Ge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shen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Gunasega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am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Hea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Hea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William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Hur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Simon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Jones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oe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eon-Cohen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Jenni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King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ah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ondogiannis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107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James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ziol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Joshua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Ei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een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Ana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icina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isa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iou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Daniel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0"/>
        </w:rPr>
        <w:t>iu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87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aishali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ondhe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ameel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cus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James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5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1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hell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aig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Mo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gan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1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9"/>
        </w:rPr>
        <w:t>valli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hel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tividad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uce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wman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Ian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1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2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eini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v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Chong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Seng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algan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alan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Ramasamy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71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Risebo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ough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Mhousci</w:t>
      </w:r>
      <w:r>
        <w:rPr>
          <w:rFonts w:ascii="Arial" w:hAnsi="Arial" w:cs="Arial" w:eastAsia="Arial"/>
          <w:sz w:val="16"/>
          <w:szCs w:val="16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Scanlan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Seal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Nico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Sheridan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Andy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Sisn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Si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ojo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112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Snider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Suss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ai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Yin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lan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hael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3"/>
        </w:rPr>
        <w:t>siripillis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85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ymms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alpo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Crispin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76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7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ga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tson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William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tson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Daniel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w w:val="101"/>
        </w:rPr>
        <w:t>P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1"/>
        </w:rPr>
        <w:t>h</w:t>
      </w:r>
      <w:r>
        <w:rPr>
          <w:rFonts w:ascii="Arial" w:hAnsi="Arial" w:cs="Arial" w:eastAsia="Arial"/>
          <w:sz w:val="16"/>
          <w:szCs w:val="16"/>
          <w:color w:val="007DC5"/>
          <w:spacing w:val="-2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sicians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Julian</w:t>
      </w:r>
      <w:r>
        <w:rPr>
          <w:rFonts w:ascii="Arial" w:hAnsi="Arial" w:cs="Arial" w:eastAsia="Arial"/>
          <w:sz w:val="16"/>
          <w:szCs w:val="16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Bosco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Lu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Tim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Godf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oline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Jung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hael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van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der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6"/>
        </w:rPr>
        <w:t>alt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92"/>
        </w:rPr>
        <w:t>GP</w:t>
      </w:r>
      <w:r>
        <w:rPr>
          <w:rFonts w:ascii="Arial" w:hAnsi="Arial" w:cs="Arial" w:eastAsia="Arial"/>
          <w:sz w:val="16"/>
          <w:szCs w:val="16"/>
          <w:color w:val="007DC5"/>
          <w:spacing w:val="-9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-1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iaison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ina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5"/>
        </w:rPr>
        <w:t>Nido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Emeritus</w:t>
      </w:r>
      <w:r>
        <w:rPr>
          <w:rFonts w:ascii="Arial" w:hAnsi="Arial" w:cs="Arial" w:eastAsia="Arial"/>
          <w:sz w:val="16"/>
          <w:szCs w:val="16"/>
          <w:color w:val="007DC5"/>
          <w:spacing w:val="-8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07DC5"/>
          <w:spacing w:val="0"/>
          <w:w w:val="109"/>
        </w:rPr>
        <w:t>Consultants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5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7"/>
          <w:w w:val="101"/>
        </w:rPr>
        <w:t>Dis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3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1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2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97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2"/>
        </w:rPr>
        <w:t>aem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3"/>
        </w:rPr>
        <w:t>Clar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3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Julian</w:t>
      </w:r>
      <w:r>
        <w:rPr>
          <w:rFonts w:ascii="Arial" w:hAnsi="Arial" w:cs="Arial" w:eastAsia="Arial"/>
          <w:sz w:val="16"/>
          <w:szCs w:val="16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Hein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3"/>
        </w:rPr>
        <w:t>z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Asso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3"/>
        </w:rPr>
        <w:t>esso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4"/>
        </w:rPr>
        <w:t>Ju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17"/>
        </w:rPr>
        <w:t>tin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O’D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94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1"/>
        </w:rPr>
        <w:t>AM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55" w:lineRule="auto"/>
        <w:ind w:right="38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essor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Hugh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Thomson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31F20"/>
          <w:spacing w:val="-7"/>
          <w:w w:val="137"/>
        </w:rPr>
        <w:t>*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95"/>
        </w:rPr>
        <w:t>As</w:t>
      </w:r>
      <w:r>
        <w:rPr>
          <w:rFonts w:ascii="Arial" w:hAnsi="Arial" w:cs="Arial" w:eastAsia="Arial"/>
          <w:sz w:val="12"/>
          <w:szCs w:val="12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12"/>
          <w:szCs w:val="12"/>
          <w:color w:val="231F20"/>
          <w:spacing w:val="-12"/>
          <w:w w:val="111"/>
        </w:rPr>
        <w:t> 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100"/>
        </w:rPr>
        <w:t>19</w:t>
      </w:r>
      <w:r>
        <w:rPr>
          <w:rFonts w:ascii="Arial" w:hAnsi="Arial" w:cs="Arial" w:eastAsia="Arial"/>
          <w:sz w:val="12"/>
          <w:szCs w:val="12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2"/>
          <w:szCs w:val="12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1F20"/>
          <w:spacing w:val="0"/>
          <w:w w:val="102"/>
        </w:rPr>
        <w:t>2015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040"/>
          <w:cols w:num="4" w:equalWidth="0">
            <w:col w:w="3191" w:space="283"/>
            <w:col w:w="2178" w:space="303"/>
            <w:col w:w="2188" w:space="292"/>
            <w:col w:w="230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243" coordorigin="0,0" coordsize="11906,16838">
            <v:shape style="position:absolute;left:0;top:0;width:11906;height:16838" coordorigin="0,0" coordsize="11906,16838" path="m0,16838l11906,16838,11906,0,0,0,0,16838e" filled="t" fillcolor="#D8E2E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81.390015pt;margin-top:697.957031pt;width:113.886001pt;height:143.933pt;mso-position-horizontal-relative:page;mso-position-vertical-relative:page;z-index:-2242" coordorigin="9628,13959" coordsize="2278,2879">
            <v:group style="position:absolute;left:10772;top:16271;width:567;height:567" coordorigin="10772,16271" coordsize="567,567">
              <v:shape style="position:absolute;left:10772;top:16271;width:567;height:567" coordorigin="10772,16271" coordsize="567,567" path="m10772,16838l11339,16838,11339,16271,10772,16271,10772,16838e" filled="t" fillcolor="#648595" stroked="f">
                <v:path arrowok="t"/>
                <v:fill/>
              </v:shape>
            </v:group>
            <v:group style="position:absolute;left:10772;top:13969;width:1134;height:2302" coordorigin="10772,13969" coordsize="1134,2302">
              <v:shape style="position:absolute;left:10772;top:13969;width:1134;height:2302" coordorigin="10772,13969" coordsize="1134,2302" path="m10772,16271l11906,16271,11906,13969,10772,13969,10772,16271e" filled="t" fillcolor="#702E79" stroked="f">
                <v:path arrowok="t"/>
                <v:fill/>
              </v:shape>
            </v:group>
            <v:group style="position:absolute;left:9638;top:15137;width:1134;height:1134" coordorigin="9638,15137" coordsize="1134,1134">
              <v:shape style="position:absolute;left:9638;top:15137;width:1134;height:1134" coordorigin="9638,15137" coordsize="1134,1134" path="m10772,16271l9638,16271,9638,15137,10772,15137,10772,16271e" filled="t" fillcolor="#F36F21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6.929016pt;margin-top:643.466003pt;width:28.346pt;height:28.346pt;mso-position-horizontal-relative:page;mso-position-vertical-relative:page;z-index:-2241" coordorigin="11339,12869" coordsize="567,567">
            <v:shape style="position:absolute;left:11339;top:12869;width:567;height:567" coordorigin="11339,12869" coordsize="567,567" path="m11339,13436l11906,13436,11906,12869,11339,12869,11339,13436e" filled="t" fillcolor="#F8EE53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170.579pt;height:142.232015pt;mso-position-horizontal-relative:page;mso-position-vertical-relative:page;z-index:-2240" coordorigin="0,0" coordsize="3412,2845">
            <v:group style="position:absolute;left:2835;top:0;width:567;height:567" coordorigin="2835,0" coordsize="567,567">
              <v:shape style="position:absolute;left:2835;top:0;width:567;height:567" coordorigin="2835,0" coordsize="567,567" path="m2835,567l3402,567,3402,0,2835,0,2835,567e" filled="t" fillcolor="#702E79" stroked="f">
                <v:path arrowok="t"/>
                <v:fill/>
              </v:shape>
            </v:group>
            <v:group style="position:absolute;left:567;top:1701;width:1134;height:1134" coordorigin="567,1701" coordsize="1134,1134">
              <v:shape style="position:absolute;left:567;top:1701;width:1134;height:1134" coordorigin="567,1701" coordsize="1134,1134" path="m1701,2835l567,2835,567,1701,1701,1701,1701,2835e" filled="t" fillcolor="#F8EE53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702E79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F36F21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right="81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13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13" w:lineRule="exact"/>
        <w:ind w:left="114" w:right="-20"/>
        <w:jc w:val="left"/>
        <w:rPr>
          <w:rFonts w:ascii="Arial" w:hAnsi="Arial" w:cs="Arial" w:eastAsia="Arial"/>
          <w:sz w:val="104"/>
          <w:szCs w:val="104"/>
        </w:rPr>
      </w:pPr>
      <w:rPr/>
      <w:r>
        <w:rPr/>
        <w:pict>
          <v:group style="position:absolute;margin-left:566.929016pt;margin-top:-82.038689pt;width:28.346pt;height:28.346pt;mso-position-horizontal-relative:page;mso-position-vertical-relative:paragraph;z-index:-2239" coordorigin="11339,-1641" coordsize="567,567">
            <v:shape style="position:absolute;left:11339;top:-1641;width:567;height:567" coordorigin="11339,-1641" coordsize="567,567" path="m11339,-1074l11906,-1074,11906,-1641,11339,-1641,11339,-1074e" filled="t" fillcolor="#004659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-40.51899pt;width:8.5pt;height:79.509904pt;mso-position-horizontal-relative:page;mso-position-vertical-relative:paragraph;z-index:-2238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104"/>
          <w:szCs w:val="104"/>
          <w:color w:val="004659"/>
          <w:spacing w:val="-89"/>
          <w:w w:val="100"/>
        </w:rPr>
        <w:t> </w: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4"/>
        </w:rPr>
        <w:t>p</w:t>
      </w:r>
      <w:r>
        <w:rPr>
          <w:rFonts w:ascii="Arial" w:hAnsi="Arial" w:cs="Arial" w:eastAsia="Arial"/>
          <w:sz w:val="104"/>
          <w:szCs w:val="104"/>
          <w:color w:val="004659"/>
          <w:spacing w:val="-5"/>
          <w:w w:val="104"/>
        </w:rPr>
        <w:t>a</w: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15"/>
        </w:rPr>
        <w:t>tients</w:t>
      </w:r>
      <w:r>
        <w:rPr>
          <w:rFonts w:ascii="Arial" w:hAnsi="Arial" w:cs="Arial" w:eastAsia="Arial"/>
          <w:sz w:val="104"/>
          <w:szCs w:val="10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80" w:lineRule="exact"/>
        <w:ind w:left="114" w:right="4199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Commit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ed</w:t>
      </w:r>
      <w:r>
        <w:rPr>
          <w:rFonts w:ascii="Arial" w:hAnsi="Arial" w:cs="Arial" w:eastAsia="Arial"/>
          <w:sz w:val="64"/>
          <w:szCs w:val="64"/>
          <w:color w:val="004659"/>
          <w:spacing w:val="157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7"/>
          <w:w w:val="112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64"/>
          <w:szCs w:val="64"/>
          <w:color w:val="004659"/>
          <w:spacing w:val="-48"/>
          <w:w w:val="112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3"/>
        </w:rPr>
        <w:t>p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3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15"/>
        </w:rPr>
        <w:t>tient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15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cent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ed</w:t>
      </w:r>
      <w:r>
        <w:rPr>
          <w:rFonts w:ascii="Arial" w:hAnsi="Arial" w:cs="Arial" w:eastAsia="Arial"/>
          <w:sz w:val="64"/>
          <w:szCs w:val="64"/>
          <w:color w:val="004659"/>
          <w:spacing w:val="118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6"/>
        </w:rPr>
        <w:t>ca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6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59" w:after="0" w:line="296" w:lineRule="exact"/>
        <w:ind w:left="5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  <w:position w:val="-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  <w:position w:val="-1"/>
        </w:rPr>
        <w:t>tients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36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14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1920" w:h="16840"/>
          <w:pgMar w:top="700" w:bottom="280" w:left="140" w:right="12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595.275pt;height:785.697015pt;mso-position-horizontal-relative:page;mso-position-vertical-relative:page;z-index:-2237" coordorigin="0,0" coordsize="11906,15714">
            <v:shape style="position:absolute;left:0;top:0;width:11906;height:11339" type="#_x0000_t75">
              <v:imagedata r:id="rId14" o:title=""/>
            </v:shape>
            <v:group style="position:absolute;left:6094;top:8572;width:4677;height:7132" coordorigin="6094,8572" coordsize="4677,7132">
              <v:shape style="position:absolute;left:6094;top:8572;width:4677;height:7132" coordorigin="6094,8572" coordsize="4677,7132" path="m6094,15704l10772,15704,10772,8572,6094,8572,6094,15704e" filled="t" fillcolor="#F36F21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702E79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F8EE53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F36F21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36F21"/>
          <w:spacing w:val="-7"/>
          <w:w w:val="100"/>
        </w:rPr>
        <w:t>L</w:t>
      </w:r>
      <w:r>
        <w:rPr>
          <w:rFonts w:ascii="Arial" w:hAnsi="Arial" w:cs="Arial" w:eastAsia="Arial"/>
          <w:sz w:val="44"/>
          <w:szCs w:val="44"/>
          <w:color w:val="F36F21"/>
          <w:spacing w:val="0"/>
          <w:w w:val="100"/>
        </w:rPr>
        <w:t>o</w:t>
      </w:r>
      <w:r>
        <w:rPr>
          <w:rFonts w:ascii="Arial" w:hAnsi="Arial" w:cs="Arial" w:eastAsia="Arial"/>
          <w:sz w:val="44"/>
          <w:szCs w:val="44"/>
          <w:color w:val="F36F21"/>
          <w:spacing w:val="-2"/>
          <w:w w:val="100"/>
        </w:rPr>
        <w:t>r</w:t>
      </w:r>
      <w:r>
        <w:rPr>
          <w:rFonts w:ascii="Arial" w:hAnsi="Arial" w:cs="Arial" w:eastAsia="Arial"/>
          <w:sz w:val="44"/>
          <w:szCs w:val="44"/>
          <w:color w:val="F36F21"/>
          <w:spacing w:val="-4"/>
          <w:w w:val="100"/>
        </w:rPr>
        <w:t>r</w:t>
      </w:r>
      <w:r>
        <w:rPr>
          <w:rFonts w:ascii="Arial" w:hAnsi="Arial" w:cs="Arial" w:eastAsia="Arial"/>
          <w:sz w:val="44"/>
          <w:szCs w:val="44"/>
          <w:color w:val="F36F21"/>
          <w:spacing w:val="0"/>
          <w:w w:val="100"/>
        </w:rPr>
        <w:t>aine</w:t>
      </w:r>
      <w:r>
        <w:rPr>
          <w:rFonts w:ascii="Arial" w:hAnsi="Arial" w:cs="Arial" w:eastAsia="Arial"/>
          <w:sz w:val="44"/>
          <w:szCs w:val="44"/>
          <w:color w:val="F36F21"/>
          <w:spacing w:val="46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36F21"/>
          <w:spacing w:val="0"/>
          <w:w w:val="101"/>
        </w:rPr>
        <w:t>La</w:t>
      </w:r>
      <w:r>
        <w:rPr>
          <w:rFonts w:ascii="Arial" w:hAnsi="Arial" w:cs="Arial" w:eastAsia="Arial"/>
          <w:sz w:val="44"/>
          <w:szCs w:val="44"/>
          <w:color w:val="F36F21"/>
          <w:spacing w:val="-3"/>
          <w:w w:val="101"/>
        </w:rPr>
        <w:t>c</w:t>
      </w:r>
      <w:r>
        <w:rPr>
          <w:rFonts w:ascii="Arial" w:hAnsi="Arial" w:cs="Arial" w:eastAsia="Arial"/>
          <w:sz w:val="44"/>
          <w:szCs w:val="44"/>
          <w:color w:val="F36F21"/>
          <w:spacing w:val="0"/>
          <w:w w:val="109"/>
        </w:rPr>
        <w:t>k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004659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glad</w:t>
      </w:r>
      <w:r>
        <w:rPr>
          <w:rFonts w:ascii="Arial" w:hAnsi="Arial" w:cs="Arial" w:eastAsia="Arial"/>
          <w:sz w:val="26"/>
          <w:szCs w:val="26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come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el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dn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erybody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been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so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friend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ery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nice</w:t>
      </w:r>
      <w:r>
        <w:rPr>
          <w:rFonts w:ascii="Arial" w:hAnsi="Arial" w:cs="Arial" w:eastAsia="Arial"/>
          <w:sz w:val="26"/>
          <w:szCs w:val="26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hel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u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12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Than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ene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undin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2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2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om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right="5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Gande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Philanth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6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Community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Bui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opened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Gandel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Philanth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4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Balance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Diso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Diagno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tics—an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dedic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balanc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diso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der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diagno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mana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emen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em.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House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1"/>
        </w:rPr>
        <w:t>e-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right="318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8"/>
          <w:w w:val="114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4"/>
        </w:rPr>
        <w:t>f-the-a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0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$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225,00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Omniax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7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97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3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4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second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ali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inc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eases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diagno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tic</w:t>
      </w:r>
      <w:r>
        <w:rPr>
          <w:rFonts w:ascii="Arial" w:hAnsi="Arial" w:cs="Arial" w:eastAsia="Arial"/>
          <w:sz w:val="26"/>
          <w:szCs w:val="26"/>
          <w:color w:val="FFFFFF"/>
          <w:spacing w:val="6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accu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3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suf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balanc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diso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de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meanin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sho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hospita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237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api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tu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dai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3"/>
        </w:rPr>
        <w:t>tivities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odu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tivity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</w:rPr>
        <w:t>tien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1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cutting-ed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hno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8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6"/>
        </w:rPr>
        <w:t>will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enab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xp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tment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hniques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ensu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hospital</w:t>
      </w:r>
      <w:r>
        <w:rPr>
          <w:rFonts w:ascii="Arial" w:hAnsi="Arial" w:cs="Arial" w:eastAsia="Arial"/>
          <w:sz w:val="26"/>
          <w:szCs w:val="26"/>
          <w:color w:val="FFFFFF"/>
          <w:spacing w:val="6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ont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balance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diso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der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diagnosi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240"/>
          <w:cols w:num="2" w:equalWidth="0">
            <w:col w:w="5503" w:space="679"/>
            <w:col w:w="4358"/>
          </w:cols>
        </w:sectPr>
      </w:pPr>
      <w:rPr/>
    </w:p>
    <w:p>
      <w:pPr>
        <w:spacing w:before="35" w:after="0" w:line="240" w:lineRule="auto"/>
        <w:ind w:left="11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566.929016pt;margin-top:34.496853pt;width:28.346pt;height:28.346pt;mso-position-horizontal-relative:page;mso-position-vertical-relative:paragraph;z-index:-2235" coordorigin="11339,690" coordsize="567,567">
            <v:shape style="position:absolute;left:11339;top:690;width:567;height:567" coordorigin="11339,690" coordsize="567,567" path="m11339,1257l11906,1257,11906,690,11339,690,11339,125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Helping</w:t>
      </w:r>
      <w:r>
        <w:rPr>
          <w:rFonts w:ascii="Arial" w:hAnsi="Arial" w:cs="Arial" w:eastAsia="Arial"/>
          <w:sz w:val="64"/>
          <w:szCs w:val="64"/>
          <w:color w:val="004659"/>
          <w:spacing w:val="56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64"/>
          <w:szCs w:val="64"/>
          <w:color w:val="004659"/>
          <w:spacing w:val="49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dizzy</w:t>
      </w:r>
      <w:r>
        <w:rPr>
          <w:rFonts w:ascii="Arial" w:hAnsi="Arial" w:cs="Arial" w:eastAsia="Arial"/>
          <w:sz w:val="64"/>
          <w:szCs w:val="64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4"/>
        </w:rPr>
        <w:t>ba</w:t>
      </w:r>
      <w:r>
        <w:rPr>
          <w:rFonts w:ascii="Arial" w:hAnsi="Arial" w:cs="Arial" w:eastAsia="Arial"/>
          <w:sz w:val="64"/>
          <w:szCs w:val="64"/>
          <w:color w:val="004659"/>
          <w:spacing w:val="-5"/>
          <w:w w:val="104"/>
        </w:rPr>
        <w:t>c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9"/>
        </w:rPr>
        <w:t>k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0" w:after="0" w:line="680" w:lineRule="exact"/>
        <w:ind w:left="114" w:right="-20"/>
        <w:jc w:val="left"/>
        <w:tabs>
          <w:tab w:pos="10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37.469681pt;width:8.5pt;height:79.509904pt;mso-position-horizontal-relative:page;mso-position-vertical-relative:paragraph;z-index:-2234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on</w:t>
      </w:r>
      <w:r>
        <w:rPr>
          <w:rFonts w:ascii="Arial" w:hAnsi="Arial" w:cs="Arial" w:eastAsia="Arial"/>
          <w:sz w:val="64"/>
          <w:szCs w:val="64"/>
          <w:color w:val="004659"/>
          <w:spacing w:val="-17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their</w:t>
      </w:r>
      <w:r>
        <w:rPr>
          <w:rFonts w:ascii="Arial" w:hAnsi="Arial" w:cs="Arial" w:eastAsia="Arial"/>
          <w:sz w:val="64"/>
          <w:szCs w:val="64"/>
          <w:color w:val="004659"/>
          <w:spacing w:val="118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31"/>
        </w:rPr>
        <w:t>f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99"/>
        </w:rPr>
        <w:t>e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25"/>
        </w:rPr>
        <w:t>15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“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en</w:t>
      </w:r>
      <w:r>
        <w:rPr>
          <w:rFonts w:ascii="Arial" w:hAnsi="Arial" w:cs="Arial" w:eastAsia="Arial"/>
          <w:sz w:val="36"/>
          <w:szCs w:val="36"/>
          <w:color w:val="F36F21"/>
          <w:spacing w:val="1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though</w:t>
      </w:r>
      <w:r>
        <w:rPr>
          <w:rFonts w:ascii="Arial" w:hAnsi="Arial" w:cs="Arial" w:eastAsia="Arial"/>
          <w:sz w:val="36"/>
          <w:szCs w:val="36"/>
          <w:color w:val="F36F21"/>
          <w:spacing w:val="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36F21"/>
          <w:spacing w:val="-1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F36F21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ying</w:t>
      </w:r>
      <w:r>
        <w:rPr>
          <w:rFonts w:ascii="Arial" w:hAnsi="Arial" w:cs="Arial" w:eastAsia="Arial"/>
          <w:sz w:val="36"/>
          <w:szCs w:val="36"/>
          <w:color w:val="F36F21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wn</w:t>
      </w:r>
      <w:r>
        <w:rPr>
          <w:rFonts w:ascii="Arial" w:hAnsi="Arial" w:cs="Arial" w:eastAsia="Arial"/>
          <w:sz w:val="36"/>
          <w:szCs w:val="36"/>
          <w:color w:val="F36F21"/>
          <w:spacing w:val="1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24"/>
        </w:rPr>
        <w:t>it</w:t>
      </w:r>
      <w:r>
        <w:rPr>
          <w:rFonts w:ascii="Arial" w:hAnsi="Arial" w:cs="Arial" w:eastAsia="Arial"/>
          <w:sz w:val="36"/>
          <w:szCs w:val="36"/>
          <w:color w:val="F36F21"/>
          <w:spacing w:val="-28"/>
          <w:w w:val="124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24"/>
        </w:rPr>
        <w:t>f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24"/>
        </w:rPr>
        <w:t>elt</w:t>
      </w:r>
      <w:r>
        <w:rPr>
          <w:rFonts w:ascii="Arial" w:hAnsi="Arial" w:cs="Arial" w:eastAsia="Arial"/>
          <w:sz w:val="36"/>
          <w:szCs w:val="36"/>
          <w:color w:val="F36F21"/>
          <w:spacing w:val="-64"/>
          <w:w w:val="124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F36F21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though</w:t>
      </w:r>
      <w:r>
        <w:rPr>
          <w:rFonts w:ascii="Arial" w:hAnsi="Arial" w:cs="Arial" w:eastAsia="Arial"/>
          <w:sz w:val="36"/>
          <w:szCs w:val="36"/>
          <w:color w:val="F36F21"/>
          <w:spacing w:val="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36F21"/>
          <w:spacing w:val="-1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4"/>
        </w:rPr>
        <w:t>had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400" w:lineRule="exact"/>
        <w:ind w:left="114" w:right="1221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36F21"/>
          <w:spacing w:val="-4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2"/>
        </w:rPr>
        <w:t>o</w:t>
      </w:r>
      <w:r>
        <w:rPr>
          <w:rFonts w:ascii="Arial" w:hAnsi="Arial" w:cs="Arial" w:eastAsia="Arial"/>
          <w:sz w:val="36"/>
          <w:szCs w:val="36"/>
          <w:color w:val="F36F21"/>
          <w:spacing w:val="-27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ho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36F21"/>
          <w:spacing w:val="3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on</w:t>
      </w:r>
      <w:r>
        <w:rPr>
          <w:rFonts w:ascii="Arial" w:hAnsi="Arial" w:cs="Arial" w:eastAsia="Arial"/>
          <w:sz w:val="36"/>
          <w:szCs w:val="36"/>
          <w:color w:val="F36F21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2"/>
        </w:rPr>
        <w:t>o</w:t>
      </w:r>
      <w:r>
        <w:rPr>
          <w:rFonts w:ascii="Arial" w:hAnsi="Arial" w:cs="Arial" w:eastAsia="Arial"/>
          <w:sz w:val="36"/>
          <w:szCs w:val="36"/>
          <w:color w:val="F36F21"/>
          <w:spacing w:val="-27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som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thing</w:t>
      </w:r>
      <w:r>
        <w:rPr>
          <w:rFonts w:ascii="Arial" w:hAnsi="Arial" w:cs="Arial" w:eastAsia="Arial"/>
          <w:sz w:val="36"/>
          <w:szCs w:val="36"/>
          <w:color w:val="F36F21"/>
          <w:spacing w:val="7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bec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use</w:t>
      </w:r>
      <w:r>
        <w:rPr>
          <w:rFonts w:ascii="Arial" w:hAnsi="Arial" w:cs="Arial" w:eastAsia="Arial"/>
          <w:sz w:val="36"/>
          <w:szCs w:val="36"/>
          <w:color w:val="F36F21"/>
          <w:spacing w:val="1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erything</w:t>
      </w:r>
      <w:r>
        <w:rPr>
          <w:rFonts w:ascii="Arial" w:hAnsi="Arial" w:cs="Arial" w:eastAsia="Arial"/>
          <w:sz w:val="36"/>
          <w:szCs w:val="36"/>
          <w:color w:val="F36F21"/>
          <w:spacing w:val="5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F36F21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m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3"/>
        </w:rPr>
        <w:t>o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ving,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but</w:t>
      </w:r>
      <w:r>
        <w:rPr>
          <w:rFonts w:ascii="Arial" w:hAnsi="Arial" w:cs="Arial" w:eastAsia="Arial"/>
          <w:sz w:val="36"/>
          <w:szCs w:val="36"/>
          <w:color w:val="F36F21"/>
          <w:spacing w:val="4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eal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36F21"/>
          <w:spacing w:val="4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8"/>
        </w:rPr>
        <w:t>it</w:t>
      </w:r>
      <w:r>
        <w:rPr>
          <w:rFonts w:ascii="Arial" w:hAnsi="Arial" w:cs="Arial" w:eastAsia="Arial"/>
          <w:sz w:val="36"/>
          <w:szCs w:val="36"/>
          <w:color w:val="F36F21"/>
          <w:spacing w:val="16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8"/>
        </w:rPr>
        <w:t>w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8"/>
        </w:rPr>
        <w:t>as</w:t>
      </w:r>
      <w:r>
        <w:rPr>
          <w:rFonts w:ascii="Arial" w:hAnsi="Arial" w:cs="Arial" w:eastAsia="Arial"/>
          <w:sz w:val="36"/>
          <w:szCs w:val="36"/>
          <w:color w:val="F36F21"/>
          <w:spacing w:val="-25"/>
          <w:w w:val="108"/>
        </w:rPr>
        <w:t>n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8"/>
        </w:rPr>
        <w:t>’</w:t>
      </w:r>
      <w:r>
        <w:rPr>
          <w:rFonts w:ascii="Arial" w:hAnsi="Arial" w:cs="Arial" w:eastAsia="Arial"/>
          <w:sz w:val="36"/>
          <w:szCs w:val="36"/>
          <w:color w:val="F36F21"/>
          <w:spacing w:val="8"/>
          <w:w w:val="108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8"/>
        </w:rPr>
        <w:t>,</w:t>
      </w:r>
      <w:r>
        <w:rPr>
          <w:rFonts w:ascii="Arial" w:hAnsi="Arial" w:cs="Arial" w:eastAsia="Arial"/>
          <w:sz w:val="36"/>
          <w:szCs w:val="36"/>
          <w:color w:val="F36F21"/>
          <w:spacing w:val="-41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8"/>
        </w:rPr>
        <w:t>it</w:t>
      </w:r>
      <w:r>
        <w:rPr>
          <w:rFonts w:ascii="Arial" w:hAnsi="Arial" w:cs="Arial" w:eastAsia="Arial"/>
          <w:sz w:val="36"/>
          <w:szCs w:val="36"/>
          <w:color w:val="F36F21"/>
          <w:spacing w:val="16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F36F21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all</w:t>
      </w:r>
      <w:r>
        <w:rPr>
          <w:rFonts w:ascii="Arial" w:hAnsi="Arial" w:cs="Arial" w:eastAsia="Arial"/>
          <w:sz w:val="36"/>
          <w:szCs w:val="36"/>
          <w:color w:val="F36F21"/>
          <w:spacing w:val="3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F36F21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F36F21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head—or</w:t>
      </w:r>
      <w:r>
        <w:rPr>
          <w:rFonts w:ascii="Arial" w:hAnsi="Arial" w:cs="Arial" w:eastAsia="Arial"/>
          <w:sz w:val="36"/>
          <w:szCs w:val="36"/>
          <w:color w:val="F36F21"/>
          <w:spacing w:val="5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F36F21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ea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3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8"/>
        </w:rPr>
        <w:t>s!”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32" w:after="0" w:line="250" w:lineRule="auto"/>
        <w:ind w:left="114" w:right="2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diagnose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Benign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sma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ositiona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1"/>
        </w:rPr>
        <w:t>(BPPV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commo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2014.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elt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though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all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oom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ceiling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spun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ound,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all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den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ju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aine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ecall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3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Szmu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Balance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Diso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taxi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Service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balance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diso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widesp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debilit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condition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312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“80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%</w:t>
      </w:r>
      <w:r>
        <w:rPr>
          <w:rFonts w:ascii="Arial" w:hAnsi="Arial" w:cs="Arial" w:eastAsia="Arial"/>
          <w:sz w:val="26"/>
          <w:szCs w:val="26"/>
          <w:color w:val="004659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6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5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3"/>
        </w:rPr>
        <w:t>ea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xperience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dizzines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2"/>
        </w:rPr>
        <w:t>BPP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2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-10"/>
          <w:w w:val="9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us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xim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4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39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50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%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dizzines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de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5"/>
        </w:rPr>
        <w:t>peop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Dr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Szmu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z</w:t>
      </w:r>
      <w:r>
        <w:rPr>
          <w:rFonts w:ascii="Arial" w:hAnsi="Arial" w:cs="Arial" w:eastAsia="Arial"/>
          <w:sz w:val="26"/>
          <w:szCs w:val="26"/>
          <w:color w:val="004659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14" w:right="24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aine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rheum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oid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thriti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cludes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unde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aditional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tments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BPP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91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Balance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Diso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taxia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Szmu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wi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8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4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2"/>
        </w:rPr>
        <w:t>obe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2014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4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2"/>
        </w:rPr>
        <w:t>hed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Gande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Philanth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Balanc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1"/>
        </w:rPr>
        <w:t>Diso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4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Diagno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oo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11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house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Ep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Omniax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aine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suitab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Omniax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thods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tment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ina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opri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rheum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oid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thriti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8"/>
          <w:w w:val="11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Szmu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said.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0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aine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admits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hine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qui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erwhelmin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4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53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bit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sce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tical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hine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thoug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‘Oh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God,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t?’”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50" w:lineRule="auto"/>
        <w:ind w:right="114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eeling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ements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xperience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then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bring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rig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7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52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sessions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Omniax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1096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so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ood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8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20"/>
          <w:w w:val="118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8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23"/>
          <w:w w:val="11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6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out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bed,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eel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dizzy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3"/>
        </w:rPr>
        <w:t>si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3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-40"/>
          <w:w w:val="113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38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43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Szmu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3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4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“Th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8"/>
        </w:rPr>
        <w:t>Omnia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tunity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diagnosi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2"/>
        </w:rPr>
        <w:t>BPP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25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2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wil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significant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vailab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ced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oni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unt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dizzines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Szmu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hine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kind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second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means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3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113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glad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7"/>
        </w:rPr>
        <w:t>dn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erybody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friend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nice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9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ain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tu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Channe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ene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Gande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Philanth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1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Balance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Diso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Diagno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Succes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ul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ories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ain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than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ene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osit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Gandel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Philanth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1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4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eased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pened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tun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ul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ben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hin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40"/>
          <w:cols w:num="2" w:equalWidth="0">
            <w:col w:w="4756" w:space="319"/>
            <w:col w:w="5685"/>
          </w:cols>
        </w:sectPr>
      </w:pPr>
      <w:rPr/>
    </w:p>
    <w:p>
      <w:pPr>
        <w:spacing w:before="59" w:after="0" w:line="296" w:lineRule="exact"/>
        <w:ind w:left="5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  <w:position w:val="-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  <w:position w:val="-1"/>
        </w:rPr>
        <w:t>tients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32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16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700" w:bottom="280" w:left="140" w:right="13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5pt;height:785.697015pt;mso-position-horizontal-relative:page;mso-position-vertical-relative:page;z-index:-2233" coordorigin="0,0" coordsize="11906,15714">
            <v:shape style="position:absolute;left:0;top:0;width:11906;height:11339" type="#_x0000_t75">
              <v:imagedata r:id="rId15" o:title=""/>
            </v:shape>
            <v:group style="position:absolute;left:6094;top:9468;width:4677;height:6236" coordorigin="6094,9468" coordsize="4677,6236">
              <v:shape style="position:absolute;left:6094;top:9468;width:4677;height:6236" coordorigin="6094,9468" coordsize="4677,6236" path="m6094,15704l10772,15704,10772,9468,6094,9468,6094,15704e" filled="t" fillcolor="#F36F21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702E79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F8EE53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F36F21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36F21"/>
          <w:spacing w:val="-4"/>
          <w:w w:val="100"/>
        </w:rPr>
        <w:t>P</w:t>
      </w:r>
      <w:r>
        <w:rPr>
          <w:rFonts w:ascii="Arial" w:hAnsi="Arial" w:cs="Arial" w:eastAsia="Arial"/>
          <w:sz w:val="44"/>
          <w:szCs w:val="44"/>
          <w:color w:val="F36F21"/>
          <w:spacing w:val="-2"/>
          <w:w w:val="100"/>
        </w:rPr>
        <w:t>a</w:t>
      </w:r>
      <w:r>
        <w:rPr>
          <w:rFonts w:ascii="Arial" w:hAnsi="Arial" w:cs="Arial" w:eastAsia="Arial"/>
          <w:sz w:val="44"/>
          <w:szCs w:val="44"/>
          <w:color w:val="F36F21"/>
          <w:spacing w:val="0"/>
          <w:w w:val="100"/>
        </w:rPr>
        <w:t>tricia</w:t>
      </w:r>
      <w:r>
        <w:rPr>
          <w:rFonts w:ascii="Arial" w:hAnsi="Arial" w:cs="Arial" w:eastAsia="Arial"/>
          <w:sz w:val="44"/>
          <w:szCs w:val="44"/>
          <w:color w:val="F36F21"/>
          <w:spacing w:val="82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36F21"/>
          <w:spacing w:val="0"/>
          <w:w w:val="96"/>
        </w:rPr>
        <w:t>Go</w:t>
      </w:r>
      <w:r>
        <w:rPr>
          <w:rFonts w:ascii="Arial" w:hAnsi="Arial" w:cs="Arial" w:eastAsia="Arial"/>
          <w:sz w:val="44"/>
          <w:szCs w:val="44"/>
          <w:color w:val="F36F21"/>
          <w:spacing w:val="-2"/>
          <w:w w:val="96"/>
        </w:rPr>
        <w:t>d</w:t>
      </w:r>
      <w:r>
        <w:rPr>
          <w:rFonts w:ascii="Arial" w:hAnsi="Arial" w:cs="Arial" w:eastAsia="Arial"/>
          <w:sz w:val="44"/>
          <w:szCs w:val="44"/>
          <w:color w:val="F36F21"/>
          <w:spacing w:val="0"/>
          <w:w w:val="106"/>
        </w:rPr>
        <w:t>da</w:t>
      </w:r>
      <w:r>
        <w:rPr>
          <w:rFonts w:ascii="Arial" w:hAnsi="Arial" w:cs="Arial" w:eastAsia="Arial"/>
          <w:sz w:val="44"/>
          <w:szCs w:val="44"/>
          <w:color w:val="F36F21"/>
          <w:spacing w:val="-8"/>
          <w:w w:val="106"/>
        </w:rPr>
        <w:t>r</w:t>
      </w:r>
      <w:r>
        <w:rPr>
          <w:rFonts w:ascii="Arial" w:hAnsi="Arial" w:cs="Arial" w:eastAsia="Arial"/>
          <w:sz w:val="44"/>
          <w:szCs w:val="44"/>
          <w:color w:val="F36F21"/>
          <w:spacing w:val="0"/>
          <w:w w:val="107"/>
        </w:rPr>
        <w:t>d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3"/>
          <w:w w:val="109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9"/>
        </w:rPr>
        <w:t>tient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1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ab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4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see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sam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clinicia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oughou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thei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12"/>
        </w:rPr>
        <w:t>visit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ma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004659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8"/>
        </w:rPr>
        <w:t>ee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1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5"/>
        </w:rPr>
        <w:t>mo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7"/>
        </w:rPr>
        <w:t>com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7"/>
        </w:rPr>
        <w:t>tab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Bu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1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als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ensurin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re</w:t>
      </w:r>
      <w:r>
        <w:rPr>
          <w:rFonts w:ascii="Arial" w:hAnsi="Arial" w:cs="Arial" w:eastAsia="Arial"/>
          <w:sz w:val="26"/>
          <w:szCs w:val="26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12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12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14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op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4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thalmo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ogi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seeing</w:t>
      </w:r>
      <w:r>
        <w:rPr>
          <w:rFonts w:ascii="Arial" w:hAnsi="Arial" w:cs="Arial" w:eastAsia="Arial"/>
          <w:sz w:val="26"/>
          <w:szCs w:val="26"/>
          <w:color w:val="004659"/>
          <w:spacing w:val="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clini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4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-38"/>
          <w:w w:val="114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30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–</w:t>
      </w:r>
      <w:r>
        <w:rPr>
          <w:rFonts w:ascii="Arial" w:hAnsi="Arial" w:cs="Arial" w:eastAsia="Arial"/>
          <w:sz w:val="26"/>
          <w:szCs w:val="26"/>
          <w:color w:val="004659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87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22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5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3"/>
        </w:rPr>
        <w:t>Mancuso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194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4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tho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9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9"/>
        </w:rPr>
        <w:t>tic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Depa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tmen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5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bee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ticip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ting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initi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2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up-skil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clinicians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gl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ucoma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6"/>
        </w:rPr>
        <w:t>al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6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mode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whi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bee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succes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ul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28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Gl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ucom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Moni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orin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Clini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5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als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bee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ado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withi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5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uesd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Gl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ucom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Clini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5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3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Membe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tho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3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ope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thei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kn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2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1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skill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oun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gl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ucom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under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xpe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uidanc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3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6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6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9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ee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8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Bria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2"/>
        </w:rPr>
        <w:t>fi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2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137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1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month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han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mode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servic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deli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ery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9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ditiona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800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bein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see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1"/>
        </w:rPr>
        <w:t>clini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300"/>
          <w:cols w:num="2" w:equalWidth="0">
            <w:col w:w="5658" w:space="524"/>
            <w:col w:w="4298"/>
          </w:cols>
        </w:sectPr>
      </w:pPr>
      <w:rPr/>
    </w:p>
    <w:p>
      <w:pPr>
        <w:spacing w:before="35" w:after="0" w:line="240" w:lineRule="auto"/>
        <w:ind w:left="11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566.929016pt;margin-top:34.496853pt;width:28.346pt;height:28.346pt;mso-position-horizontal-relative:page;mso-position-vertical-relative:paragraph;z-index:-2231" coordorigin="11339,690" coordsize="567,567">
            <v:shape style="position:absolute;left:11339;top:690;width:567;height:567" coordorigin="11339,690" coordsize="567,567" path="m11339,1257l11906,1257,11906,690,11339,690,11339,125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64"/>
          <w:szCs w:val="64"/>
          <w:color w:val="004659"/>
          <w:spacing w:val="-12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ound</w:t>
      </w:r>
      <w:r>
        <w:rPr>
          <w:rFonts w:ascii="Arial" w:hAnsi="Arial" w:cs="Arial" w:eastAsia="Arial"/>
          <w:sz w:val="64"/>
          <w:szCs w:val="64"/>
          <w:color w:val="004659"/>
          <w:spacing w:val="-10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b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eaking</w:t>
      </w:r>
      <w:r>
        <w:rPr>
          <w:rFonts w:ascii="Arial" w:hAnsi="Arial" w:cs="Arial" w:eastAsia="Arial"/>
          <w:sz w:val="64"/>
          <w:szCs w:val="64"/>
          <w:color w:val="004659"/>
          <w:spacing w:val="82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5"/>
        </w:rPr>
        <w:t>model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0" w:after="0" w:line="680" w:lineRule="exact"/>
        <w:ind w:left="114" w:right="-20"/>
        <w:jc w:val="left"/>
        <w:tabs>
          <w:tab w:pos="10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37.469681pt;width:8.5pt;height:79.509904pt;mso-position-horizontal-relative:page;mso-position-vertical-relative:paragraph;z-index:-2230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10"/>
        </w:rPr>
        <w:t>o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64"/>
          <w:szCs w:val="64"/>
          <w:color w:val="004659"/>
          <w:spacing w:val="-47"/>
          <w:w w:val="11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service</w:t>
      </w:r>
      <w:r>
        <w:rPr>
          <w:rFonts w:ascii="Arial" w:hAnsi="Arial" w:cs="Arial" w:eastAsia="Arial"/>
          <w:sz w:val="64"/>
          <w:szCs w:val="64"/>
          <w:color w:val="004659"/>
          <w:spacing w:val="50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deli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0"/>
        </w:rPr>
        <w:t>v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ery</w:t>
      </w:r>
      <w:r>
        <w:rPr>
          <w:rFonts w:ascii="Arial" w:hAnsi="Arial" w:cs="Arial" w:eastAsia="Arial"/>
          <w:sz w:val="64"/>
          <w:szCs w:val="64"/>
          <w:color w:val="004659"/>
          <w:spacing w:val="-72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25"/>
        </w:rPr>
        <w:t>17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0" w:lineRule="exact"/>
        <w:ind w:left="114" w:right="1294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tricia</w:t>
      </w:r>
      <w:r>
        <w:rPr>
          <w:rFonts w:ascii="Arial" w:hAnsi="Arial" w:cs="Arial" w:eastAsia="Arial"/>
          <w:sz w:val="36"/>
          <w:szCs w:val="36"/>
          <w:color w:val="F36F21"/>
          <w:spacing w:val="6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Go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da</w:t>
      </w:r>
      <w:r>
        <w:rPr>
          <w:rFonts w:ascii="Arial" w:hAnsi="Arial" w:cs="Arial" w:eastAsia="Arial"/>
          <w:sz w:val="36"/>
          <w:szCs w:val="36"/>
          <w:color w:val="F36F21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36F21"/>
          <w:spacing w:val="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9"/>
        </w:rPr>
        <w:t>fi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19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19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9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-34"/>
          <w:w w:val="119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ticed</w:t>
      </w:r>
      <w:r>
        <w:rPr>
          <w:rFonts w:ascii="Arial" w:hAnsi="Arial" w:cs="Arial" w:eastAsia="Arial"/>
          <w:sz w:val="36"/>
          <w:szCs w:val="36"/>
          <w:color w:val="F36F21"/>
          <w:spacing w:val="6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36F21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F36F21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ob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em</w:t>
      </w:r>
      <w:r>
        <w:rPr>
          <w:rFonts w:ascii="Arial" w:hAnsi="Arial" w:cs="Arial" w:eastAsia="Arial"/>
          <w:sz w:val="36"/>
          <w:szCs w:val="36"/>
          <w:color w:val="F36F21"/>
          <w:spacing w:val="6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with</w:t>
      </w:r>
      <w:r>
        <w:rPr>
          <w:rFonts w:ascii="Arial" w:hAnsi="Arial" w:cs="Arial" w:eastAsia="Arial"/>
          <w:sz w:val="36"/>
          <w:szCs w:val="36"/>
          <w:color w:val="F36F21"/>
          <w:spacing w:val="6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her</w:t>
      </w:r>
      <w:r>
        <w:rPr>
          <w:rFonts w:ascii="Arial" w:hAnsi="Arial" w:cs="Arial" w:eastAsia="Arial"/>
          <w:sz w:val="36"/>
          <w:szCs w:val="36"/>
          <w:color w:val="F36F21"/>
          <w:spacing w:val="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5"/>
        </w:rPr>
        <w:t>vision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5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whi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4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pl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ying</w:t>
      </w:r>
      <w:r>
        <w:rPr>
          <w:rFonts w:ascii="Arial" w:hAnsi="Arial" w:cs="Arial" w:eastAsia="Arial"/>
          <w:sz w:val="36"/>
          <w:szCs w:val="36"/>
          <w:color w:val="F36F21"/>
          <w:spacing w:val="4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6"/>
          <w:w w:val="111"/>
        </w:rPr>
        <w:t>f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1"/>
        </w:rPr>
        <w:t>or</w:t>
      </w:r>
      <w:r>
        <w:rPr>
          <w:rFonts w:ascii="Arial" w:hAnsi="Arial" w:cs="Arial" w:eastAsia="Arial"/>
          <w:sz w:val="36"/>
          <w:szCs w:val="36"/>
          <w:color w:val="F36F21"/>
          <w:spacing w:val="-27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F36F21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Melbou</w:t>
      </w:r>
      <w:r>
        <w:rPr>
          <w:rFonts w:ascii="Arial" w:hAnsi="Arial" w:cs="Arial" w:eastAsia="Arial"/>
          <w:sz w:val="36"/>
          <w:szCs w:val="36"/>
          <w:color w:val="F36F21"/>
          <w:spacing w:val="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ne</w:t>
      </w:r>
      <w:r>
        <w:rPr>
          <w:rFonts w:ascii="Arial" w:hAnsi="Arial" w:cs="Arial" w:eastAsia="Arial"/>
          <w:sz w:val="36"/>
          <w:szCs w:val="36"/>
          <w:color w:val="F36F21"/>
          <w:spacing w:val="6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Uni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sity</w:t>
      </w:r>
      <w:r>
        <w:rPr>
          <w:rFonts w:ascii="Arial" w:hAnsi="Arial" w:cs="Arial" w:eastAsia="Arial"/>
          <w:sz w:val="36"/>
          <w:szCs w:val="36"/>
          <w:color w:val="F36F21"/>
          <w:spacing w:val="6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Squash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3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eam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ba</w:t>
      </w:r>
      <w:r>
        <w:rPr>
          <w:rFonts w:ascii="Arial" w:hAnsi="Arial" w:cs="Arial" w:eastAsia="Arial"/>
          <w:sz w:val="36"/>
          <w:szCs w:val="36"/>
          <w:color w:val="F36F21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k</w:t>
      </w:r>
      <w:r>
        <w:rPr>
          <w:rFonts w:ascii="Arial" w:hAnsi="Arial" w:cs="Arial" w:eastAsia="Arial"/>
          <w:sz w:val="36"/>
          <w:szCs w:val="36"/>
          <w:color w:val="F36F21"/>
          <w:spacing w:val="2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F36F21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F36F21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197</w:t>
      </w:r>
      <w:r>
        <w:rPr>
          <w:rFonts w:ascii="Arial" w:hAnsi="Arial" w:cs="Arial" w:eastAsia="Arial"/>
          <w:sz w:val="36"/>
          <w:szCs w:val="36"/>
          <w:color w:val="F36F21"/>
          <w:spacing w:val="16"/>
          <w:w w:val="100"/>
        </w:rPr>
        <w:t>0</w:t>
      </w:r>
      <w:r>
        <w:rPr>
          <w:rFonts w:ascii="Arial" w:hAnsi="Arial" w:cs="Arial" w:eastAsia="Arial"/>
          <w:sz w:val="36"/>
          <w:szCs w:val="36"/>
          <w:color w:val="F36F21"/>
          <w:spacing w:val="-7"/>
          <w:w w:val="104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5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32" w:after="0" w:line="250" w:lineRule="auto"/>
        <w:ind w:left="114" w:right="2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“One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nig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girl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eam,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tuden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tricia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14" w:right="6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“She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said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‘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seem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ball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then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25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2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25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2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agai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’—sh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9"/>
        </w:rPr>
        <w:t>sug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14" w:right="3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tical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tment</w:t>
      </w:r>
      <w:r>
        <w:rPr>
          <w:rFonts w:ascii="Arial" w:hAnsi="Arial" w:cs="Arial" w:eastAsia="Arial"/>
          <w:sz w:val="20"/>
          <w:szCs w:val="20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ed.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disc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gl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ucom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trici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bee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4" w:right="-2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sinc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bein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twic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multi-disciplinar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7"/>
        </w:rPr>
        <w:t>Gl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ucoma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Moni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orin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Clini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model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aims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eamline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assessment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ucoma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2013,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model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uesd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ucoma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access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hedu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pointment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2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initi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unde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significant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up-skilling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skills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gl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ucom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therine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Mancuso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Diagno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tic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14" w:right="5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model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thei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clinicia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eeing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5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clinician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oughout</w:t>
      </w:r>
      <w:r>
        <w:rPr>
          <w:rFonts w:ascii="Arial" w:hAnsi="Arial" w:cs="Arial" w:eastAsia="Arial"/>
          <w:sz w:val="20"/>
          <w:szCs w:val="20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visit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them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eel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ensuring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seeing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clini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tricia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ucoma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Moni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oring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Clini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50" w:lineRule="auto"/>
        <w:ind w:right="1343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vious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ju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dut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dif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pier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tricia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103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“Th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all</w:t>
      </w:r>
      <w:r>
        <w:rPr>
          <w:rFonts w:ascii="Arial" w:hAnsi="Arial" w:cs="Arial" w:eastAsia="Arial"/>
          <w:sz w:val="26"/>
          <w:szCs w:val="26"/>
          <w:color w:val="004659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1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ts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tho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ough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6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been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my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1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1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my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dri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9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4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licence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same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tim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4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8"/>
          <w:w w:val="114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0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tricia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80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osebud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eninsul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easier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secu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pointment</w:t>
      </w:r>
      <w:r>
        <w:rPr>
          <w:rFonts w:ascii="Arial" w:hAnsi="Arial" w:cs="Arial" w:eastAsia="Arial"/>
          <w:sz w:val="20"/>
          <w:szCs w:val="20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3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usual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ood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4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therine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taff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ben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fit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am.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98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4"/>
          <w:w w:val="121"/>
        </w:rPr>
        <w:t>“It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21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1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2"/>
          <w:w w:val="12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bee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ecei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clinician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22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ol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7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97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7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14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eal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enj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8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po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tunit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inc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ease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thei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clinica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6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kn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skill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elishin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5"/>
        </w:rPr>
        <w:t>ea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5"/>
        </w:rPr>
        <w:t>nin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thinking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mo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5"/>
        </w:rPr>
        <w:t>critical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5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2"/>
          <w:w w:val="115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40"/>
          <w:w w:val="115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5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34"/>
          <w:w w:val="11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therin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31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similar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put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clinics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9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eamlining</w:t>
      </w:r>
      <w:r>
        <w:rPr>
          <w:rFonts w:ascii="Arial" w:hAnsi="Arial" w:cs="Arial" w:eastAsia="Arial"/>
          <w:sz w:val="20"/>
          <w:szCs w:val="20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assessment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gl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ucoma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ease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number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eased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aiting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times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pointment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40"/>
          <w:cols w:num="2" w:equalWidth="0">
            <w:col w:w="4737" w:space="338"/>
            <w:col w:w="5685"/>
          </w:cols>
        </w:sectPr>
      </w:pPr>
      <w:rPr/>
    </w:p>
    <w:p>
      <w:pPr>
        <w:spacing w:before="59" w:after="0" w:line="296" w:lineRule="exact"/>
        <w:ind w:left="5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0pt;margin-top:0pt;width:595.275pt;height:841.890015pt;mso-position-horizontal-relative:page;mso-position-vertical-relative:page;z-index:-2229" coordorigin="0,0" coordsize="11906,16838">
            <v:shape style="position:absolute;left:0;top:0;width:11906;height:16838" type="#_x0000_t75">
              <v:imagedata r:id="rId16" o:title=""/>
            </v:shape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702E79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F8EE53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F36F21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  <w:position w:val="-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  <w:position w:val="-1"/>
        </w:rPr>
        <w:t>tients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28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18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5" w:lineRule="exact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44"/>
          <w:szCs w:val="44"/>
          <w:color w:val="FFFFFF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44"/>
          <w:szCs w:val="44"/>
          <w:color w:val="FFFFFF"/>
          <w:spacing w:val="-2"/>
          <w:w w:val="100"/>
          <w:position w:val="-1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-2"/>
          <w:w w:val="100"/>
          <w:position w:val="-1"/>
        </w:rPr>
        <w:t>v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44"/>
          <w:szCs w:val="44"/>
          <w:color w:val="FFFFFF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44"/>
          <w:szCs w:val="44"/>
          <w:color w:val="FFFFFF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3"/>
          <w:position w:val="-1"/>
        </w:rPr>
        <w:t>Elizab</w:t>
      </w:r>
      <w:r>
        <w:rPr>
          <w:rFonts w:ascii="Arial" w:hAnsi="Arial" w:cs="Arial" w:eastAsia="Arial"/>
          <w:sz w:val="44"/>
          <w:szCs w:val="44"/>
          <w:color w:val="FFFFFF"/>
          <w:spacing w:val="-2"/>
          <w:w w:val="103"/>
          <w:position w:val="-1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16"/>
          <w:position w:val="-1"/>
        </w:rPr>
        <w:t>th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700" w:bottom="280" w:left="140" w:right="1680"/>
        </w:sectPr>
      </w:pPr>
      <w:rPr/>
    </w:p>
    <w:p>
      <w:pPr>
        <w:spacing w:before="35" w:after="0" w:line="240" w:lineRule="auto"/>
        <w:ind w:left="11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566.929016pt;margin-top:34.496853pt;width:28.346pt;height:28.346pt;mso-position-horizontal-relative:page;mso-position-vertical-relative:paragraph;z-index:-2227" coordorigin="11339,690" coordsize="567,567">
            <v:shape style="position:absolute;left:11339;top:690;width:567;height:567" coordorigin="11339,690" coordsize="567,567" path="m11339,1257l11906,1257,11906,690,11339,690,11339,125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Success</w:t>
      </w:r>
      <w:r>
        <w:rPr>
          <w:rFonts w:ascii="Arial" w:hAnsi="Arial" w:cs="Arial" w:eastAsia="Arial"/>
          <w:sz w:val="64"/>
          <w:szCs w:val="64"/>
          <w:color w:val="004659"/>
          <w:spacing w:val="17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64"/>
          <w:szCs w:val="64"/>
          <w:color w:val="004659"/>
          <w:spacing w:val="19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6"/>
        </w:rPr>
        <w:t>w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5"/>
        </w:rPr>
        <w:t>orking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0" w:after="0" w:line="680" w:lineRule="exact"/>
        <w:ind w:left="114" w:right="-20"/>
        <w:jc w:val="left"/>
        <w:tabs>
          <w:tab w:pos="10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37.469681pt;width:8.5pt;height:79.509904pt;mso-position-horizontal-relative:page;mso-position-vertical-relative:paragraph;z-index:-2226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7"/>
        </w:rPr>
        <w:t>collabo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7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7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7"/>
        </w:rPr>
        <w:t>ti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7"/>
        </w:rPr>
        <w:t>v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7"/>
        </w:rPr>
        <w:t>e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7"/>
        </w:rPr>
        <w:t>l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7"/>
        </w:rPr>
        <w:t>y</w:t>
      </w:r>
      <w:r>
        <w:rPr>
          <w:rFonts w:ascii="Arial" w:hAnsi="Arial" w:cs="Arial" w:eastAsia="Arial"/>
          <w:sz w:val="64"/>
          <w:szCs w:val="64"/>
          <w:color w:val="004659"/>
          <w:spacing w:val="-190"/>
          <w:w w:val="107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25"/>
        </w:rPr>
        <w:t>19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0" w:lineRule="exact"/>
        <w:ind w:left="114" w:right="1162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en</w:t>
      </w:r>
      <w:r>
        <w:rPr>
          <w:rFonts w:ascii="Arial" w:hAnsi="Arial" w:cs="Arial" w:eastAsia="Arial"/>
          <w:sz w:val="36"/>
          <w:szCs w:val="36"/>
          <w:color w:val="F36F21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F36F21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bo</w:t>
      </w:r>
      <w:r>
        <w:rPr>
          <w:rFonts w:ascii="Arial" w:hAnsi="Arial" w:cs="Arial" w:eastAsia="Arial"/>
          <w:sz w:val="36"/>
          <w:szCs w:val="36"/>
          <w:color w:val="F36F21"/>
          <w:spacing w:val="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36F21"/>
          <w:spacing w:val="2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with</w:t>
      </w:r>
      <w:r>
        <w:rPr>
          <w:rFonts w:ascii="Arial" w:hAnsi="Arial" w:cs="Arial" w:eastAsia="Arial"/>
          <w:sz w:val="36"/>
          <w:szCs w:val="36"/>
          <w:color w:val="F36F21"/>
          <w:spacing w:val="6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ce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eb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al</w:t>
      </w:r>
      <w:r>
        <w:rPr>
          <w:rFonts w:ascii="Arial" w:hAnsi="Arial" w:cs="Arial" w:eastAsia="Arial"/>
          <w:sz w:val="36"/>
          <w:szCs w:val="36"/>
          <w:color w:val="F36F21"/>
          <w:spacing w:val="5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pal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36F21"/>
          <w:spacing w:val="2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F36F21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36F21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0"/>
        </w:rPr>
        <w:t>significant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hearing</w:t>
      </w:r>
      <w:r>
        <w:rPr>
          <w:rFonts w:ascii="Arial" w:hAnsi="Arial" w:cs="Arial" w:eastAsia="Arial"/>
          <w:sz w:val="36"/>
          <w:szCs w:val="36"/>
          <w:color w:val="F36F21"/>
          <w:spacing w:val="3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7"/>
        </w:rPr>
        <w:t>impai</w:t>
      </w:r>
      <w:r>
        <w:rPr>
          <w:rFonts w:ascii="Arial" w:hAnsi="Arial" w:cs="Arial" w:eastAsia="Arial"/>
          <w:sz w:val="36"/>
          <w:szCs w:val="36"/>
          <w:color w:val="F36F21"/>
          <w:spacing w:val="2"/>
          <w:w w:val="107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7"/>
        </w:rPr>
        <w:t>men</w:t>
      </w:r>
      <w:r>
        <w:rPr>
          <w:rFonts w:ascii="Arial" w:hAnsi="Arial" w:cs="Arial" w:eastAsia="Arial"/>
          <w:sz w:val="36"/>
          <w:szCs w:val="36"/>
          <w:color w:val="F36F21"/>
          <w:spacing w:val="7"/>
          <w:w w:val="107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7"/>
        </w:rPr>
        <w:t>.</w:t>
      </w:r>
      <w:r>
        <w:rPr>
          <w:rFonts w:ascii="Arial" w:hAnsi="Arial" w:cs="Arial" w:eastAsia="Arial"/>
          <w:sz w:val="36"/>
          <w:szCs w:val="36"/>
          <w:color w:val="F36F21"/>
          <w:spacing w:val="-35"/>
          <w:w w:val="107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or</w:t>
      </w:r>
      <w:r>
        <w:rPr>
          <w:rFonts w:ascii="Arial" w:hAnsi="Arial" w:cs="Arial" w:eastAsia="Arial"/>
          <w:sz w:val="36"/>
          <w:szCs w:val="36"/>
          <w:color w:val="F36F21"/>
          <w:spacing w:val="-1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F36F21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pa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3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nine</w:t>
      </w:r>
      <w:r>
        <w:rPr>
          <w:rFonts w:ascii="Arial" w:hAnsi="Arial" w:cs="Arial" w:eastAsia="Arial"/>
          <w:sz w:val="36"/>
          <w:szCs w:val="36"/>
          <w:color w:val="F36F21"/>
          <w:spacing w:val="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ea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,</w:t>
      </w:r>
      <w:r>
        <w:rPr>
          <w:rFonts w:ascii="Arial" w:hAnsi="Arial" w:cs="Arial" w:eastAsia="Arial"/>
          <w:sz w:val="36"/>
          <w:szCs w:val="36"/>
          <w:color w:val="F36F21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he</w:t>
      </w:r>
      <w:r>
        <w:rPr>
          <w:rFonts w:ascii="Arial" w:hAnsi="Arial" w:cs="Arial" w:eastAsia="Arial"/>
          <w:sz w:val="36"/>
          <w:szCs w:val="36"/>
          <w:color w:val="F36F21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has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2"/>
        </w:rPr>
        <w:t>been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2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5"/>
        </w:rPr>
        <w:t>su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5"/>
        </w:rPr>
        <w:t>p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6"/>
        </w:rPr>
        <w:t>po</w:t>
      </w:r>
      <w:r>
        <w:rPr>
          <w:rFonts w:ascii="Arial" w:hAnsi="Arial" w:cs="Arial" w:eastAsia="Arial"/>
          <w:sz w:val="36"/>
          <w:szCs w:val="36"/>
          <w:color w:val="F36F21"/>
          <w:spacing w:val="4"/>
          <w:w w:val="106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ed</w:t>
      </w:r>
      <w:r>
        <w:rPr>
          <w:rFonts w:ascii="Arial" w:hAnsi="Arial" w:cs="Arial" w:eastAsia="Arial"/>
          <w:sz w:val="36"/>
          <w:szCs w:val="36"/>
          <w:color w:val="F36F21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00"/>
        </w:rPr>
        <w:t>b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his</w:t>
      </w:r>
      <w:r>
        <w:rPr>
          <w:rFonts w:ascii="Arial" w:hAnsi="Arial" w:cs="Arial" w:eastAsia="Arial"/>
          <w:sz w:val="36"/>
          <w:szCs w:val="36"/>
          <w:color w:val="F36F21"/>
          <w:spacing w:val="2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ca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er</w:t>
      </w:r>
      <w:r>
        <w:rPr>
          <w:rFonts w:ascii="Arial" w:hAnsi="Arial" w:cs="Arial" w:eastAsia="Arial"/>
          <w:sz w:val="36"/>
          <w:szCs w:val="36"/>
          <w:color w:val="F36F21"/>
          <w:spacing w:val="2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Elizab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</w:t>
      </w:r>
      <w:r>
        <w:rPr>
          <w:rFonts w:ascii="Arial" w:hAnsi="Arial" w:cs="Arial" w:eastAsia="Arial"/>
          <w:sz w:val="36"/>
          <w:szCs w:val="36"/>
          <w:color w:val="F36F21"/>
          <w:spacing w:val="6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Ni</w:t>
      </w:r>
      <w:r>
        <w:rPr>
          <w:rFonts w:ascii="Arial" w:hAnsi="Arial" w:cs="Arial" w:eastAsia="Arial"/>
          <w:sz w:val="36"/>
          <w:szCs w:val="36"/>
          <w:color w:val="F36F21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holas</w:t>
      </w:r>
      <w:r>
        <w:rPr>
          <w:rFonts w:ascii="Arial" w:hAnsi="Arial" w:cs="Arial" w:eastAsia="Arial"/>
          <w:sz w:val="36"/>
          <w:szCs w:val="36"/>
          <w:color w:val="F36F21"/>
          <w:spacing w:val="5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F36F21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om</w:t>
      </w:r>
      <w:r>
        <w:rPr>
          <w:rFonts w:ascii="Arial" w:hAnsi="Arial" w:cs="Arial" w:eastAsia="Arial"/>
          <w:sz w:val="36"/>
          <w:szCs w:val="36"/>
          <w:color w:val="F36F21"/>
          <w:spacing w:val="4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1"/>
        </w:rPr>
        <w:t>Scop</w:t>
      </w:r>
      <w:r>
        <w:rPr>
          <w:rFonts w:ascii="Arial" w:hAnsi="Arial" w:cs="Arial" w:eastAsia="Arial"/>
          <w:sz w:val="36"/>
          <w:szCs w:val="36"/>
          <w:color w:val="F36F21"/>
          <w:spacing w:val="-7"/>
          <w:w w:val="101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5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32" w:after="0" w:line="250" w:lineRule="auto"/>
        <w:ind w:left="114" w:right="34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accessed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community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independent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ecent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erio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impa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independence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dai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livin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4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4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Elizab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although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did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complain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sig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4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tri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diagnosed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Elizab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“One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sig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2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advancin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1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9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3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Sukhpal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Singh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Sandhu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9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6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gain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confidenc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Sandhu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‘who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h.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“Elizab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xplained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enga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dependent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8"/>
          <w:w w:val="111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24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Sandhu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2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eam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oping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consi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him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gain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confidence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Seeing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trimental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ood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oped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30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Elizab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eed,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ying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orking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collabo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een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hone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tionshi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3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“Dr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Sandhu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ses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social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inclusi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onment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gained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ocedu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prior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Elizab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50" w:lineRule="auto"/>
        <w:ind w:right="94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communic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spelling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assi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tance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api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110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7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ement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valuab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unde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tanding</w:t>
      </w:r>
      <w:r>
        <w:rPr>
          <w:rFonts w:ascii="Arial" w:hAnsi="Arial" w:cs="Arial" w:eastAsia="Arial"/>
          <w:sz w:val="20"/>
          <w:szCs w:val="20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visits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125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“The</w:t>
      </w:r>
      <w:r>
        <w:rPr>
          <w:rFonts w:ascii="Arial" w:hAnsi="Arial" w:cs="Arial" w:eastAsia="Arial"/>
          <w:sz w:val="26"/>
          <w:szCs w:val="26"/>
          <w:color w:val="004659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collabo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tion</w:t>
      </w:r>
      <w:r>
        <w:rPr>
          <w:rFonts w:ascii="Arial" w:hAnsi="Arial" w:cs="Arial" w:eastAsia="Arial"/>
          <w:sz w:val="26"/>
          <w:szCs w:val="26"/>
          <w:color w:val="004659"/>
          <w:spacing w:val="-1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een</w:t>
      </w:r>
      <w:r>
        <w:rPr>
          <w:rFonts w:ascii="Arial" w:hAnsi="Arial" w:cs="Arial" w:eastAsia="Arial"/>
          <w:sz w:val="26"/>
          <w:szCs w:val="26"/>
          <w:color w:val="004659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18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su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po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speciali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6"/>
        </w:rPr>
        <w:t>ts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hospital</w:t>
      </w:r>
      <w:r>
        <w:rPr>
          <w:rFonts w:ascii="Arial" w:hAnsi="Arial" w:cs="Arial" w:eastAsia="Arial"/>
          <w:sz w:val="26"/>
          <w:szCs w:val="26"/>
          <w:color w:val="004659"/>
          <w:spacing w:val="6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positi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9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uncomplic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come</w:t>
      </w:r>
      <w:r>
        <w:rPr>
          <w:rFonts w:ascii="Arial" w:hAnsi="Arial" w:cs="Arial" w:eastAsia="Arial"/>
          <w:sz w:val="26"/>
          <w:szCs w:val="26"/>
          <w:color w:val="004659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7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en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03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small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tabilise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succes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ul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sho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8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ood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Sandhu,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easi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without</w:t>
      </w:r>
      <w:r>
        <w:rPr>
          <w:rFonts w:ascii="Arial" w:hAnsi="Arial" w:cs="Arial" w:eastAsia="Arial"/>
          <w:sz w:val="20"/>
          <w:szCs w:val="20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pain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without</w:t>
      </w:r>
      <w:r>
        <w:rPr>
          <w:rFonts w:ascii="Arial" w:hAnsi="Arial" w:cs="Arial" w:eastAsia="Arial"/>
          <w:sz w:val="20"/>
          <w:szCs w:val="20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ene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anae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4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3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Sandh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ood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out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“He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(Dr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Sandhu)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smi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3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3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ays.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2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api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Sandhu,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xplained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pen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0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again,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esumed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independent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3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4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pokie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pokie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win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40"/>
          <w:cols w:num="2" w:equalWidth="0">
            <w:col w:w="4788" w:space="286"/>
            <w:col w:w="5686"/>
          </w:cols>
        </w:sectPr>
      </w:pPr>
      <w:rPr/>
    </w:p>
    <w:p>
      <w:pPr>
        <w:spacing w:before="59" w:after="0" w:line="296" w:lineRule="exact"/>
        <w:ind w:left="5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  <w:position w:val="-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  <w:position w:val="-1"/>
        </w:rPr>
        <w:t>tients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24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20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700" w:bottom="280" w:left="140" w:right="14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5pt;height:841.890015pt;mso-position-horizontal-relative:page;mso-position-vertical-relative:page;z-index:-2225" coordorigin="0,0" coordsize="11906,16838">
            <v:shape style="position:absolute;left:0;top:0;width:11906;height:16838" type="#_x0000_t75">
              <v:imagedata r:id="rId17" o:title=""/>
            </v:shape>
            <v:group style="position:absolute;left:6094;top:9468;width:4677;height:6236" coordorigin="6094,9468" coordsize="4677,6236">
              <v:shape style="position:absolute;left:6094;top:9468;width:4677;height:6236" coordorigin="6094,9468" coordsize="4677,6236" path="m6094,15704l10772,15704,10772,9468,6094,9468,6094,15704e" filled="t" fillcolor="#F36F21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702E79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F8EE53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F36F21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106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</w:rPr>
        <w:t>Jan</w:t>
      </w:r>
      <w:r>
        <w:rPr>
          <w:rFonts w:ascii="Arial" w:hAnsi="Arial" w:cs="Arial" w:eastAsia="Arial"/>
          <w:sz w:val="44"/>
          <w:szCs w:val="44"/>
          <w:color w:val="FFFFFF"/>
          <w:spacing w:val="-2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44"/>
          <w:szCs w:val="44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9"/>
        </w:rPr>
        <w:t>Holt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24" w:after="0" w:line="240" w:lineRule="auto"/>
        <w:ind w:right="38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Implant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tne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9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alian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Hearin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14-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5"/>
        </w:rPr>
        <w:t>pi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5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oje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3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2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easibilit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8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erin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implan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6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services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0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egiona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cent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oje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Gee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21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sur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oun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72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epo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3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than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223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3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minu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Gee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1"/>
        </w:rPr>
        <w:t>clinic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compa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11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12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minu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8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Melbou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1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als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oun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5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3"/>
          <w:w w:val="11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(100%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8"/>
        </w:rPr>
        <w:t>)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tients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Gee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8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9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ha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7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ecei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2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li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og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am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continu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440"/>
          <w:cols w:num="2" w:equalWidth="0">
            <w:col w:w="3084" w:space="3097"/>
            <w:col w:w="4159"/>
          </w:cols>
        </w:sectPr>
      </w:pPr>
      <w:rPr/>
    </w:p>
    <w:p>
      <w:pPr>
        <w:spacing w:before="35" w:after="0" w:line="240" w:lineRule="auto"/>
        <w:ind w:left="11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566.929016pt;margin-top:34.496853pt;width:28.346pt;height:28.346pt;mso-position-horizontal-relative:page;mso-position-vertical-relative:paragraph;z-index:-2223" coordorigin="11339,690" coordsize="567,567">
            <v:shape style="position:absolute;left:11339;top:690;width:567;height:567" coordorigin="11339,690" coordsize="567,567" path="m11339,1257l11906,1257,11906,690,11339,690,11339,125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Imp</w:t>
      </w:r>
      <w:r>
        <w:rPr>
          <w:rFonts w:ascii="Arial" w:hAnsi="Arial" w:cs="Arial" w:eastAsia="Arial"/>
          <w:sz w:val="64"/>
          <w:szCs w:val="64"/>
          <w:color w:val="004659"/>
          <w:spacing w:val="-12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0"/>
        </w:rPr>
        <w:t>o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ving</w:t>
      </w:r>
      <w:r>
        <w:rPr>
          <w:rFonts w:ascii="Arial" w:hAnsi="Arial" w:cs="Arial" w:eastAsia="Arial"/>
          <w:sz w:val="64"/>
          <w:szCs w:val="64"/>
          <w:color w:val="004659"/>
          <w:spacing w:val="82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access</w:t>
      </w:r>
      <w:r>
        <w:rPr>
          <w:rFonts w:ascii="Arial" w:hAnsi="Arial" w:cs="Arial" w:eastAsia="Arial"/>
          <w:sz w:val="64"/>
          <w:szCs w:val="64"/>
          <w:color w:val="004659"/>
          <w:spacing w:val="29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10"/>
          <w:w w:val="131"/>
        </w:rPr>
        <w:t>f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5"/>
        </w:rPr>
        <w:t>or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0" w:after="0" w:line="680" w:lineRule="exact"/>
        <w:ind w:left="114" w:right="-20"/>
        <w:jc w:val="left"/>
        <w:tabs>
          <w:tab w:pos="10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37.469681pt;width:8.5pt;height:79.509904pt;mso-position-horizontal-relative:page;mso-position-vertical-relative:paragraph;z-index:-2222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egional</w:t>
      </w:r>
      <w:r>
        <w:rPr>
          <w:rFonts w:ascii="Arial" w:hAnsi="Arial" w:cs="Arial" w:eastAsia="Arial"/>
          <w:sz w:val="64"/>
          <w:szCs w:val="64"/>
          <w:color w:val="004659"/>
          <w:spacing w:val="83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p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tients</w:t>
      </w:r>
      <w:r>
        <w:rPr>
          <w:rFonts w:ascii="Arial" w:hAnsi="Arial" w:cs="Arial" w:eastAsia="Arial"/>
          <w:sz w:val="64"/>
          <w:szCs w:val="64"/>
          <w:color w:val="004659"/>
          <w:spacing w:val="27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25"/>
        </w:rPr>
        <w:t>21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0" w:lineRule="exact"/>
        <w:ind w:left="114" w:right="1487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36F21"/>
          <w:spacing w:val="-4"/>
        </w:rPr>
        <w:t>Jan</w:t>
      </w:r>
      <w:r>
        <w:rPr>
          <w:rFonts w:ascii="Arial" w:hAnsi="Arial" w:cs="Arial" w:eastAsia="Arial"/>
          <w:sz w:val="36"/>
          <w:szCs w:val="36"/>
          <w:color w:val="F36F21"/>
          <w:spacing w:val="-5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-2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Hol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3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ha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-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36F21"/>
          <w:spacing w:val="1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36F21"/>
          <w:spacing w:val="-2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hearin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36F21"/>
          <w:spacing w:val="2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0"/>
        </w:rPr>
        <w:t>ai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36F21"/>
          <w:spacing w:val="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10"/>
          <w:w w:val="111"/>
        </w:rPr>
        <w:t>f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11"/>
        </w:rPr>
        <w:t>o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1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-33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5"/>
        </w:rPr>
        <w:t>almo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05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-2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15"/>
        </w:rPr>
        <w:t>thi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5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15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5"/>
        </w:rPr>
        <w:t>y</w:t>
      </w:r>
      <w:r>
        <w:rPr>
          <w:rFonts w:ascii="Arial" w:hAnsi="Arial" w:cs="Arial" w:eastAsia="Arial"/>
          <w:sz w:val="36"/>
          <w:szCs w:val="36"/>
          <w:color w:val="F36F21"/>
          <w:spacing w:val="-32"/>
          <w:w w:val="115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9"/>
          <w:w w:val="99"/>
        </w:rPr>
        <w:t>y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3"/>
        </w:rPr>
        <w:t>ea</w:t>
      </w:r>
      <w:r>
        <w:rPr>
          <w:rFonts w:ascii="Arial" w:hAnsi="Arial" w:cs="Arial" w:eastAsia="Arial"/>
          <w:sz w:val="36"/>
          <w:szCs w:val="36"/>
          <w:color w:val="F36F21"/>
          <w:spacing w:val="-7"/>
          <w:w w:val="103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4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4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but</w:t>
      </w:r>
      <w:r>
        <w:rPr>
          <w:rFonts w:ascii="Arial" w:hAnsi="Arial" w:cs="Arial" w:eastAsia="Arial"/>
          <w:sz w:val="36"/>
          <w:szCs w:val="36"/>
          <w:color w:val="F36F21"/>
          <w:spacing w:val="4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she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F36F21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7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7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7"/>
        </w:rPr>
        <w:t>f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7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7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7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7"/>
        </w:rPr>
        <w:t>ed</w:t>
      </w:r>
      <w:r>
        <w:rPr>
          <w:rFonts w:ascii="Arial" w:hAnsi="Arial" w:cs="Arial" w:eastAsia="Arial"/>
          <w:sz w:val="36"/>
          <w:szCs w:val="36"/>
          <w:color w:val="F36F21"/>
          <w:spacing w:val="-18"/>
          <w:w w:val="107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2"/>
        </w:rPr>
        <w:t>o</w:t>
      </w:r>
      <w:r>
        <w:rPr>
          <w:rFonts w:ascii="Arial" w:hAnsi="Arial" w:cs="Arial" w:eastAsia="Arial"/>
          <w:sz w:val="36"/>
          <w:szCs w:val="36"/>
          <w:color w:val="F36F21"/>
          <w:spacing w:val="-27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F36F21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-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F36F21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Ear</w:t>
      </w:r>
      <w:r>
        <w:rPr>
          <w:rFonts w:ascii="Arial" w:hAnsi="Arial" w:cs="Arial" w:eastAsia="Arial"/>
          <w:sz w:val="36"/>
          <w:szCs w:val="36"/>
          <w:color w:val="F36F21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6"/>
          <w:w w:val="111"/>
        </w:rPr>
        <w:t>f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1"/>
        </w:rPr>
        <w:t>or</w:t>
      </w:r>
      <w:r>
        <w:rPr>
          <w:rFonts w:ascii="Arial" w:hAnsi="Arial" w:cs="Arial" w:eastAsia="Arial"/>
          <w:sz w:val="36"/>
          <w:szCs w:val="36"/>
          <w:color w:val="F36F21"/>
          <w:spacing w:val="-27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36F21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4"/>
        </w:rPr>
        <w:t>co</w:t>
      </w:r>
      <w:r>
        <w:rPr>
          <w:rFonts w:ascii="Arial" w:hAnsi="Arial" w:cs="Arial" w:eastAsia="Arial"/>
          <w:sz w:val="36"/>
          <w:szCs w:val="36"/>
          <w:color w:val="F36F21"/>
          <w:spacing w:val="-3"/>
          <w:w w:val="104"/>
        </w:rPr>
        <w:t>c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2"/>
        </w:rPr>
        <w:t>h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12"/>
        </w:rPr>
        <w:t>l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ear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implant</w:t>
      </w:r>
      <w:r>
        <w:rPr>
          <w:rFonts w:ascii="Arial" w:hAnsi="Arial" w:cs="Arial" w:eastAsia="Arial"/>
          <w:sz w:val="36"/>
          <w:szCs w:val="36"/>
          <w:color w:val="F36F21"/>
          <w:spacing w:val="9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F36F21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2013</w:t>
      </w:r>
      <w:r>
        <w:rPr>
          <w:rFonts w:ascii="Arial" w:hAnsi="Arial" w:cs="Arial" w:eastAsia="Arial"/>
          <w:sz w:val="36"/>
          <w:szCs w:val="36"/>
          <w:color w:val="F36F21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when</w:t>
      </w:r>
      <w:r>
        <w:rPr>
          <w:rFonts w:ascii="Arial" w:hAnsi="Arial" w:cs="Arial" w:eastAsia="Arial"/>
          <w:sz w:val="36"/>
          <w:szCs w:val="36"/>
          <w:color w:val="F36F21"/>
          <w:spacing w:val="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her</w:t>
      </w:r>
      <w:r>
        <w:rPr>
          <w:rFonts w:ascii="Arial" w:hAnsi="Arial" w:cs="Arial" w:eastAsia="Arial"/>
          <w:sz w:val="36"/>
          <w:szCs w:val="36"/>
          <w:color w:val="F36F21"/>
          <w:spacing w:val="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0"/>
        </w:rPr>
        <w:t>hearing</w:t>
      </w:r>
      <w:r>
        <w:rPr>
          <w:rFonts w:ascii="Arial" w:hAnsi="Arial" w:cs="Arial" w:eastAsia="Arial"/>
          <w:sz w:val="36"/>
          <w:szCs w:val="36"/>
          <w:color w:val="F36F21"/>
          <w:spacing w:val="3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4"/>
        </w:rPr>
        <w:t>s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3"/>
        </w:rPr>
        <w:t>ta</w:t>
      </w:r>
      <w:r>
        <w:rPr>
          <w:rFonts w:ascii="Arial" w:hAnsi="Arial" w:cs="Arial" w:eastAsia="Arial"/>
          <w:sz w:val="36"/>
          <w:szCs w:val="36"/>
          <w:color w:val="F36F21"/>
          <w:spacing w:val="4"/>
          <w:w w:val="113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ed</w:t>
      </w:r>
      <w:r>
        <w:rPr>
          <w:rFonts w:ascii="Arial" w:hAnsi="Arial" w:cs="Arial" w:eastAsia="Arial"/>
          <w:sz w:val="36"/>
          <w:szCs w:val="36"/>
          <w:color w:val="F36F21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3"/>
        </w:rPr>
        <w:t>d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3"/>
        </w:rPr>
        <w:t>e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7"/>
        </w:rPr>
        <w:t>erio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07"/>
        </w:rPr>
        <w:t>r</w:t>
      </w:r>
      <w:r>
        <w:rPr>
          <w:rFonts w:ascii="Arial" w:hAnsi="Arial" w:cs="Arial" w:eastAsia="Arial"/>
          <w:sz w:val="36"/>
          <w:szCs w:val="36"/>
          <w:color w:val="F36F21"/>
          <w:spacing w:val="-2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0"/>
        </w:rPr>
        <w:t>ting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0"/>
        </w:rPr>
        <w:t> 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11"/>
        </w:rPr>
        <w:t>significant</w:t>
      </w:r>
      <w:r>
        <w:rPr>
          <w:rFonts w:ascii="Arial" w:hAnsi="Arial" w:cs="Arial" w:eastAsia="Arial"/>
          <w:sz w:val="36"/>
          <w:szCs w:val="36"/>
          <w:color w:val="F36F21"/>
          <w:spacing w:val="-4"/>
          <w:w w:val="111"/>
        </w:rPr>
        <w:t>l</w:t>
      </w:r>
      <w:r>
        <w:rPr>
          <w:rFonts w:ascii="Arial" w:hAnsi="Arial" w:cs="Arial" w:eastAsia="Arial"/>
          <w:sz w:val="36"/>
          <w:szCs w:val="36"/>
          <w:color w:val="F36F21"/>
          <w:spacing w:val="-38"/>
          <w:w w:val="99"/>
        </w:rPr>
        <w:t>y</w:t>
      </w:r>
      <w:r>
        <w:rPr>
          <w:rFonts w:ascii="Arial" w:hAnsi="Arial" w:cs="Arial" w:eastAsia="Arial"/>
          <w:sz w:val="36"/>
          <w:szCs w:val="36"/>
          <w:color w:val="F36F21"/>
          <w:spacing w:val="0"/>
          <w:w w:val="105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32" w:after="0" w:line="250" w:lineRule="auto"/>
        <w:ind w:left="114" w:right="2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</w:rPr>
        <w:t>Jan</w:t>
      </w:r>
      <w:r>
        <w:rPr>
          <w:rFonts w:ascii="Arial" w:hAnsi="Arial" w:cs="Arial" w:eastAsia="Arial"/>
          <w:sz w:val="20"/>
          <w:szCs w:val="20"/>
          <w:color w:val="231F20"/>
          <w:spacing w:val="-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80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eserv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tting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implant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decided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ahead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7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ried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easant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surpris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11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thril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esult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8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1"/>
        </w:rPr>
        <w:t>t-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talk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ying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“N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hea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thos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2"/>
        </w:rPr>
        <w:t>litt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32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one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3"/>
        </w:rPr>
        <w:t>tal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-2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them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20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ce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tain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6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3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thing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14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14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5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cou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pene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5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2"/>
        </w:rPr>
        <w:t>m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14" w:right="15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esults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implan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livin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Ellimi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8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nea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Cola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6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ori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equi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1"/>
        </w:rPr>
        <w:t>trips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assi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tance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ami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membe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end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pointment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Implant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tne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alian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Hearin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tria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service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Gee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ong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near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egional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2"/>
        </w:rPr>
        <w:t>Jan</w:t>
      </w:r>
      <w:r>
        <w:rPr>
          <w:rFonts w:ascii="Arial" w:hAnsi="Arial" w:cs="Arial" w:eastAsia="Arial"/>
          <w:sz w:val="20"/>
          <w:szCs w:val="20"/>
          <w:color w:val="231F20"/>
          <w:spacing w:val="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w-up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pointments</w:t>
      </w:r>
      <w:r>
        <w:rPr>
          <w:rFonts w:ascii="Arial" w:hAnsi="Arial" w:cs="Arial" w:eastAsia="Arial"/>
          <w:sz w:val="20"/>
          <w:szCs w:val="20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Gee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ong,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pi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servic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significant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educe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tim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3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udio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assi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tting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unning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Gee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ong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clini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50" w:lineRule="auto"/>
        <w:ind w:right="1523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succes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ul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114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1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thoug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driving</w:t>
      </w:r>
      <w:r>
        <w:rPr>
          <w:rFonts w:ascii="Arial" w:hAnsi="Arial" w:cs="Arial" w:eastAsia="Arial"/>
          <w:sz w:val="26"/>
          <w:szCs w:val="26"/>
          <w:color w:val="004659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Melbou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ne</w:t>
      </w:r>
      <w:r>
        <w:rPr>
          <w:rFonts w:ascii="Arial" w:hAnsi="Arial" w:cs="Arial" w:eastAsia="Arial"/>
          <w:sz w:val="26"/>
          <w:szCs w:val="26"/>
          <w:color w:val="004659"/>
          <w:spacing w:val="5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big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ba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rier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so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1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34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vide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ocal</w:t>
      </w:r>
      <w:r>
        <w:rPr>
          <w:rFonts w:ascii="Arial" w:hAnsi="Arial" w:cs="Arial" w:eastAsia="Arial"/>
          <w:sz w:val="26"/>
          <w:szCs w:val="26"/>
          <w:color w:val="004659"/>
          <w:spacing w:val="-1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servic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Mi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hel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0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vious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3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thoug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Implant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Clinic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118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di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tanc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42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2"/>
        </w:rPr>
        <w:t>Jan</w:t>
      </w:r>
      <w:r>
        <w:rPr>
          <w:rFonts w:ascii="Arial" w:hAnsi="Arial" w:cs="Arial" w:eastAsia="Arial"/>
          <w:sz w:val="20"/>
          <w:szCs w:val="20"/>
          <w:color w:val="231F20"/>
          <w:spacing w:val="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yin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7"/>
        </w:rPr>
        <w:t>Gee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7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clini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cel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25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2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tting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clini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4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“Gee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When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countr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Melbou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bit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difficult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parking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hel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country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7"/>
        </w:rPr>
        <w:t>Gee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7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ahead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2"/>
          <w:w w:val="96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succes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oje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being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amine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xp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possibilit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ong-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Gee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ong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egional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7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pi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ecei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continu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anta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egional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out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ju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7"/>
        </w:rPr>
        <w:t>Gee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7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bu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places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—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ju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easie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140"/>
          <w:cols w:num="2" w:equalWidth="0">
            <w:col w:w="4777" w:space="298"/>
            <w:col w:w="568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2221" type="#_x0000_t202" filled="f" stroked="f">
            <v:textbox inset="0,0,0,0">
              <w:txbxContent>
                <w:p>
                  <w:pPr>
                    <w:spacing w:before="7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098"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91"/>
                    </w:rPr>
                    <w:t>R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1"/>
                      <w:w w:val="91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91"/>
                    </w:rPr>
                    <w:t>SEARCH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91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PH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5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-5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.000015pt;width:595.275pt;height:841.89pt;mso-position-horizontal-relative:page;mso-position-vertical-relative:page;z-index:-2220" coordorigin="0,0" coordsize="11906,16838">
            <v:shape style="position:absolute;left:0;top:0;width:11906;height:16838" type="#_x0000_t75">
              <v:imagedata r:id="rId18" o:title=""/>
            </v:shape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19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22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560" w:bottom="280" w:left="14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2218" coordorigin="0,0" coordsize="11906,16838">
            <v:shape style="position:absolute;left:0;top:0;width:11906;height:16838" coordorigin="0,0" coordsize="11906,16838" path="m0,16838l11906,16838,11906,0,0,0,0,16838e" filled="t" fillcolor="#D8E2E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81.390015pt;margin-top:697.957031pt;width:113.886001pt;height:143.933pt;mso-position-horizontal-relative:page;mso-position-vertical-relative:page;z-index:-2217" coordorigin="9628,13959" coordsize="2278,2879">
            <v:group style="position:absolute;left:10772;top:16271;width:567;height:567" coordorigin="10772,16271" coordsize="567,567">
              <v:shape style="position:absolute;left:10772;top:16271;width:567;height:567" coordorigin="10772,16271" coordsize="567,567" path="m10772,16838l11339,16838,11339,16271,10772,16271,10772,16838e" filled="t" fillcolor="#F8EE53" stroked="f">
                <v:path arrowok="t"/>
                <v:fill/>
              </v:shape>
            </v:group>
            <v:group style="position:absolute;left:10772;top:13969;width:1134;height:2302" coordorigin="10772,13969" coordsize="1134,2302">
              <v:shape style="position:absolute;left:10772;top:13969;width:1134;height:2302" coordorigin="10772,13969" coordsize="1134,2302" path="m10772,16271l11906,16271,11906,13969,10772,13969,10772,16271e" filled="t" fillcolor="#CFE5AE" stroked="f">
                <v:path arrowok="t"/>
                <v:fill/>
              </v:shape>
            </v:group>
            <v:group style="position:absolute;left:9638;top:15137;width:1134;height:1134" coordorigin="9638,15137" coordsize="1134,1134">
              <v:shape style="position:absolute;left:9638;top:15137;width:1134;height:1134" coordorigin="9638,15137" coordsize="1134,1134" path="m10772,16271l9638,16271,9638,15137,10772,15137,10772,16271e" filled="t" fillcolor="#19AA5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6.929016pt;margin-top:643.466003pt;width:28.346pt;height:28.346pt;mso-position-horizontal-relative:page;mso-position-vertical-relative:page;z-index:-2216" coordorigin="11339,12869" coordsize="567,567">
            <v:shape style="position:absolute;left:11339;top:12869;width:567;height:567" coordorigin="11339,12869" coordsize="567,567" path="m11339,13436l11906,13436,11906,12869,11339,12869,11339,13436e" filled="t" fillcolor="#00465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170.579pt;height:142.232015pt;mso-position-horizontal-relative:page;mso-position-vertical-relative:page;z-index:-2215" coordorigin="0,0" coordsize="3412,2845">
            <v:group style="position:absolute;left:2835;top:0;width:567;height:567" coordorigin="2835,0" coordsize="567,567">
              <v:shape style="position:absolute;left:2835;top:0;width:567;height:567" coordorigin="2835,0" coordsize="567,567" path="m2835,567l3402,567,3402,0,2835,0,2835,567e" filled="t" fillcolor="#004659" stroked="f">
                <v:path arrowok="t"/>
                <v:fill/>
              </v:shape>
            </v:group>
            <v:group style="position:absolute;left:567;top:1701;width:1134;height:1134" coordorigin="567,1701" coordsize="1134,1134">
              <v:shape style="position:absolute;left:567;top:1701;width:1134;height:1134" coordorigin="567,1701" coordsize="1134,1134" path="m1701,2835l567,2835,567,1701,1701,1701,1701,2835e" filled="t" fillcolor="#F36F21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F8EE53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right="81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23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13" w:lineRule="exact"/>
        <w:ind w:left="114" w:right="-20"/>
        <w:jc w:val="left"/>
        <w:rPr>
          <w:rFonts w:ascii="Arial" w:hAnsi="Arial" w:cs="Arial" w:eastAsia="Arial"/>
          <w:sz w:val="104"/>
          <w:szCs w:val="104"/>
        </w:rPr>
      </w:pPr>
      <w:rPr/>
      <w:r>
        <w:rPr/>
        <w:pict>
          <v:group style="position:absolute;margin-left:566.929016pt;margin-top:-82.038689pt;width:28.346pt;height:28.346pt;mso-position-horizontal-relative:page;mso-position-vertical-relative:paragraph;z-index:-2214" coordorigin="11339,-1641" coordsize="567,567">
            <v:shape style="position:absolute;left:11339;top:-1641;width:567;height:567" coordorigin="11339,-1641" coordsize="567,567" path="m11339,-1074l11906,-1074,11906,-1641,11339,-1641,11339,-1074e" filled="t" fillcolor="#004659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-40.51899pt;width:8.5pt;height:79.509904pt;mso-position-horizontal-relative:page;mso-position-vertical-relative:paragraph;z-index:-2213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104"/>
          <w:szCs w:val="104"/>
          <w:color w:val="004659"/>
          <w:spacing w:val="-89"/>
          <w:w w:val="100"/>
        </w:rPr>
        <w:t> </w:t>
      </w:r>
      <w:r>
        <w:rPr>
          <w:rFonts w:ascii="Arial" w:hAnsi="Arial" w:cs="Arial" w:eastAsia="Arial"/>
          <w:sz w:val="104"/>
          <w:szCs w:val="104"/>
          <w:color w:val="004659"/>
          <w:spacing w:val="-10"/>
          <w:w w:val="143"/>
        </w:rPr>
        <w:t>t</w: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2"/>
        </w:rPr>
        <w:t>ea</w:t>
      </w:r>
      <w:r>
        <w:rPr>
          <w:rFonts w:ascii="Arial" w:hAnsi="Arial" w:cs="Arial" w:eastAsia="Arial"/>
          <w:sz w:val="104"/>
          <w:szCs w:val="104"/>
          <w:color w:val="004659"/>
          <w:spacing w:val="-5"/>
          <w:w w:val="102"/>
        </w:rPr>
        <w:t>c</w: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6"/>
        </w:rPr>
        <w:t>hing</w:t>
      </w:r>
      <w:r>
        <w:rPr>
          <w:rFonts w:ascii="Arial" w:hAnsi="Arial" w:cs="Arial" w:eastAsia="Arial"/>
          <w:sz w:val="104"/>
          <w:szCs w:val="104"/>
          <w:color w:val="000000"/>
          <w:spacing w:val="0"/>
          <w:w w:val="100"/>
        </w:rPr>
      </w:r>
    </w:p>
    <w:p>
      <w:pPr>
        <w:spacing w:before="0" w:after="0" w:line="1120" w:lineRule="exact"/>
        <w:ind w:left="114" w:right="-20"/>
        <w:jc w:val="left"/>
        <w:rPr>
          <w:rFonts w:ascii="Arial" w:hAnsi="Arial" w:cs="Arial" w:eastAsia="Arial"/>
          <w:sz w:val="104"/>
          <w:szCs w:val="104"/>
        </w:rPr>
      </w:pPr>
      <w:rPr/>
      <w:r>
        <w:rPr>
          <w:rFonts w:ascii="Arial" w:hAnsi="Arial" w:cs="Arial" w:eastAsia="Arial"/>
          <w:sz w:val="104"/>
          <w:szCs w:val="104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104"/>
          <w:szCs w:val="104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104"/>
          <w:szCs w:val="104"/>
          <w:color w:val="004659"/>
          <w:spacing w:val="-10"/>
          <w:w w:val="118"/>
        </w:rPr>
        <w:t>r</w: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3"/>
        </w:rPr>
        <w:t>esea</w:t>
      </w:r>
      <w:r>
        <w:rPr>
          <w:rFonts w:ascii="Arial" w:hAnsi="Arial" w:cs="Arial" w:eastAsia="Arial"/>
          <w:sz w:val="104"/>
          <w:szCs w:val="104"/>
          <w:color w:val="004659"/>
          <w:spacing w:val="-19"/>
          <w:w w:val="103"/>
        </w:rPr>
        <w:t>r</w:t>
      </w:r>
      <w:r>
        <w:rPr>
          <w:rFonts w:ascii="Arial" w:hAnsi="Arial" w:cs="Arial" w:eastAsia="Arial"/>
          <w:sz w:val="104"/>
          <w:szCs w:val="104"/>
          <w:color w:val="004659"/>
          <w:spacing w:val="-5"/>
          <w:w w:val="106"/>
        </w:rPr>
        <w:t>c</w:t>
      </w:r>
      <w:r>
        <w:rPr>
          <w:rFonts w:ascii="Arial" w:hAnsi="Arial" w:cs="Arial" w:eastAsia="Arial"/>
          <w:sz w:val="104"/>
          <w:szCs w:val="104"/>
          <w:color w:val="004659"/>
          <w:spacing w:val="0"/>
          <w:w w:val="106"/>
        </w:rPr>
        <w:t>h</w:t>
      </w:r>
      <w:r>
        <w:rPr>
          <w:rFonts w:ascii="Arial" w:hAnsi="Arial" w:cs="Arial" w:eastAsia="Arial"/>
          <w:sz w:val="104"/>
          <w:szCs w:val="10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80" w:lineRule="exact"/>
        <w:ind w:left="114" w:right="4066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x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celling</w:t>
      </w:r>
      <w:r>
        <w:rPr>
          <w:rFonts w:ascii="Arial" w:hAnsi="Arial" w:cs="Arial" w:eastAsia="Arial"/>
          <w:sz w:val="64"/>
          <w:szCs w:val="64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4"/>
        </w:rPr>
        <w:t>inn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4"/>
        </w:rPr>
        <w:t>o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97"/>
        </w:rPr>
        <w:t>v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97"/>
        </w:rPr>
        <w:t>a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9"/>
        </w:rPr>
        <w:t>ti</w:t>
      </w:r>
      <w:r>
        <w:rPr>
          <w:rFonts w:ascii="Arial" w:hAnsi="Arial" w:cs="Arial" w:eastAsia="Arial"/>
          <w:sz w:val="64"/>
          <w:szCs w:val="64"/>
          <w:color w:val="004659"/>
          <w:spacing w:val="-3"/>
          <w:w w:val="109"/>
        </w:rPr>
        <w:t>v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96"/>
        </w:rPr>
        <w:t>e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96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esea</w:t>
      </w:r>
      <w:r>
        <w:rPr>
          <w:rFonts w:ascii="Arial" w:hAnsi="Arial" w:cs="Arial" w:eastAsia="Arial"/>
          <w:sz w:val="64"/>
          <w:szCs w:val="64"/>
          <w:color w:val="004659"/>
          <w:spacing w:val="-12"/>
          <w:w w:val="10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-5"/>
          <w:w w:val="100"/>
        </w:rPr>
        <w:t>c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64"/>
          <w:szCs w:val="64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64"/>
          <w:szCs w:val="64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33"/>
        </w:rPr>
        <w:t>t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ea</w:t>
      </w:r>
      <w:r>
        <w:rPr>
          <w:rFonts w:ascii="Arial" w:hAnsi="Arial" w:cs="Arial" w:eastAsia="Arial"/>
          <w:sz w:val="64"/>
          <w:szCs w:val="64"/>
          <w:color w:val="004659"/>
          <w:spacing w:val="-5"/>
          <w:w w:val="100"/>
        </w:rPr>
        <w:t>c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3"/>
        </w:rPr>
        <w:t>hing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560" w:bottom="280" w:left="1020" w:right="140"/>
        </w:sectPr>
      </w:pPr>
      <w:rPr/>
    </w:p>
    <w:p>
      <w:pPr>
        <w:spacing w:before="59" w:after="0" w:line="240" w:lineRule="auto"/>
        <w:ind w:left="540" w:right="81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11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24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400" w:bottom="280" w:left="140" w:right="1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5pt;height:785.697015pt;mso-position-horizontal-relative:page;mso-position-vertical-relative:page;z-index:-2212" coordorigin="0,0" coordsize="11906,15714">
            <v:shape style="position:absolute;left:0;top:0;width:11906;height:11339" type="#_x0000_t75">
              <v:imagedata r:id="rId19" o:title=""/>
            </v:shape>
            <v:group style="position:absolute;left:6094;top:10035;width:4677;height:5669" coordorigin="6094,10035" coordsize="4677,5669">
              <v:shape style="position:absolute;left:6094;top:10035;width:4677;height:5669" coordorigin="6094,10035" coordsize="4677,5669" path="m6094,15704l10772,15704,10772,10035,6094,10035,6094,15704e" filled="t" fillcolor="#19AA5C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F8EE53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F36F2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19AA5C"/>
          <w:spacing w:val="0"/>
          <w:w w:val="100"/>
        </w:rPr>
        <w:t>Dr</w:t>
      </w:r>
      <w:r>
        <w:rPr>
          <w:rFonts w:ascii="Arial" w:hAnsi="Arial" w:cs="Arial" w:eastAsia="Arial"/>
          <w:sz w:val="44"/>
          <w:szCs w:val="44"/>
          <w:color w:val="19AA5C"/>
          <w:spacing w:val="-21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19AA5C"/>
          <w:spacing w:val="-2"/>
          <w:w w:val="93"/>
        </w:rPr>
        <w:t>A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31"/>
        </w:rPr>
        <w:t>l</w:t>
      </w:r>
      <w:r>
        <w:rPr>
          <w:rFonts w:ascii="Arial" w:hAnsi="Arial" w:cs="Arial" w:eastAsia="Arial"/>
          <w:sz w:val="44"/>
          <w:szCs w:val="44"/>
          <w:color w:val="19AA5C"/>
          <w:spacing w:val="-21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03"/>
        </w:rPr>
        <w:t>M</w:t>
      </w:r>
      <w:r>
        <w:rPr>
          <w:rFonts w:ascii="Arial" w:hAnsi="Arial" w:cs="Arial" w:eastAsia="Arial"/>
          <w:sz w:val="44"/>
          <w:szCs w:val="44"/>
          <w:color w:val="19AA5C"/>
          <w:spacing w:val="-2"/>
          <w:w w:val="103"/>
        </w:rPr>
        <w:t>o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13"/>
        </w:rPr>
        <w:t>t</w:t>
      </w:r>
      <w:r>
        <w:rPr>
          <w:rFonts w:ascii="Arial" w:hAnsi="Arial" w:cs="Arial" w:eastAsia="Arial"/>
          <w:sz w:val="44"/>
          <w:szCs w:val="44"/>
          <w:color w:val="19AA5C"/>
          <w:spacing w:val="-3"/>
          <w:w w:val="113"/>
        </w:rPr>
        <w:t>a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10"/>
        </w:rPr>
        <w:t>valli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“This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xpansion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6"/>
        </w:rPr>
        <w:t>will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eep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us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up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one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eading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services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alia</w:t>
      </w:r>
      <w:r>
        <w:rPr>
          <w:rFonts w:ascii="Arial" w:hAnsi="Arial" w:cs="Arial" w:eastAsia="Arial"/>
          <w:sz w:val="26"/>
          <w:szCs w:val="26"/>
          <w:color w:val="004659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ound</w:t>
      </w:r>
      <w:r>
        <w:rPr>
          <w:rFonts w:ascii="Arial" w:hAnsi="Arial" w:cs="Arial" w:eastAsia="Arial"/>
          <w:sz w:val="26"/>
          <w:szCs w:val="26"/>
          <w:color w:val="004659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1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1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37"/>
          <w:w w:val="111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–</w:t>
      </w:r>
      <w:r>
        <w:rPr>
          <w:rFonts w:ascii="Arial" w:hAnsi="Arial" w:cs="Arial" w:eastAsia="Arial"/>
          <w:sz w:val="26"/>
          <w:szCs w:val="26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ylie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oung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46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Staf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access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dedic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educ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tion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6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ainin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4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4"/>
        </w:rPr>
        <w:t>acilit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opmen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duc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ecin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includ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simul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tio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cent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multi-purpose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udi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orium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semina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2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5"/>
        </w:rPr>
        <w:t>tu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1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lib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ar</w:t>
      </w:r>
      <w:r>
        <w:rPr>
          <w:rFonts w:ascii="Arial" w:hAnsi="Arial" w:cs="Arial" w:eastAsia="Arial"/>
          <w:sz w:val="26"/>
          <w:szCs w:val="26"/>
          <w:color w:val="FFFFFF"/>
          <w:spacing w:val="-3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hin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ooms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bon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lab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20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9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9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d-clas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ecin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6"/>
        </w:rPr>
        <w:t>will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educ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4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ainin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medical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taf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1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6"/>
        </w:rPr>
        <w:t>wil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6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als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vid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9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po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tunitie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8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or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113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communit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5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abou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tment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480"/>
          <w:cols w:num="2" w:equalWidth="0">
            <w:col w:w="5520" w:space="662"/>
            <w:col w:w="411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00" w:lineRule="exact"/>
        <w:ind w:left="114" w:right="2293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-40.528271pt;width:8.5pt;height:79.509904pt;mso-position-horizontal-relative:page;mso-position-vertical-relative:paragraph;z-index:-2209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Managing</w:t>
      </w:r>
      <w:r>
        <w:rPr>
          <w:rFonts w:ascii="Arial" w:hAnsi="Arial" w:cs="Arial" w:eastAsia="Arial"/>
          <w:sz w:val="36"/>
          <w:szCs w:val="36"/>
          <w:color w:val="19AA5C"/>
          <w:spacing w:val="1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19AA5C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7"/>
        </w:rPr>
        <w:t>d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7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7"/>
        </w:rPr>
        <w:t>y-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7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7"/>
        </w:rPr>
        <w:t>o-d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7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7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-10"/>
          <w:w w:val="107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ca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10"/>
        </w:rPr>
        <w:t>o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0"/>
        </w:rPr>
        <w:t>f</w:t>
      </w:r>
      <w:r>
        <w:rPr>
          <w:rFonts w:ascii="Arial" w:hAnsi="Arial" w:cs="Arial" w:eastAsia="Arial"/>
          <w:sz w:val="36"/>
          <w:szCs w:val="36"/>
          <w:color w:val="19AA5C"/>
          <w:spacing w:val="-26"/>
          <w:w w:val="11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tients</w:t>
      </w:r>
      <w:r>
        <w:rPr>
          <w:rFonts w:ascii="Arial" w:hAnsi="Arial" w:cs="Arial" w:eastAsia="Arial"/>
          <w:sz w:val="36"/>
          <w:szCs w:val="36"/>
          <w:color w:val="19AA5C"/>
          <w:spacing w:val="9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3"/>
        </w:rPr>
        <w:t>be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3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second</w:t>
      </w:r>
      <w:r>
        <w:rPr>
          <w:rFonts w:ascii="Arial" w:hAnsi="Arial" w:cs="Arial" w:eastAsia="Arial"/>
          <w:sz w:val="36"/>
          <w:szCs w:val="36"/>
          <w:color w:val="19AA5C"/>
          <w:spacing w:val="1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tu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5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2"/>
        </w:rPr>
        <w:t>o</w:t>
      </w:r>
      <w:r>
        <w:rPr>
          <w:rFonts w:ascii="Arial" w:hAnsi="Arial" w:cs="Arial" w:eastAsia="Arial"/>
          <w:sz w:val="36"/>
          <w:szCs w:val="36"/>
          <w:color w:val="19AA5C"/>
          <w:spacing w:val="-27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medical</w:t>
      </w:r>
      <w:r>
        <w:rPr>
          <w:rFonts w:ascii="Arial" w:hAnsi="Arial" w:cs="Arial" w:eastAsia="Arial"/>
          <w:sz w:val="36"/>
          <w:szCs w:val="36"/>
          <w:color w:val="19AA5C"/>
          <w:spacing w:val="5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taf</w:t>
      </w:r>
      <w:r>
        <w:rPr>
          <w:rFonts w:ascii="Arial" w:hAnsi="Arial" w:cs="Arial" w:eastAsia="Arial"/>
          <w:sz w:val="36"/>
          <w:szCs w:val="36"/>
          <w:color w:val="19AA5C"/>
          <w:spacing w:val="-18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,</w:t>
      </w:r>
      <w:r>
        <w:rPr>
          <w:rFonts w:ascii="Arial" w:hAnsi="Arial" w:cs="Arial" w:eastAsia="Arial"/>
          <w:sz w:val="36"/>
          <w:szCs w:val="36"/>
          <w:color w:val="19AA5C"/>
          <w:spacing w:val="7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but</w:t>
      </w:r>
      <w:r>
        <w:rPr>
          <w:rFonts w:ascii="Arial" w:hAnsi="Arial" w:cs="Arial" w:eastAsia="Arial"/>
          <w:sz w:val="36"/>
          <w:szCs w:val="36"/>
          <w:color w:val="19AA5C"/>
          <w:spacing w:val="4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dealing</w:t>
      </w:r>
      <w:r>
        <w:rPr>
          <w:rFonts w:ascii="Arial" w:hAnsi="Arial" w:cs="Arial" w:eastAsia="Arial"/>
          <w:sz w:val="36"/>
          <w:szCs w:val="36"/>
          <w:color w:val="19AA5C"/>
          <w:spacing w:val="4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3"/>
        </w:rPr>
        <w:t>with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3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2"/>
        </w:rPr>
        <w:t>un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02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3"/>
        </w:rPr>
        <w:t>xpe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3"/>
        </w:rPr>
        <w:t>c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3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3"/>
        </w:rPr>
        <w:t>d</w:t>
      </w:r>
      <w:r>
        <w:rPr>
          <w:rFonts w:ascii="Arial" w:hAnsi="Arial" w:cs="Arial" w:eastAsia="Arial"/>
          <w:sz w:val="36"/>
          <w:szCs w:val="36"/>
          <w:color w:val="19AA5C"/>
          <w:spacing w:val="-2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9"/>
        </w:rPr>
        <w:t>situ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9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9"/>
        </w:rPr>
        <w:t>tion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9"/>
        </w:rPr>
        <w:t>s</w:t>
      </w:r>
      <w:r>
        <w:rPr>
          <w:rFonts w:ascii="Arial" w:hAnsi="Arial" w:cs="Arial" w:eastAsia="Arial"/>
          <w:sz w:val="36"/>
          <w:szCs w:val="36"/>
          <w:color w:val="19AA5C"/>
          <w:spacing w:val="-30"/>
          <w:w w:val="109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an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eme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encie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9AA5C"/>
          <w:spacing w:val="3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ca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15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7"/>
        </w:rPr>
        <w:t>equi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07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99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99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8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8"/>
        </w:rPr>
        <w:t>d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8"/>
        </w:rPr>
        <w:t>ditional</w:t>
      </w:r>
      <w:r>
        <w:rPr>
          <w:rFonts w:ascii="Arial" w:hAnsi="Arial" w:cs="Arial" w:eastAsia="Arial"/>
          <w:sz w:val="36"/>
          <w:szCs w:val="36"/>
          <w:color w:val="19AA5C"/>
          <w:spacing w:val="-11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hands-on</w:t>
      </w:r>
      <w:r>
        <w:rPr>
          <w:rFonts w:ascii="Arial" w:hAnsi="Arial" w:cs="Arial" w:eastAsia="Arial"/>
          <w:sz w:val="36"/>
          <w:szCs w:val="36"/>
          <w:color w:val="19AA5C"/>
          <w:spacing w:val="7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25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25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ainin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5"/>
        </w:rPr>
        <w:t>g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-824633721" w:footer="-1073785865" w:top="2840" w:bottom="280" w:left="1020" w:right="0"/>
          <w:headerReference w:type="odd" r:id="rId20"/>
          <w:pgSz w:w="11920" w:h="16840"/>
        </w:sectPr>
      </w:pPr>
      <w:rPr/>
    </w:p>
    <w:p>
      <w:pPr>
        <w:spacing w:before="32" w:after="0" w:line="250" w:lineRule="auto"/>
        <w:ind w:left="114" w:right="9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8.083008pt;margin-top:697.957031pt;width:57.193001pt;height:143.933pt;mso-position-horizontal-relative:page;mso-position-vertical-relative:page;z-index:-2210" coordorigin="10762,13959" coordsize="1144,2879">
            <v:group style="position:absolute;left:11339;top:16271;width:567;height:567" coordorigin="11339,16271" coordsize="567,567">
              <v:shape style="position:absolute;left:11339;top:16271;width:567;height:567" coordorigin="11339,16271" coordsize="567,567" path="m11339,16838l11906,16838,11906,16271,11339,16271,11339,16838e" filled="t" fillcolor="#648595" stroked="f">
                <v:path arrowok="t"/>
                <v:fill/>
              </v:shape>
            </v:group>
            <v:group style="position:absolute;left:11339;top:13969;width:567;height:2302" coordorigin="11339,13969" coordsize="567,2302">
              <v:shape style="position:absolute;left:11339;top:13969;width:567;height:2302" coordorigin="11339,13969" coordsize="567,2302" path="m11339,16271l11906,16271,11906,13969,11339,13969,11339,16271e" filled="t" fillcolor="#CFE5AE" stroked="f">
                <v:path arrowok="t"/>
                <v:fill/>
              </v:shape>
            </v:group>
            <v:group style="position:absolute;left:10772;top:15704;width:567;height:567" coordorigin="10772,15704" coordsize="567,567">
              <v:shape style="position:absolute;left:10772;top:15704;width:567;height:567" coordorigin="10772,15704" coordsize="567,567" path="m11339,16271l10772,16271,10772,15704,11339,15704,11339,16271e" filled="t" fillcolor="#19AA5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Speciali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anae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vall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helped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desig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6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purpose-built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simul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wil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duc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ecin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simul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taff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simul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educ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tion,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includes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managing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scenario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usin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mannequin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eplica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3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“Maintainin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xpe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skill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outin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almo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valli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“But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uncommon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condition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e-th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ening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ug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equi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tiv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individual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eam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skills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situ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187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“Simul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tion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educ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tion</w:t>
      </w:r>
      <w:r>
        <w:rPr>
          <w:rFonts w:ascii="Arial" w:hAnsi="Arial" w:cs="Arial" w:eastAsia="Arial"/>
          <w:sz w:val="26"/>
          <w:szCs w:val="26"/>
          <w:color w:val="004659"/>
          <w:spacing w:val="5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0"/>
        </w:rPr>
        <w:t>taff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op</w:t>
      </w:r>
      <w:r>
        <w:rPr>
          <w:rFonts w:ascii="Arial" w:hAnsi="Arial" w:cs="Arial" w:eastAsia="Arial"/>
          <w:sz w:val="26"/>
          <w:szCs w:val="26"/>
          <w:color w:val="004659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tice</w:t>
      </w:r>
      <w:r>
        <w:rPr>
          <w:rFonts w:ascii="Arial" w:hAnsi="Arial" w:cs="Arial" w:eastAsia="Arial"/>
          <w:sz w:val="26"/>
          <w:szCs w:val="26"/>
          <w:color w:val="004659"/>
          <w:spacing w:val="6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these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skills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ular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mannequins</w:t>
      </w:r>
      <w:r>
        <w:rPr>
          <w:rFonts w:ascii="Arial" w:hAnsi="Arial" w:cs="Arial" w:eastAsia="Arial"/>
          <w:sz w:val="26"/>
          <w:szCs w:val="26"/>
          <w:color w:val="004659"/>
          <w:spacing w:val="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sa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vi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onmen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so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8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8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9"/>
          <w:w w:val="11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8"/>
        </w:rPr>
        <w:t>if</w:t>
      </w:r>
      <w:r>
        <w:rPr>
          <w:rFonts w:ascii="Arial" w:hAnsi="Arial" w:cs="Arial" w:eastAsia="Arial"/>
          <w:sz w:val="26"/>
          <w:szCs w:val="26"/>
          <w:color w:val="004659"/>
          <w:spacing w:val="-13"/>
          <w:w w:val="11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situ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tion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arises</w:t>
      </w:r>
      <w:r>
        <w:rPr>
          <w:rFonts w:ascii="Arial" w:hAnsi="Arial" w:cs="Arial" w:eastAsia="Arial"/>
          <w:sz w:val="26"/>
          <w:szCs w:val="26"/>
          <w:color w:val="004659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004659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5"/>
        </w:rPr>
        <w:t>li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5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5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1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will</w:t>
      </w:r>
      <w:r>
        <w:rPr>
          <w:rFonts w:ascii="Arial" w:hAnsi="Arial" w:cs="Arial" w:eastAsia="Arial"/>
          <w:sz w:val="26"/>
          <w:szCs w:val="26"/>
          <w:color w:val="004659"/>
          <w:spacing w:val="4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ell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epa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14" w:right="2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valli,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special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qualific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educ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educ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aining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since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201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0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fin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1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immense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helpin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skill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enj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seeing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enab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emp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confident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8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8"/>
        </w:rPr>
        <w:t>fil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1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essional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50" w:lineRule="auto"/>
        <w:ind w:right="116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vall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duc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ecin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2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hing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tunitie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helping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1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“The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ecin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necessary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inf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deli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erin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hig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qualit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educ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aining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xperience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0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commitment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taff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acilities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aining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tunities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highe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tanda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confidence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servic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2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opmen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oje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Coo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din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yli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oun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duc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ecin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wil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vid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ning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6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tunitie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wide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communit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7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nice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space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ums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ylie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5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“Th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abou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tment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measu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impo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popul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diseases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becom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utu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8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ylie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duc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ecin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opment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taff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acces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d-clas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educ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acilitie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ything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momen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xpansion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eep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eading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fitin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9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duc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ecin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built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main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xpe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comp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201</w:t>
      </w:r>
      <w:r>
        <w:rPr>
          <w:rFonts w:ascii="Arial" w:hAnsi="Arial" w:cs="Arial" w:eastAsia="Arial"/>
          <w:sz w:val="20"/>
          <w:szCs w:val="20"/>
          <w:color w:val="231F20"/>
          <w:spacing w:val="-31"/>
          <w:w w:val="102"/>
        </w:rPr>
        <w:t>7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280" w:left="1020" w:right="0"/>
          <w:cols w:num="2" w:equalWidth="0">
            <w:col w:w="4649" w:space="425"/>
            <w:col w:w="5826"/>
          </w:cols>
        </w:sectPr>
      </w:pPr>
      <w:rPr/>
    </w:p>
    <w:p>
      <w:pPr>
        <w:spacing w:before="59" w:after="0" w:line="240" w:lineRule="auto"/>
        <w:ind w:left="540" w:right="826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07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26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701" w:footer="0" w:top="400" w:bottom="280" w:left="140" w:right="1340"/>
          <w:headerReference w:type="even" r:id="rId21"/>
          <w:pgSz w:w="11920" w:h="16840"/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595.275pt;height:785.697015pt;mso-position-horizontal-relative:page;mso-position-vertical-relative:page;z-index:-2208" coordorigin="0,0" coordsize="11906,15714">
            <v:shape style="position:absolute;left:0;top:0;width:11906;height:11339" type="#_x0000_t75">
              <v:imagedata r:id="rId22" o:title=""/>
            </v:shape>
            <v:group style="position:absolute;left:6094;top:10091;width:4677;height:5613" coordorigin="6094,10091" coordsize="4677,5613">
              <v:shape style="position:absolute;left:6094;top:10091;width:4677;height:5613" coordorigin="6094,10091" coordsize="4677,5613" path="m6094,15704l10772,15704,10772,10091,6094,10091,6094,15704e" filled="t" fillcolor="#19AA5C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F8EE53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F36F2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19AA5C"/>
          <w:spacing w:val="0"/>
          <w:w w:val="100"/>
        </w:rPr>
        <w:t>Dr</w:t>
      </w:r>
      <w:r>
        <w:rPr>
          <w:rFonts w:ascii="Arial" w:hAnsi="Arial" w:cs="Arial" w:eastAsia="Arial"/>
          <w:sz w:val="44"/>
          <w:szCs w:val="44"/>
          <w:color w:val="19AA5C"/>
          <w:spacing w:val="-21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00"/>
        </w:rPr>
        <w:t>Dean</w:t>
      </w:r>
      <w:r>
        <w:rPr>
          <w:rFonts w:ascii="Arial" w:hAnsi="Arial" w:cs="Arial" w:eastAsia="Arial"/>
          <w:sz w:val="44"/>
          <w:szCs w:val="44"/>
          <w:color w:val="19AA5C"/>
          <w:spacing w:val="-32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00"/>
        </w:rPr>
        <w:t>Cug</w:t>
      </w:r>
      <w:r>
        <w:rPr>
          <w:rFonts w:ascii="Arial" w:hAnsi="Arial" w:cs="Arial" w:eastAsia="Arial"/>
          <w:sz w:val="44"/>
          <w:szCs w:val="44"/>
          <w:color w:val="19AA5C"/>
          <w:spacing w:val="-2"/>
          <w:w w:val="100"/>
        </w:rPr>
        <w:t>l</w:t>
      </w:r>
      <w:r>
        <w:rPr>
          <w:rFonts w:ascii="Arial" w:hAnsi="Arial" w:cs="Arial" w:eastAsia="Arial"/>
          <w:sz w:val="44"/>
          <w:szCs w:val="44"/>
          <w:color w:val="19AA5C"/>
          <w:spacing w:val="-7"/>
          <w:w w:val="100"/>
        </w:rPr>
        <w:t>e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00"/>
        </w:rPr>
        <w:t>y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ving</w:t>
      </w:r>
      <w:r>
        <w:rPr>
          <w:rFonts w:ascii="Arial" w:hAnsi="Arial" w:cs="Arial" w:eastAsia="Arial"/>
          <w:sz w:val="26"/>
          <w:szCs w:val="26"/>
          <w:color w:val="004659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po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tunity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x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amine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ery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comp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004659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004659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x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am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situ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tion</w:t>
      </w:r>
      <w:r>
        <w:rPr>
          <w:rFonts w:ascii="Arial" w:hAnsi="Arial" w:cs="Arial" w:eastAsia="Arial"/>
          <w:sz w:val="26"/>
          <w:szCs w:val="26"/>
          <w:color w:val="004659"/>
          <w:spacing w:val="-1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valuab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3"/>
          <w:w w:val="95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5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used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seeing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all</w:t>
      </w:r>
      <w:r>
        <w:rPr>
          <w:rFonts w:ascii="Arial" w:hAnsi="Arial" w:cs="Arial" w:eastAsia="Arial"/>
          <w:sz w:val="26"/>
          <w:szCs w:val="26"/>
          <w:color w:val="004659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those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conditions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bui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ding</w:t>
      </w:r>
      <w:r>
        <w:rPr>
          <w:rFonts w:ascii="Arial" w:hAnsi="Arial" w:cs="Arial" w:eastAsia="Arial"/>
          <w:sz w:val="26"/>
          <w:szCs w:val="26"/>
          <w:color w:val="004659"/>
          <w:spacing w:val="5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clinical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xpe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tis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294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6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ocu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6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hing,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1"/>
        </w:rPr>
        <w:t>tu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2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orial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semina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junio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medica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taf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tudent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helpin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2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epa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their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am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1"/>
        </w:rPr>
        <w:t>clinical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ainin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5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5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Specia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t-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tandin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hin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30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vin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succes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6"/>
        </w:rPr>
        <w:t>ul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6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su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5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po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aine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do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6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sinc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196</w:t>
      </w:r>
      <w:r>
        <w:rPr>
          <w:rFonts w:ascii="Arial" w:hAnsi="Arial" w:cs="Arial" w:eastAsia="Arial"/>
          <w:sz w:val="26"/>
          <w:szCs w:val="26"/>
          <w:color w:val="FFFFFF"/>
          <w:spacing w:val="6"/>
          <w:w w:val="100"/>
        </w:rPr>
        <w:t>0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3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1"/>
        </w:rPr>
        <w:t>clini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he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mo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hund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medica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4"/>
        </w:rPr>
        <w:t>ffice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egi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medical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tudent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aine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do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340"/>
          <w:cols w:num="2" w:equalWidth="0">
            <w:col w:w="5253" w:space="928"/>
            <w:col w:w="425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00" w:lineRule="exact"/>
        <w:ind w:left="114" w:right="1342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-40.528271pt;width:8.5pt;height:79.509904pt;mso-position-horizontal-relative:page;mso-position-vertical-relative:paragraph;z-index:-2205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ea</w:t>
      </w:r>
      <w:r>
        <w:rPr>
          <w:rFonts w:ascii="Arial" w:hAnsi="Arial" w:cs="Arial" w:eastAsia="Arial"/>
          <w:sz w:val="36"/>
          <w:szCs w:val="36"/>
          <w:color w:val="19AA5C"/>
          <w:spacing w:val="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ning</w:t>
      </w:r>
      <w:r>
        <w:rPr>
          <w:rFonts w:ascii="Arial" w:hAnsi="Arial" w:cs="Arial" w:eastAsia="Arial"/>
          <w:sz w:val="36"/>
          <w:szCs w:val="36"/>
          <w:color w:val="19AA5C"/>
          <w:spacing w:val="2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om</w:t>
      </w:r>
      <w:r>
        <w:rPr>
          <w:rFonts w:ascii="Arial" w:hAnsi="Arial" w:cs="Arial" w:eastAsia="Arial"/>
          <w:sz w:val="36"/>
          <w:szCs w:val="36"/>
          <w:color w:val="19AA5C"/>
          <w:spacing w:val="4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senior</w:t>
      </w:r>
      <w:r>
        <w:rPr>
          <w:rFonts w:ascii="Arial" w:hAnsi="Arial" w:cs="Arial" w:eastAsia="Arial"/>
          <w:sz w:val="36"/>
          <w:szCs w:val="36"/>
          <w:color w:val="19AA5C"/>
          <w:spacing w:val="3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2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4"/>
        </w:rPr>
        <w:t>do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4"/>
        </w:rPr>
        <w:t>c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o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5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4"/>
        </w:rPr>
        <w:t>s</w:t>
      </w:r>
      <w:r>
        <w:rPr>
          <w:rFonts w:ascii="Arial" w:hAnsi="Arial" w:cs="Arial" w:eastAsia="Arial"/>
          <w:sz w:val="36"/>
          <w:szCs w:val="36"/>
          <w:color w:val="19AA5C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has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been</w:t>
      </w:r>
      <w:r>
        <w:rPr>
          <w:rFonts w:ascii="Arial" w:hAnsi="Arial" w:cs="Arial" w:eastAsia="Arial"/>
          <w:sz w:val="36"/>
          <w:szCs w:val="36"/>
          <w:color w:val="19AA5C"/>
          <w:spacing w:val="-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valuab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7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31"/>
        </w:rPr>
        <w:t>f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or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second</w:t>
      </w:r>
      <w:r>
        <w:rPr>
          <w:rFonts w:ascii="Arial" w:hAnsi="Arial" w:cs="Arial" w:eastAsia="Arial"/>
          <w:sz w:val="36"/>
          <w:szCs w:val="36"/>
          <w:color w:val="19AA5C"/>
          <w:spacing w:val="1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ear</w:t>
      </w:r>
      <w:r>
        <w:rPr>
          <w:rFonts w:ascii="Arial" w:hAnsi="Arial" w:cs="Arial" w:eastAsia="Arial"/>
          <w:sz w:val="36"/>
          <w:szCs w:val="36"/>
          <w:color w:val="19AA5C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op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5"/>
        </w:rPr>
        <w:t>h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thalmo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5"/>
        </w:rPr>
        <w:t>l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o</w:t>
      </w:r>
      <w:r>
        <w:rPr>
          <w:rFonts w:ascii="Arial" w:hAnsi="Arial" w:cs="Arial" w:eastAsia="Arial"/>
          <w:sz w:val="36"/>
          <w:szCs w:val="36"/>
          <w:color w:val="19AA5C"/>
          <w:spacing w:val="4"/>
          <w:w w:val="105"/>
        </w:rPr>
        <w:t>g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-9"/>
          <w:w w:val="105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egi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ar</w:t>
      </w:r>
      <w:r>
        <w:rPr>
          <w:rFonts w:ascii="Arial" w:hAnsi="Arial" w:cs="Arial" w:eastAsia="Arial"/>
          <w:sz w:val="36"/>
          <w:szCs w:val="36"/>
          <w:color w:val="19AA5C"/>
          <w:spacing w:val="8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Dr</w:t>
      </w:r>
      <w:r>
        <w:rPr>
          <w:rFonts w:ascii="Arial" w:hAnsi="Arial" w:cs="Arial" w:eastAsia="Arial"/>
          <w:sz w:val="36"/>
          <w:szCs w:val="36"/>
          <w:color w:val="19AA5C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Dean</w:t>
      </w:r>
      <w:r>
        <w:rPr>
          <w:rFonts w:ascii="Arial" w:hAnsi="Arial" w:cs="Arial" w:eastAsia="Arial"/>
          <w:sz w:val="36"/>
          <w:szCs w:val="36"/>
          <w:color w:val="19AA5C"/>
          <w:spacing w:val="-2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Cug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38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-1073785865" w:top="2840" w:bottom="280" w:left="1020" w:right="0"/>
          <w:headerReference w:type="odd" r:id="rId23"/>
          <w:pgSz w:w="11920" w:h="16840"/>
        </w:sectPr>
      </w:pPr>
      <w:rPr/>
    </w:p>
    <w:p>
      <w:pPr>
        <w:spacing w:before="32" w:after="0" w:line="250" w:lineRule="auto"/>
        <w:ind w:left="114" w:right="48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8.083008pt;margin-top:697.957031pt;width:57.193001pt;height:143.933pt;mso-position-horizontal-relative:page;mso-position-vertical-relative:page;z-index:-2206" coordorigin="10762,13959" coordsize="1144,2879">
            <v:group style="position:absolute;left:11339;top:16271;width:567;height:567" coordorigin="11339,16271" coordsize="567,567">
              <v:shape style="position:absolute;left:11339;top:16271;width:567;height:567" coordorigin="11339,16271" coordsize="567,567" path="m11339,16838l11906,16838,11906,16271,11339,16271,11339,16838e" filled="t" fillcolor="#648595" stroked="f">
                <v:path arrowok="t"/>
                <v:fill/>
              </v:shape>
            </v:group>
            <v:group style="position:absolute;left:11339;top:13969;width:567;height:2302" coordorigin="11339,13969" coordsize="567,2302">
              <v:shape style="position:absolute;left:11339;top:13969;width:567;height:2302" coordorigin="11339,13969" coordsize="567,2302" path="m11339,16271l11906,16271,11906,13969,11339,13969,11339,16271e" filled="t" fillcolor="#CFE5AE" stroked="f">
                <v:path arrowok="t"/>
                <v:fill/>
              </v:shape>
            </v:group>
            <v:group style="position:absolute;left:10772;top:15704;width:567;height:567" coordorigin="10772,15704" coordsize="567,567">
              <v:shape style="position:absolute;left:10772;top:15704;width:567;height:567" coordorigin="10772,15704" coordsize="567,567" path="m11339,16271l10772,16271,10772,15704,11339,15704,11339,16271e" filled="t" fillcolor="#19AA5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Cug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Vincent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2014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specialise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wing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ong-he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49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“My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dairy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country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point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ymo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Cug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34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“He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thoug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qui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ul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aining,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Cug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ends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4" w:right="1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Special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ednesd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5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noons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ongside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tudent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ainees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amine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nea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ement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tinal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findings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senio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Associ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esso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um.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14" w:right="6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“The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comp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condition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Cug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“Of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tunity</w:t>
      </w:r>
      <w:r>
        <w:rPr>
          <w:rFonts w:ascii="Arial" w:hAnsi="Arial" w:cs="Arial" w:eastAsia="Arial"/>
          <w:sz w:val="20"/>
          <w:szCs w:val="20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3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“Whi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amin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6"/>
        </w:rPr>
        <w:t>discuss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finding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senio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4"/>
        </w:rPr>
        <w:t>do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4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durin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5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8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8"/>
        </w:rPr>
        <w:t>y-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8"/>
        </w:rPr>
        <w:t>o-d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27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9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26"/>
          <w:w w:val="119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9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5"/>
          <w:w w:val="11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usual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5"/>
        </w:rPr>
        <w:t>bu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5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clini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vide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uniqu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6"/>
        </w:rPr>
        <w:t>po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3"/>
        </w:rPr>
        <w:t>tunity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4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que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tion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asses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5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og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bu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3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als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ben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fit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12"/>
        </w:rPr>
        <w:t>tients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vidin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5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oin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2"/>
        </w:rPr>
        <w:t>mana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2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6"/>
        </w:rPr>
        <w:t>emen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6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14" w:right="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Cug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tice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ams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tudents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assess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condition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Junio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ainin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mu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pass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clinical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50" w:lineRule="auto"/>
        <w:ind w:right="158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fi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gain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speciali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qualific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tunity</w:t>
      </w:r>
      <w:r>
        <w:rPr>
          <w:rFonts w:ascii="Arial" w:hAnsi="Arial" w:cs="Arial" w:eastAsia="Arial"/>
          <w:sz w:val="20"/>
          <w:szCs w:val="20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amine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comp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situ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valuab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3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seeing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bui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ding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clinica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xpe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tis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confidence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independent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speciali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</w:rPr>
        <w:t>Associ</w:t>
      </w:r>
      <w:r>
        <w:rPr>
          <w:rFonts w:ascii="Arial" w:hAnsi="Arial" w:cs="Arial" w:eastAsia="Arial"/>
          <w:sz w:val="20"/>
          <w:szCs w:val="20"/>
          <w:color w:val="231F20"/>
          <w:spacing w:val="-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essor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Anne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right="169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Special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since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1989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hing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“The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tudents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ending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skills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amine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accu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Associ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essor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0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ecei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immedi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eedba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ound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valuab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ning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xperience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them.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1192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22"/>
          <w:w w:val="111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impo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tan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7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1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8"/>
        </w:rPr>
        <w:t>ab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97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junio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do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4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aine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highe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3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possib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tanda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97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ood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clinica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6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diagnosi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6"/>
        </w:rPr>
        <w:t>decision-making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skill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7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97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7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-14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utu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2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9"/>
        </w:rPr>
        <w:t>it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19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9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31"/>
          <w:w w:val="11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97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ood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pass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kn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4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2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1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1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48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Cug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sub-specialit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hing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clinics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131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Specia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Clini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tudent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xposu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fie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58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hing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priority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ongside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ering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senior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clinicians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olun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eer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hing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clinics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opment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nin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0"/>
          <w:cols w:num="2" w:equalWidth="0">
            <w:col w:w="4728" w:space="346"/>
            <w:col w:w="5826"/>
          </w:cols>
        </w:sectPr>
      </w:pPr>
      <w:rPr/>
    </w:p>
    <w:p>
      <w:pPr>
        <w:spacing w:before="59" w:after="0" w:line="240" w:lineRule="auto"/>
        <w:ind w:left="540" w:right="834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03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28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1701" w:footer="0" w:top="400" w:bottom="280" w:left="140" w:right="1260"/>
          <w:headerReference w:type="even" r:id="rId24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5pt;height:785.697015pt;mso-position-horizontal-relative:page;mso-position-vertical-relative:page;z-index:-2204" coordorigin="0,0" coordsize="11906,15714">
            <v:shape style="position:absolute;left:0;top:0;width:11906;height:11339" type="#_x0000_t75">
              <v:imagedata r:id="rId25" o:title=""/>
            </v:shape>
            <v:group style="position:absolute;left:6094;top:10602;width:4677;height:5102" coordorigin="6094,10602" coordsize="4677,5102">
              <v:shape style="position:absolute;left:6094;top:10602;width:4677;height:5102" coordorigin="6094,10602" coordsize="4677,5102" path="m6094,15704l10772,15704,10772,10602,6094,10602,6094,15704e" filled="t" fillcolor="#19AA5C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F8EE53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F36F2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19AA5C"/>
          <w:spacing w:val="0"/>
          <w:w w:val="100"/>
        </w:rPr>
        <w:t>Dr</w:t>
      </w:r>
      <w:r>
        <w:rPr>
          <w:rFonts w:ascii="Arial" w:hAnsi="Arial" w:cs="Arial" w:eastAsia="Arial"/>
          <w:sz w:val="44"/>
          <w:szCs w:val="44"/>
          <w:color w:val="19AA5C"/>
          <w:spacing w:val="-21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00"/>
        </w:rPr>
        <w:t>Sha</w:t>
      </w:r>
      <w:r>
        <w:rPr>
          <w:rFonts w:ascii="Arial" w:hAnsi="Arial" w:cs="Arial" w:eastAsia="Arial"/>
          <w:sz w:val="44"/>
          <w:szCs w:val="44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00"/>
        </w:rPr>
        <w:t>an</w:t>
      </w:r>
      <w:r>
        <w:rPr>
          <w:rFonts w:ascii="Arial" w:hAnsi="Arial" w:cs="Arial" w:eastAsia="Arial"/>
          <w:sz w:val="44"/>
          <w:szCs w:val="44"/>
          <w:color w:val="19AA5C"/>
          <w:spacing w:val="7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04"/>
        </w:rPr>
        <w:t>Sidhu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“Th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eal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d-class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ms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4"/>
        </w:rPr>
        <w:t>ENT</w:t>
      </w:r>
      <w:r>
        <w:rPr>
          <w:rFonts w:ascii="Arial" w:hAnsi="Arial" w:cs="Arial" w:eastAsia="Arial"/>
          <w:sz w:val="26"/>
          <w:szCs w:val="26"/>
          <w:color w:val="004659"/>
          <w:spacing w:val="-15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ery</w:t>
      </w:r>
      <w:r>
        <w:rPr>
          <w:rFonts w:ascii="Arial" w:hAnsi="Arial" w:cs="Arial" w:eastAsia="Arial"/>
          <w:sz w:val="26"/>
          <w:szCs w:val="26"/>
          <w:color w:val="004659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9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peop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wh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004659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hospita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som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3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3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thei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7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ession</w:t>
      </w:r>
      <w:r>
        <w:rPr>
          <w:rFonts w:ascii="Arial" w:hAnsi="Arial" w:cs="Arial" w:eastAsia="Arial"/>
          <w:sz w:val="26"/>
          <w:szCs w:val="26"/>
          <w:color w:val="004659"/>
          <w:spacing w:val="-35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3"/>
        </w:rPr>
        <w:t>el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3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ships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40" w:lineRule="auto"/>
        <w:ind w:right="4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egi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nearin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their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ainin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gai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xposu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55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specia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7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7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1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unde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5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clinica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6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ork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7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7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7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als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2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0"/>
        </w:rPr>
        <w:t>impo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0"/>
        </w:rPr>
        <w:t>tan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educ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4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supervisin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junio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2"/>
        </w:rPr>
        <w:t>egi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2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20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hospita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9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15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el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ship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ac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op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4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0"/>
        </w:rPr>
        <w:t>thalmo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8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8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-28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nos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11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anae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thesi</w:t>
      </w:r>
      <w:r>
        <w:rPr>
          <w:rFonts w:ascii="Arial" w:hAnsi="Arial" w:cs="Arial" w:eastAsia="Arial"/>
          <w:sz w:val="26"/>
          <w:szCs w:val="26"/>
          <w:color w:val="FFFFFF"/>
          <w:spacing w:val="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el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ship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9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si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1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mont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basis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ope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8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8"/>
        </w:rPr>
        <w:t>plicant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8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3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6"/>
        </w:rPr>
        <w:t>th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ali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5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5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1"/>
        </w:rPr>
        <w:t>sea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1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260"/>
          <w:cols w:num="2" w:equalWidth="0">
            <w:col w:w="5613" w:space="568"/>
            <w:col w:w="433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00" w:lineRule="exact"/>
        <w:ind w:left="114" w:right="1051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-40.528271pt;width:8.5pt;height:79.509904pt;mso-position-horizontal-relative:page;mso-position-vertical-relative:paragraph;z-index:-2202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An</w:t>
      </w:r>
      <w:r>
        <w:rPr>
          <w:rFonts w:ascii="Arial" w:hAnsi="Arial" w:cs="Arial" w:eastAsia="Arial"/>
          <w:sz w:val="36"/>
          <w:szCs w:val="36"/>
          <w:color w:val="19AA5C"/>
          <w:spacing w:val="-2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7"/>
        </w:rPr>
        <w:t>in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17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5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1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1"/>
        </w:rPr>
        <w:t>s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19AA5C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esea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19AA5C"/>
          <w:spacing w:val="4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0"/>
        </w:rPr>
        <w:t>p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1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4"/>
        </w:rPr>
        <w:t>om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4"/>
        </w:rPr>
        <w:t>p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3"/>
        </w:rPr>
        <w:t>ed</w:t>
      </w:r>
      <w:r>
        <w:rPr>
          <w:rFonts w:ascii="Arial" w:hAnsi="Arial" w:cs="Arial" w:eastAsia="Arial"/>
          <w:sz w:val="36"/>
          <w:szCs w:val="36"/>
          <w:color w:val="19AA5C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Dr</w:t>
      </w:r>
      <w:r>
        <w:rPr>
          <w:rFonts w:ascii="Arial" w:hAnsi="Arial" w:cs="Arial" w:eastAsia="Arial"/>
          <w:sz w:val="36"/>
          <w:szCs w:val="36"/>
          <w:color w:val="19AA5C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Sha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an</w:t>
      </w:r>
      <w:r>
        <w:rPr>
          <w:rFonts w:ascii="Arial" w:hAnsi="Arial" w:cs="Arial" w:eastAsia="Arial"/>
          <w:sz w:val="36"/>
          <w:szCs w:val="36"/>
          <w:color w:val="19AA5C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Sidhu</w:t>
      </w:r>
      <w:r>
        <w:rPr>
          <w:rFonts w:ascii="Arial" w:hAnsi="Arial" w:cs="Arial" w:eastAsia="Arial"/>
          <w:sz w:val="36"/>
          <w:szCs w:val="36"/>
          <w:color w:val="19AA5C"/>
          <w:spacing w:val="2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2"/>
        </w:rPr>
        <w:t>o</w:t>
      </w:r>
      <w:r>
        <w:rPr>
          <w:rFonts w:ascii="Arial" w:hAnsi="Arial" w:cs="Arial" w:eastAsia="Arial"/>
          <w:sz w:val="36"/>
          <w:szCs w:val="36"/>
          <w:color w:val="19AA5C"/>
          <w:spacing w:val="-27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3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3"/>
        </w:rPr>
        <w:t>p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3"/>
        </w:rPr>
        <w:t>p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13"/>
        </w:rPr>
        <w:t>l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99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99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6"/>
          <w:w w:val="111"/>
        </w:rPr>
        <w:t>f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1"/>
        </w:rPr>
        <w:t>or</w:t>
      </w:r>
      <w:r>
        <w:rPr>
          <w:rFonts w:ascii="Arial" w:hAnsi="Arial" w:cs="Arial" w:eastAsia="Arial"/>
          <w:sz w:val="36"/>
          <w:szCs w:val="36"/>
          <w:color w:val="19AA5C"/>
          <w:spacing w:val="-27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one</w:t>
      </w:r>
      <w:r>
        <w:rPr>
          <w:rFonts w:ascii="Arial" w:hAnsi="Arial" w:cs="Arial" w:eastAsia="Arial"/>
          <w:sz w:val="36"/>
          <w:szCs w:val="36"/>
          <w:color w:val="19AA5C"/>
          <w:spacing w:val="-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10"/>
        </w:rPr>
        <w:t>o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0"/>
        </w:rPr>
        <w:t>f</w:t>
      </w:r>
      <w:r>
        <w:rPr>
          <w:rFonts w:ascii="Arial" w:hAnsi="Arial" w:cs="Arial" w:eastAsia="Arial"/>
          <w:sz w:val="36"/>
          <w:szCs w:val="36"/>
          <w:color w:val="19AA5C"/>
          <w:spacing w:val="-26"/>
          <w:w w:val="11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th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ee</w:t>
      </w:r>
      <w:r>
        <w:rPr>
          <w:rFonts w:ascii="Arial" w:hAnsi="Arial" w:cs="Arial" w:eastAsia="Arial"/>
          <w:sz w:val="36"/>
          <w:szCs w:val="36"/>
          <w:color w:val="19AA5C"/>
          <w:spacing w:val="4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anae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thesia</w:t>
      </w:r>
      <w:r>
        <w:rPr>
          <w:rFonts w:ascii="Arial" w:hAnsi="Arial" w:cs="Arial" w:eastAsia="Arial"/>
          <w:sz w:val="36"/>
          <w:szCs w:val="36"/>
          <w:color w:val="19AA5C"/>
          <w:spacing w:val="6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8"/>
        </w:rPr>
        <w:t>f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8"/>
        </w:rPr>
        <w:t>el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8"/>
        </w:rPr>
        <w:t>l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8"/>
        </w:rPr>
        <w:t>o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8"/>
        </w:rPr>
        <w:t>w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8"/>
        </w:rPr>
        <w:t>ships</w:t>
      </w:r>
      <w:r>
        <w:rPr>
          <w:rFonts w:ascii="Arial" w:hAnsi="Arial" w:cs="Arial" w:eastAsia="Arial"/>
          <w:sz w:val="36"/>
          <w:szCs w:val="36"/>
          <w:color w:val="19AA5C"/>
          <w:spacing w:val="-21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12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-27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36"/>
          <w:szCs w:val="36"/>
          <w:color w:val="19AA5C"/>
          <w:spacing w:val="2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4"/>
        </w:rPr>
        <w:t>and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392" w:lineRule="exact"/>
        <w:ind w:left="114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  <w:position w:val="-1"/>
        </w:rPr>
        <w:t>Ear</w:t>
      </w:r>
      <w:r>
        <w:rPr>
          <w:rFonts w:ascii="Arial" w:hAnsi="Arial" w:cs="Arial" w:eastAsia="Arial"/>
          <w:sz w:val="36"/>
          <w:szCs w:val="36"/>
          <w:color w:val="19AA5C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36"/>
          <w:szCs w:val="36"/>
          <w:color w:val="19AA5C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1"/>
          <w:position w:val="-1"/>
        </w:rPr>
        <w:t>2015.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-1073785865" w:top="2840" w:bottom="2600" w:left="1020" w:right="0"/>
          <w:headerReference w:type="odd" r:id="rId26"/>
          <w:footerReference w:type="odd" r:id="rId27"/>
          <w:pgSz w:w="11920" w:h="16840"/>
        </w:sectPr>
      </w:pPr>
      <w:rPr/>
    </w:p>
    <w:p>
      <w:pPr>
        <w:spacing w:before="32" w:after="0" w:line="250" w:lineRule="auto"/>
        <w:ind w:left="114" w:right="41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us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ul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xperience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thing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Sidhu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1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12-month</w:t>
      </w:r>
      <w:r>
        <w:rPr>
          <w:rFonts w:ascii="Arial" w:hAnsi="Arial" w:cs="Arial" w:eastAsia="Arial"/>
          <w:sz w:val="20"/>
          <w:szCs w:val="20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shi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Sidhu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tud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Stud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3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ookin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pai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onsils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ed.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tudy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6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201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collabo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Uni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sity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Melbou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8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onsil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common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nose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(ENT)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gical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ocedu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among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en,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tanda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ocols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pain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2013–14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522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onsil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omy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5"/>
        </w:rPr>
        <w:t>/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adenoide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eries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347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0-17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46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Sidhu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tamol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anti-inflamm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ory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Nu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" w:right="24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ooking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wh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ther</w:t>
      </w:r>
      <w:r>
        <w:rPr>
          <w:rFonts w:ascii="Arial" w:hAnsi="Arial" w:cs="Arial" w:eastAsia="Arial"/>
          <w:sz w:val="26"/>
          <w:szCs w:val="26"/>
          <w:color w:val="004659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these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pain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medic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tions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adequ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If</w:t>
      </w:r>
      <w:r>
        <w:rPr>
          <w:rFonts w:ascii="Arial" w:hAnsi="Arial" w:cs="Arial" w:eastAsia="Arial"/>
          <w:sz w:val="26"/>
          <w:szCs w:val="26"/>
          <w:color w:val="004659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find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004659"/>
          <w:spacing w:val="6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oing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home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without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adequ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pain</w:t>
      </w:r>
      <w:r>
        <w:rPr>
          <w:rFonts w:ascii="Arial" w:hAnsi="Arial" w:cs="Arial" w:eastAsia="Arial"/>
          <w:sz w:val="26"/>
          <w:szCs w:val="26"/>
          <w:color w:val="004659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medic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tion,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6"/>
        </w:rPr>
        <w:t>will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14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oll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out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ther</w:t>
      </w:r>
      <w:r>
        <w:rPr>
          <w:rFonts w:ascii="Arial" w:hAnsi="Arial" w:cs="Arial" w:eastAsia="Arial"/>
          <w:sz w:val="26"/>
          <w:szCs w:val="26"/>
          <w:color w:val="004659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tudy</w:t>
      </w:r>
      <w:r>
        <w:rPr>
          <w:rFonts w:ascii="Arial" w:hAnsi="Arial" w:cs="Arial" w:eastAsia="Arial"/>
          <w:sz w:val="26"/>
          <w:szCs w:val="26"/>
          <w:color w:val="004659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see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whi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7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combin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tion</w:t>
      </w:r>
      <w:r>
        <w:rPr>
          <w:rFonts w:ascii="Arial" w:hAnsi="Arial" w:cs="Arial" w:eastAsia="Arial"/>
          <w:sz w:val="26"/>
          <w:szCs w:val="26"/>
          <w:color w:val="004659"/>
          <w:spacing w:val="-2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0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medic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tions</w:t>
      </w:r>
      <w:r>
        <w:rPr>
          <w:rFonts w:ascii="Arial" w:hAnsi="Arial" w:cs="Arial" w:eastAsia="Arial"/>
          <w:sz w:val="26"/>
          <w:szCs w:val="26"/>
          <w:color w:val="004659"/>
          <w:spacing w:val="-23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mig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ork</w:t>
      </w:r>
      <w:r>
        <w:rPr>
          <w:rFonts w:ascii="Arial" w:hAnsi="Arial" w:cs="Arial" w:eastAsia="Arial"/>
          <w:sz w:val="26"/>
          <w:szCs w:val="26"/>
          <w:color w:val="004659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5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1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“Th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tud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mig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han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anae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onc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hom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50" w:lineRule="auto"/>
        <w:ind w:right="120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Sidhu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comp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aining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vious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hoice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ship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aining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xposu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countr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eading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xpe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eries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erie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Some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tumou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ocal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0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0"/>
        </w:rPr>
        <w:t>difficult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thing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giving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anae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tics</w:t>
      </w:r>
      <w:r>
        <w:rPr>
          <w:rFonts w:ascii="Arial" w:hAnsi="Arial" w:cs="Arial" w:eastAsia="Arial"/>
          <w:sz w:val="20"/>
          <w:szCs w:val="20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hal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engin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7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comp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thing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impair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ability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6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Sidhu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onment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“The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d-class</w:t>
      </w:r>
      <w:r>
        <w:rPr>
          <w:rFonts w:ascii="Arial" w:hAnsi="Arial" w:cs="Arial" w:eastAsia="Arial"/>
          <w:sz w:val="20"/>
          <w:szCs w:val="20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ms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ENT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ession.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113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el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ship</w:t>
      </w:r>
      <w:r>
        <w:rPr>
          <w:rFonts w:ascii="Arial" w:hAnsi="Arial" w:cs="Arial" w:eastAsia="Arial"/>
          <w:sz w:val="26"/>
          <w:szCs w:val="26"/>
          <w:color w:val="004659"/>
          <w:spacing w:val="-14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positions</w:t>
      </w:r>
      <w:r>
        <w:rPr>
          <w:rFonts w:ascii="Arial" w:hAnsi="Arial" w:cs="Arial" w:eastAsia="Arial"/>
          <w:sz w:val="26"/>
          <w:szCs w:val="26"/>
          <w:color w:val="004659"/>
          <w:spacing w:val="7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gi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ainees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valuab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5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xperience</w:t>
      </w:r>
      <w:r>
        <w:rPr>
          <w:rFonts w:ascii="Arial" w:hAnsi="Arial" w:cs="Arial" w:eastAsia="Arial"/>
          <w:sz w:val="26"/>
          <w:szCs w:val="26"/>
          <w:color w:val="004659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ork</w:t>
      </w:r>
      <w:r>
        <w:rPr>
          <w:rFonts w:ascii="Arial" w:hAnsi="Arial" w:cs="Arial" w:eastAsia="Arial"/>
          <w:sz w:val="26"/>
          <w:szCs w:val="26"/>
          <w:color w:val="004659"/>
          <w:spacing w:val="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with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some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be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essionals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and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enhance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skills</w:t>
      </w:r>
      <w:r>
        <w:rPr>
          <w:rFonts w:ascii="Arial" w:hAnsi="Arial" w:cs="Arial" w:eastAsia="Arial"/>
          <w:sz w:val="26"/>
          <w:szCs w:val="26"/>
          <w:color w:val="004659"/>
          <w:spacing w:val="5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ery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high</w:t>
      </w:r>
      <w:r>
        <w:rPr>
          <w:rFonts w:ascii="Arial" w:hAnsi="Arial" w:cs="Arial" w:eastAsia="Arial"/>
          <w:sz w:val="26"/>
          <w:szCs w:val="26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31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4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21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on,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ships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am,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ships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ocal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seas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plicant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6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sub-speciality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type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xposu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cases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’t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ywhe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0"/>
          <w:cols w:num="2" w:equalWidth="0">
            <w:col w:w="4790" w:space="285"/>
            <w:col w:w="5825"/>
          </w:cols>
        </w:sectPr>
      </w:pPr>
      <w:rPr/>
    </w:p>
    <w:p>
      <w:pPr>
        <w:spacing w:before="59" w:after="0" w:line="240" w:lineRule="auto"/>
        <w:ind w:left="540" w:right="82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1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35.149452pt;width:8.5pt;height:139.038857pt;mso-position-horizontal-relative:page;mso-position-vertical-relative:paragraph;z-index:-2200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FFFFFF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30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1701" w:footer="2417" w:top="400" w:bottom="280" w:left="140" w:right="1380"/>
          <w:headerReference w:type="even" r:id="rId28"/>
          <w:footerReference w:type="even" r:id="rId29"/>
          <w:pgSz w:w="11920" w:h="168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595.275pt;height:785.697015pt;mso-position-horizontal-relative:page;mso-position-vertical-relative:page;z-index:-2201" coordorigin="0,0" coordsize="11906,15714">
            <v:shape style="position:absolute;left:0;top:0;width:11906;height:11339" type="#_x0000_t75">
              <v:imagedata r:id="rId30" o:title=""/>
            </v:shape>
            <v:group style="position:absolute;left:6099;top:8572;width:4677;height:7132" coordorigin="6099,8572" coordsize="4677,7132">
              <v:shape style="position:absolute;left:6099;top:8572;width:4677;height:7132" coordorigin="6099,8572" coordsize="4677,7132" path="m6099,15704l10777,15704,10777,8572,6099,8572,6099,15704e" filled="t" fillcolor="#19AA5C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0,1134,567,1134,567,1701,0,1701e" filled="t" fillcolor="#F8EE53" stroked="f">
                <v:path arrowok="t"/>
                <v:fill/>
              </v:shape>
            </v:group>
            <v:group style="position:absolute;left:567;top:1701;width:567;height:567" coordorigin="567,1701" coordsize="567,567">
              <v:shape style="position:absolute;left:567;top:1701;width:567;height:567" coordorigin="567,1701" coordsize="567,567" path="m567,1701l1134,1701,1134,2268,567,2268,567,1701e" filled="t" fillcolor="#F36F21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v:group style="position:absolute;left:0;top:2268;width:567;height:567" coordorigin="0,2268" coordsize="567,567">
              <v:shape style="position:absolute;left:0;top:2268;width:567;height:567" coordorigin="0,2268" coordsize="567,567" path="m0,2835l567,2835,567,2268,0,2268,0,2835e" filled="t" fillcolor="#004659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19AA5C"/>
          <w:spacing w:val="0"/>
          <w:w w:val="100"/>
        </w:rPr>
        <w:t>Ian</w:t>
      </w:r>
      <w:r>
        <w:rPr>
          <w:rFonts w:ascii="Arial" w:hAnsi="Arial" w:cs="Arial" w:eastAsia="Arial"/>
          <w:sz w:val="44"/>
          <w:szCs w:val="44"/>
          <w:color w:val="19AA5C"/>
          <w:spacing w:val="-12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01"/>
        </w:rPr>
        <w:t>Ja</w:t>
      </w:r>
      <w:r>
        <w:rPr>
          <w:rFonts w:ascii="Arial" w:hAnsi="Arial" w:cs="Arial" w:eastAsia="Arial"/>
          <w:sz w:val="44"/>
          <w:szCs w:val="44"/>
          <w:color w:val="19AA5C"/>
          <w:spacing w:val="-3"/>
          <w:w w:val="101"/>
        </w:rPr>
        <w:t>c</w:t>
      </w:r>
      <w:r>
        <w:rPr>
          <w:rFonts w:ascii="Arial" w:hAnsi="Arial" w:cs="Arial" w:eastAsia="Arial"/>
          <w:sz w:val="44"/>
          <w:szCs w:val="44"/>
          <w:color w:val="19AA5C"/>
          <w:spacing w:val="0"/>
          <w:w w:val="109"/>
        </w:rPr>
        <w:t>k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-25"/>
          <w:w w:val="141"/>
        </w:rPr>
        <w:t>“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7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clinician</w:t>
      </w:r>
      <w:r>
        <w:rPr>
          <w:rFonts w:ascii="Arial" w:hAnsi="Arial" w:cs="Arial" w:eastAsia="Arial"/>
          <w:sz w:val="26"/>
          <w:szCs w:val="26"/>
          <w:color w:val="004659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-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can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ybe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help</w:t>
      </w:r>
      <w:r>
        <w:rPr>
          <w:rFonts w:ascii="Arial" w:hAnsi="Arial" w:cs="Arial" w:eastAsia="Arial"/>
          <w:sz w:val="26"/>
          <w:szCs w:val="26"/>
          <w:color w:val="004659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8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08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hund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ed</w:t>
      </w:r>
      <w:r>
        <w:rPr>
          <w:rFonts w:ascii="Arial" w:hAnsi="Arial" w:cs="Arial" w:eastAsia="Arial"/>
          <w:sz w:val="26"/>
          <w:szCs w:val="26"/>
          <w:color w:val="004659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004659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eek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07"/>
        </w:rPr>
        <w:t>b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oing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clini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but</w:t>
      </w:r>
      <w:r>
        <w:rPr>
          <w:rFonts w:ascii="Arial" w:hAnsi="Arial" w:cs="Arial" w:eastAsia="Arial"/>
          <w:sz w:val="26"/>
          <w:szCs w:val="26"/>
          <w:color w:val="004659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h,</w:t>
      </w:r>
      <w:r>
        <w:rPr>
          <w:rFonts w:ascii="Arial" w:hAnsi="Arial" w:cs="Arial" w:eastAsia="Arial"/>
          <w:sz w:val="26"/>
          <w:szCs w:val="26"/>
          <w:color w:val="004659"/>
          <w:spacing w:val="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ential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ben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7"/>
        </w:rPr>
        <w:t>fitting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7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millions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peop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4659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–</w:t>
      </w:r>
      <w:r>
        <w:rPr>
          <w:rFonts w:ascii="Arial" w:hAnsi="Arial" w:cs="Arial" w:eastAsia="Arial"/>
          <w:sz w:val="26"/>
          <w:szCs w:val="26"/>
          <w:color w:val="004659"/>
          <w:spacing w:val="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Dr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yndell</w:t>
      </w:r>
      <w:r>
        <w:rPr>
          <w:rFonts w:ascii="Arial" w:hAnsi="Arial" w:cs="Arial" w:eastAsia="Arial"/>
          <w:sz w:val="26"/>
          <w:szCs w:val="26"/>
          <w:color w:val="004659"/>
          <w:spacing w:val="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im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56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3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xim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8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8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oje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-3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aim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33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unde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6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disease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auto"/>
        <w:ind w:right="236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tment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oje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5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5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33"/>
          <w:w w:val="11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4"/>
        </w:rPr>
        <w:t>ol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4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olun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1"/>
        </w:rPr>
        <w:t>cal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11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ed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trial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FFFFFF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7"/>
        </w:rPr>
        <w:t>Thes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7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trial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help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tablis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6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8"/>
        </w:rPr>
        <w:t>sa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8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1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mo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3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38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9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9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9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8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2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2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diseas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comparin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5"/>
        </w:rPr>
        <w:t>mo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9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9"/>
        </w:rPr>
        <w:t>tment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7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7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er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2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ention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7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4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-5"/>
          <w:w w:val="96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6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96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8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unde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taking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numbe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clinica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trial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collabo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7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7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7"/>
        </w:rPr>
        <w:t>tio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7"/>
        </w:rPr>
        <w:t>n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pa</w:t>
      </w:r>
      <w:r>
        <w:rPr>
          <w:rFonts w:ascii="Arial" w:hAnsi="Arial" w:cs="Arial" w:eastAsia="Arial"/>
          <w:sz w:val="26"/>
          <w:szCs w:val="2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tne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4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th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Cent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1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1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9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ali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3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wit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who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condu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FFFFFF"/>
          <w:spacing w:val="5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4"/>
        </w:rPr>
        <w:t>w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4"/>
        </w:rPr>
        <w:t>or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4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14"/>
        </w:rPr>
        <w:t>d-fi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4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4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tria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imp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8"/>
          <w:w w:val="11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tmen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FFFFFF"/>
          <w:spacing w:val="6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3"/>
        </w:rPr>
        <w:t>with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diab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ti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5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-2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3"/>
        </w:rPr>
        <w:t>diseas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3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380"/>
          <w:cols w:num="2" w:equalWidth="0">
            <w:col w:w="5255" w:space="932"/>
            <w:col w:w="421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400" w:lineRule="exact"/>
        <w:ind w:left="114" w:right="1624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4.632385pt;margin-top:-40.528271pt;width:8.5pt;height:79.509904pt;mso-position-horizontal-relative:page;mso-position-vertical-relative:paragraph;z-index:-2199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ANN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2"/>
                      <w:w w:val="92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7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2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1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201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102"/>
                    </w:rPr>
                    <w:t>4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5"/>
                      <w:w w:val="11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102"/>
                    </w:rPr>
                    <w:t>15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Ian</w:t>
      </w:r>
      <w:r>
        <w:rPr>
          <w:rFonts w:ascii="Arial" w:hAnsi="Arial" w:cs="Arial" w:eastAsia="Arial"/>
          <w:sz w:val="36"/>
          <w:szCs w:val="36"/>
          <w:color w:val="19AA5C"/>
          <w:spacing w:val="-1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Ja</w:t>
      </w:r>
      <w:r>
        <w:rPr>
          <w:rFonts w:ascii="Arial" w:hAnsi="Arial" w:cs="Arial" w:eastAsia="Arial"/>
          <w:sz w:val="36"/>
          <w:szCs w:val="36"/>
          <w:color w:val="19AA5C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k</w:t>
      </w:r>
      <w:r>
        <w:rPr>
          <w:rFonts w:ascii="Arial" w:hAnsi="Arial" w:cs="Arial" w:eastAsia="Arial"/>
          <w:sz w:val="36"/>
          <w:szCs w:val="36"/>
          <w:color w:val="19AA5C"/>
          <w:spacing w:val="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kn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19AA5C"/>
          <w:spacing w:val="2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som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thing</w:t>
      </w:r>
      <w:r>
        <w:rPr>
          <w:rFonts w:ascii="Arial" w:hAnsi="Arial" w:cs="Arial" w:eastAsia="Arial"/>
          <w:sz w:val="36"/>
          <w:szCs w:val="36"/>
          <w:color w:val="19AA5C"/>
          <w:spacing w:val="7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as</w:t>
      </w:r>
      <w:r>
        <w:rPr>
          <w:rFonts w:ascii="Arial" w:hAnsi="Arial" w:cs="Arial" w:eastAsia="Arial"/>
          <w:sz w:val="36"/>
          <w:szCs w:val="36"/>
          <w:color w:val="19AA5C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19AA5C"/>
          <w:spacing w:val="-7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ong</w:t>
      </w:r>
      <w:r>
        <w:rPr>
          <w:rFonts w:ascii="Arial" w:hAnsi="Arial" w:cs="Arial" w:eastAsia="Arial"/>
          <w:sz w:val="36"/>
          <w:szCs w:val="36"/>
          <w:color w:val="19AA5C"/>
          <w:spacing w:val="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when</w:t>
      </w:r>
      <w:r>
        <w:rPr>
          <w:rFonts w:ascii="Arial" w:hAnsi="Arial" w:cs="Arial" w:eastAsia="Arial"/>
          <w:sz w:val="36"/>
          <w:szCs w:val="36"/>
          <w:color w:val="19AA5C"/>
          <w:spacing w:val="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he</w:t>
      </w:r>
      <w:r>
        <w:rPr>
          <w:rFonts w:ascii="Arial" w:hAnsi="Arial" w:cs="Arial" w:eastAsia="Arial"/>
          <w:sz w:val="36"/>
          <w:szCs w:val="36"/>
          <w:color w:val="19AA5C"/>
          <w:spacing w:val="-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5"/>
        </w:rPr>
        <w:t>su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5"/>
        </w:rPr>
        <w:t>d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6"/>
        </w:rPr>
        <w:t>den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6"/>
        </w:rPr>
        <w:t>l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99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99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12"/>
        </w:rPr>
        <w:t>l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2"/>
        </w:rPr>
        <w:t>o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12"/>
        </w:rPr>
        <w:t>s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2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-25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vision</w:t>
      </w:r>
      <w:r>
        <w:rPr>
          <w:rFonts w:ascii="Arial" w:hAnsi="Arial" w:cs="Arial" w:eastAsia="Arial"/>
          <w:sz w:val="36"/>
          <w:szCs w:val="36"/>
          <w:color w:val="19AA5C"/>
          <w:spacing w:val="2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19AA5C"/>
          <w:spacing w:val="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his</w:t>
      </w:r>
      <w:r>
        <w:rPr>
          <w:rFonts w:ascii="Arial" w:hAnsi="Arial" w:cs="Arial" w:eastAsia="Arial"/>
          <w:sz w:val="36"/>
          <w:szCs w:val="36"/>
          <w:color w:val="19AA5C"/>
          <w:spacing w:val="2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1"/>
        </w:rPr>
        <w:t>rig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11"/>
        </w:rPr>
        <w:t>h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11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-25"/>
          <w:w w:val="111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9AA5C"/>
          <w:spacing w:val="-2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3"/>
        </w:rPr>
        <w:t>eig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3"/>
        </w:rPr>
        <w:t>h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38"/>
        </w:rPr>
        <w:t>t</w:t>
      </w:r>
      <w:r>
        <w:rPr>
          <w:rFonts w:ascii="Arial" w:hAnsi="Arial" w:cs="Arial" w:eastAsia="Arial"/>
          <w:sz w:val="36"/>
          <w:szCs w:val="36"/>
          <w:color w:val="19AA5C"/>
          <w:spacing w:val="-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ea</w:t>
      </w:r>
      <w:r>
        <w:rPr>
          <w:rFonts w:ascii="Arial" w:hAnsi="Arial" w:cs="Arial" w:eastAsia="Arial"/>
          <w:sz w:val="36"/>
          <w:szCs w:val="36"/>
          <w:color w:val="19AA5C"/>
          <w:spacing w:val="-4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9AA5C"/>
          <w:spacing w:val="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19AA5C"/>
          <w:spacing w:val="-2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19AA5C"/>
          <w:spacing w:val="-9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19AA5C"/>
          <w:spacing w:val="0"/>
          <w:w w:val="100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2840" w:bottom="2600" w:left="1020" w:right="0"/>
          <w:headerReference w:type="odd" r:id="rId31"/>
          <w:footerReference w:type="odd" r:id="rId32"/>
          <w:pgSz w:w="11920" w:h="16840"/>
        </w:sectPr>
      </w:pPr>
      <w:rPr/>
    </w:p>
    <w:p>
      <w:pPr>
        <w:spacing w:before="32" w:after="0" w:line="250" w:lineRule="auto"/>
        <w:ind w:left="114" w:right="12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home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noon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sai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‘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rig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9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“I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ju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pene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qui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2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frig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0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8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Ian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diagnosed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diab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es-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conditio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dama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ood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essels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inside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eading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14" w:right="11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subsequent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equiring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helps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disease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Ian,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sening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tinop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esult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One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aspe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eased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elling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tina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(diab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macular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oedema)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Ian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taking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ound-b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eaking</w:t>
      </w:r>
      <w:r>
        <w:rPr>
          <w:rFonts w:ascii="Arial" w:hAnsi="Arial" w:cs="Arial" w:eastAsia="Arial"/>
          <w:sz w:val="20"/>
          <w:szCs w:val="20"/>
          <w:color w:val="231F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trial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comes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t-risk</w:t>
      </w:r>
      <w:r>
        <w:rPr>
          <w:rFonts w:ascii="Arial" w:hAnsi="Arial" w:cs="Arial" w:eastAsia="Arial"/>
          <w:sz w:val="20"/>
          <w:szCs w:val="20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inje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medicines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during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Principal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tig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yndell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medicine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inje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tmen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3"/>
        </w:rPr>
        <w:t>diab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4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tinop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y—bu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thei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durin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2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ul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tig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14" w:right="20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denie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conce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thei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visio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wil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sened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ther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6" w:after="0" w:line="240" w:lineRule="auto"/>
        <w:ind w:right="1325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6"/>
        </w:rPr>
        <w:t>“If</w:t>
      </w:r>
      <w:r>
        <w:rPr>
          <w:rFonts w:ascii="Arial" w:hAnsi="Arial" w:cs="Arial" w:eastAsia="Arial"/>
          <w:sz w:val="26"/>
          <w:szCs w:val="26"/>
          <w:color w:val="004659"/>
          <w:spacing w:val="-31"/>
          <w:w w:val="12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can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sh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th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4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4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4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tients</w:t>
      </w:r>
      <w:r>
        <w:rPr>
          <w:rFonts w:ascii="Arial" w:hAnsi="Arial" w:cs="Arial" w:eastAsia="Arial"/>
          <w:sz w:val="26"/>
          <w:szCs w:val="26"/>
          <w:color w:val="004659"/>
          <w:spacing w:val="7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97"/>
        </w:rPr>
        <w:t>v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ery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ell</w:t>
      </w:r>
      <w:r>
        <w:rPr>
          <w:rFonts w:ascii="Arial" w:hAnsi="Arial" w:cs="Arial" w:eastAsia="Arial"/>
          <w:sz w:val="26"/>
          <w:szCs w:val="26"/>
          <w:color w:val="004659"/>
          <w:spacing w:val="3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with</w:t>
      </w:r>
      <w:r>
        <w:rPr>
          <w:rFonts w:ascii="Arial" w:hAnsi="Arial" w:cs="Arial" w:eastAsia="Arial"/>
          <w:sz w:val="26"/>
          <w:szCs w:val="26"/>
          <w:color w:val="004659"/>
          <w:spacing w:val="4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either</w:t>
      </w:r>
      <w:r>
        <w:rPr>
          <w:rFonts w:ascii="Arial" w:hAnsi="Arial" w:cs="Arial" w:eastAsia="Arial"/>
          <w:sz w:val="26"/>
          <w:szCs w:val="26"/>
          <w:color w:val="004659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-18"/>
          <w:w w:val="11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these</w:t>
      </w:r>
      <w:r>
        <w:rPr>
          <w:rFonts w:ascii="Arial" w:hAnsi="Arial" w:cs="Arial" w:eastAsia="Arial"/>
          <w:sz w:val="26"/>
          <w:szCs w:val="26"/>
          <w:color w:val="004659"/>
          <w:spacing w:val="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medic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tions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af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004659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ta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3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er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004659"/>
          <w:spacing w:val="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than</w:t>
      </w:r>
      <w:r>
        <w:rPr>
          <w:rFonts w:ascii="Arial" w:hAnsi="Arial" w:cs="Arial" w:eastAsia="Arial"/>
          <w:sz w:val="26"/>
          <w:szCs w:val="26"/>
          <w:color w:val="004659"/>
          <w:spacing w:val="2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this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3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6"/>
        </w:rPr>
        <w:t>w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ou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6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d</w:t>
      </w:r>
      <w:r>
        <w:rPr>
          <w:rFonts w:ascii="Arial" w:hAnsi="Arial" w:cs="Arial" w:eastAsia="Arial"/>
          <w:sz w:val="26"/>
          <w:szCs w:val="26"/>
          <w:color w:val="004659"/>
          <w:spacing w:val="-11"/>
          <w:w w:val="106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5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ansl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5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3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1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er</w:t>
      </w:r>
      <w:r>
        <w:rPr>
          <w:rFonts w:ascii="Arial" w:hAnsi="Arial" w:cs="Arial" w:eastAsia="Arial"/>
          <w:sz w:val="26"/>
          <w:szCs w:val="26"/>
          <w:color w:val="004659"/>
          <w:spacing w:val="-17"/>
          <w:w w:val="111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vision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4"/>
          <w:w w:val="131"/>
        </w:rPr>
        <w:t>f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or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diab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tic</w:t>
      </w:r>
      <w:r>
        <w:rPr>
          <w:rFonts w:ascii="Arial" w:hAnsi="Arial" w:cs="Arial" w:eastAsia="Arial"/>
          <w:sz w:val="26"/>
          <w:szCs w:val="26"/>
          <w:color w:val="004659"/>
          <w:spacing w:val="6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community</w:t>
      </w:r>
      <w:r>
        <w:rPr>
          <w:rFonts w:ascii="Arial" w:hAnsi="Arial" w:cs="Arial" w:eastAsia="Arial"/>
          <w:sz w:val="26"/>
          <w:szCs w:val="26"/>
          <w:color w:val="004659"/>
          <w:spacing w:val="6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as</w:t>
      </w:r>
      <w:r>
        <w:rPr>
          <w:rFonts w:ascii="Arial" w:hAnsi="Arial" w:cs="Arial" w:eastAsia="Arial"/>
          <w:sz w:val="26"/>
          <w:szCs w:val="26"/>
          <w:color w:val="004659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7"/>
        </w:rPr>
        <w:t>who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7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trial</w:t>
      </w:r>
      <w:r>
        <w:rPr>
          <w:rFonts w:ascii="Arial" w:hAnsi="Arial" w:cs="Arial" w:eastAsia="Arial"/>
          <w:sz w:val="26"/>
          <w:szCs w:val="26"/>
          <w:color w:val="004659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has</w:t>
      </w:r>
      <w:r>
        <w:rPr>
          <w:rFonts w:ascii="Arial" w:hAnsi="Arial" w:cs="Arial" w:eastAsia="Arial"/>
          <w:sz w:val="26"/>
          <w:szCs w:val="26"/>
          <w:color w:val="004659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004659"/>
          <w:spacing w:val="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38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ential</w:t>
      </w:r>
      <w:r>
        <w:rPr>
          <w:rFonts w:ascii="Arial" w:hAnsi="Arial" w:cs="Arial" w:eastAsia="Arial"/>
          <w:sz w:val="26"/>
          <w:szCs w:val="26"/>
          <w:color w:val="004659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2"/>
        </w:rPr>
        <w:t>t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-19"/>
          <w:w w:val="112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6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2"/>
        </w:rPr>
        <w:t>han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2"/>
        </w:rPr>
        <w:t>g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cu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ent</w:t>
      </w:r>
      <w:r>
        <w:rPr>
          <w:rFonts w:ascii="Arial" w:hAnsi="Arial" w:cs="Arial" w:eastAsia="Arial"/>
          <w:sz w:val="26"/>
          <w:szCs w:val="26"/>
          <w:color w:val="004659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medical</w:t>
      </w:r>
      <w:r>
        <w:rPr>
          <w:rFonts w:ascii="Arial" w:hAnsi="Arial" w:cs="Arial" w:eastAsia="Arial"/>
          <w:sz w:val="26"/>
          <w:szCs w:val="26"/>
          <w:color w:val="004659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3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3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1"/>
        </w:rPr>
        <w:t>tic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11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3"/>
          <w:w w:val="105"/>
        </w:rPr>
        <w:t>.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38"/>
        </w:rPr>
        <w:t>”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12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ticipant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inje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durin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their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ope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ecei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w-u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inje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tions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either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month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qua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ee-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tria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unde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Diab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uiting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100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tient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initial</w:t>
      </w:r>
      <w:r>
        <w:rPr>
          <w:rFonts w:ascii="Arial" w:hAnsi="Arial" w:cs="Arial" w:eastAsia="Arial"/>
          <w:sz w:val="20"/>
          <w:szCs w:val="20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esults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xpe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published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8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trials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ticipants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3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unc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tment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ben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7"/>
        </w:rPr>
        <w:t>fit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wider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communit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0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clinician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ybe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hund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tients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eek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clini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h,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ential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fiting</w:t>
      </w:r>
      <w:r>
        <w:rPr>
          <w:rFonts w:ascii="Arial" w:hAnsi="Arial" w:cs="Arial" w:eastAsia="Arial"/>
          <w:sz w:val="20"/>
          <w:szCs w:val="20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millions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peop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Ian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join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trial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7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7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diab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tinop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rig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201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tria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end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7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ly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inje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124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“Th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8"/>
        </w:rPr>
        <w:t>tmen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8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oo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26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1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seem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tabilised</w:t>
      </w:r>
      <w:r>
        <w:rPr>
          <w:rFonts w:ascii="Arial" w:hAnsi="Arial" w:cs="Arial" w:eastAsia="Arial"/>
          <w:sz w:val="20"/>
          <w:szCs w:val="20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condition.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xplain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doin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2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2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abou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150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som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contribu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8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16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someone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2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2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020" w:right="0"/>
          <w:cols w:num="2" w:equalWidth="0">
            <w:col w:w="4758" w:space="316"/>
            <w:col w:w="5826"/>
          </w:cols>
        </w:sectPr>
      </w:pPr>
      <w:rPr/>
    </w:p>
    <w:p>
      <w:pPr>
        <w:spacing w:before="35" w:after="0" w:line="240" w:lineRule="auto"/>
        <w:ind w:left="99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0pt;margin-top:34.496853pt;width:28.346pt;height:28.346pt;mso-position-horizontal-relative:page;mso-position-vertical-relative:paragraph;z-index:-2197" coordorigin="0,690" coordsize="567,567">
            <v:shape style="position:absolute;left:0;top:690;width:567;height:567" coordorigin="0,690" coordsize="567,567" path="m0,1257l567,1257,567,690,0,690,0,1257e" filled="t" fillcolor="#00465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64"/>
          <w:szCs w:val="64"/>
          <w:color w:val="004659"/>
          <w:spacing w:val="-52"/>
          <w:w w:val="100"/>
        </w:rPr>
        <w:t> 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6"/>
        </w:rPr>
        <w:t>pa</w:t>
      </w:r>
      <w:r>
        <w:rPr>
          <w:rFonts w:ascii="Arial" w:hAnsi="Arial" w:cs="Arial" w:eastAsia="Arial"/>
          <w:sz w:val="64"/>
          <w:szCs w:val="64"/>
          <w:color w:val="004659"/>
          <w:spacing w:val="6"/>
          <w:w w:val="106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10"/>
        </w:rPr>
        <w:t>tne</w:t>
      </w:r>
      <w:r>
        <w:rPr>
          <w:rFonts w:ascii="Arial" w:hAnsi="Arial" w:cs="Arial" w:eastAsia="Arial"/>
          <w:sz w:val="64"/>
          <w:szCs w:val="64"/>
          <w:color w:val="004659"/>
          <w:spacing w:val="-6"/>
          <w:w w:val="110"/>
        </w:rPr>
        <w:t>r</w:t>
      </w:r>
      <w:r>
        <w:rPr>
          <w:rFonts w:ascii="Arial" w:hAnsi="Arial" w:cs="Arial" w:eastAsia="Arial"/>
          <w:sz w:val="64"/>
          <w:szCs w:val="64"/>
          <w:color w:val="004659"/>
          <w:spacing w:val="0"/>
          <w:w w:val="104"/>
        </w:rPr>
        <w:t>s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73" w:after="0" w:line="273" w:lineRule="exact"/>
        <w:ind w:left="1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position w:val="-1"/>
        </w:rPr>
        <w:t>32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701" w:footer="2417" w:top="1560" w:bottom="280" w:left="140" w:right="1040"/>
          <w:headerReference w:type="even" r:id="rId33"/>
          <w:footerReference w:type="even" r:id="rId34"/>
          <w:pgSz w:w="11920" w:h="16840"/>
        </w:sectPr>
      </w:pPr>
      <w:rPr/>
    </w:p>
    <w:p>
      <w:pPr>
        <w:spacing w:before="24" w:after="0" w:line="266" w:lineRule="auto"/>
        <w:ind w:left="994" w:right="1926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846489pt;margin-top:-40.532043pt;width:8.5pt;height:139.038857pt;mso-position-horizontal-relative:page;mso-position-vertical-relative:paragraph;z-index:-2196" type="#_x0000_t202" filled="f" stroked="f">
            <v:textbox inset="0,0,0,0" style="layout-flow:vertical">
              <w:txbxContent>
                <w:p>
                  <w:pPr>
                    <w:spacing w:before="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THE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6"/>
                      <w:w w:val="88"/>
                    </w:rPr>
                    <w:t>Y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VI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C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3"/>
                      <w:w w:val="88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ORIAN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9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EYE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AND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16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88"/>
                    </w:rPr>
                    <w:t>EAR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4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1"/>
                    </w:rPr>
                    <w:t>HOSPI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-9"/>
                      <w:w w:val="91"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4659"/>
                      <w:spacing w:val="0"/>
                      <w:w w:val="94"/>
                    </w:rPr>
                    <w:t>AL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esea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2"/>
          <w:w w:val="100"/>
        </w:rPr>
        <w:t>c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h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94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a</w:t>
      </w:r>
      <w:r>
        <w:rPr>
          <w:rFonts w:ascii="Arial" w:hAnsi="Arial" w:cs="Arial" w:eastAsia="Arial"/>
          <w:sz w:val="26"/>
          <w:szCs w:val="26"/>
          <w:color w:val="004659"/>
          <w:spacing w:val="3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10"/>
        </w:rPr>
        <w:t>tne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1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s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Bionic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Vision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alia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HEARing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CRC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5" w:lineRule="exact"/>
        <w:ind w:left="9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Bionics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1"/>
        </w:rPr>
        <w:t>titu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9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9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sity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Melbou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004659"/>
          <w:spacing w:val="-2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4"/>
        </w:rPr>
        <w:t>Membe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4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6"/>
        </w:rPr>
        <w:t>ships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40" w:lineRule="auto"/>
        <w:ind w:left="9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19AA5C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19AA5C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19AA5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Associ</w:t>
      </w:r>
      <w:r>
        <w:rPr>
          <w:rFonts w:ascii="Arial" w:hAnsi="Arial" w:cs="Arial" w:eastAsia="Arial"/>
          <w:sz w:val="20"/>
          <w:szCs w:val="20"/>
          <w:color w:val="19AA5C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19AA5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-1"/>
          <w:w w:val="110"/>
        </w:rPr>
        <w:t>o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10"/>
        </w:rPr>
        <w:t>f</w:t>
      </w:r>
      <w:r>
        <w:rPr>
          <w:rFonts w:ascii="Arial" w:hAnsi="Arial" w:cs="Arial" w:eastAsia="Arial"/>
          <w:sz w:val="20"/>
          <w:szCs w:val="20"/>
          <w:color w:val="19AA5C"/>
          <w:spacing w:val="-15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9AA5C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9AA5C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7"/>
        </w:rPr>
        <w:t>Hospitals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50" w:lineRule="auto"/>
        <w:ind w:left="994" w:right="-1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Membe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s: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Hussein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uala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Lumpu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Mal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sia;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Depa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tment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thalmo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sity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Belgium;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Singapo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Singapo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e;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Moorfie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ondon,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UK;</w:t>
      </w:r>
      <w:r>
        <w:rPr>
          <w:rFonts w:ascii="Arial" w:hAnsi="Arial" w:cs="Arial" w:eastAsia="Arial"/>
          <w:sz w:val="20"/>
          <w:szCs w:val="20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orian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Melbou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alia;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utnin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Thailand;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kholm,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eden;</w:t>
      </w:r>
      <w:r>
        <w:rPr>
          <w:rFonts w:ascii="Arial" w:hAnsi="Arial" w:cs="Arial" w:eastAsia="Arial"/>
          <w:sz w:val="20"/>
          <w:szCs w:val="20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dam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therlands;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994" w:right="2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oria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Dublin,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eland;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Cen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Indonesia;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Tianjin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sity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China;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dn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dn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alia;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Ki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Seou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South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ea;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J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Maha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India;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Je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usa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em,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ael;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ogg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Arbo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A;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eug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usann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Swit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z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erland;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tta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(M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ttap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Rai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Khing)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Thailand.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994" w:right="164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19AA5C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American</w:t>
      </w:r>
      <w:r>
        <w:rPr>
          <w:rFonts w:ascii="Arial" w:hAnsi="Arial" w:cs="Arial" w:eastAsia="Arial"/>
          <w:sz w:val="20"/>
          <w:szCs w:val="20"/>
          <w:color w:val="19AA5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Associ</w:t>
      </w:r>
      <w:r>
        <w:rPr>
          <w:rFonts w:ascii="Arial" w:hAnsi="Arial" w:cs="Arial" w:eastAsia="Arial"/>
          <w:sz w:val="20"/>
          <w:szCs w:val="20"/>
          <w:color w:val="19AA5C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19AA5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-1"/>
          <w:w w:val="110"/>
        </w:rPr>
        <w:t>o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10"/>
        </w:rPr>
        <w:t>f</w:t>
      </w:r>
      <w:r>
        <w:rPr>
          <w:rFonts w:ascii="Arial" w:hAnsi="Arial" w:cs="Arial" w:eastAsia="Arial"/>
          <w:sz w:val="20"/>
          <w:szCs w:val="20"/>
          <w:color w:val="19AA5C"/>
          <w:spacing w:val="-15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9AA5C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19AA5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19AA5C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Cen</w:t>
      </w:r>
      <w:r>
        <w:rPr>
          <w:rFonts w:ascii="Arial" w:hAnsi="Arial" w:cs="Arial" w:eastAsia="Arial"/>
          <w:sz w:val="20"/>
          <w:szCs w:val="20"/>
          <w:color w:val="19AA5C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9AA5C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9AA5C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-1"/>
          <w:w w:val="110"/>
        </w:rPr>
        <w:t>o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10"/>
        </w:rPr>
        <w:t>f</w:t>
      </w:r>
      <w:r>
        <w:rPr>
          <w:rFonts w:ascii="Arial" w:hAnsi="Arial" w:cs="Arial" w:eastAsia="Arial"/>
          <w:sz w:val="20"/>
          <w:szCs w:val="20"/>
          <w:color w:val="19AA5C"/>
          <w:spacing w:val="-15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19AA5C"/>
          <w:spacing w:val="-2"/>
          <w:w w:val="96"/>
        </w:rPr>
        <w:t>x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11"/>
        </w:rPr>
        <w:t>cel</w:t>
      </w:r>
      <w:r>
        <w:rPr>
          <w:rFonts w:ascii="Arial" w:hAnsi="Arial" w:cs="Arial" w:eastAsia="Arial"/>
          <w:sz w:val="20"/>
          <w:szCs w:val="20"/>
          <w:color w:val="19AA5C"/>
          <w:spacing w:val="-1"/>
          <w:w w:val="111"/>
        </w:rPr>
        <w:t>l</w:t>
      </w:r>
      <w:r>
        <w:rPr>
          <w:rFonts w:ascii="Arial" w:hAnsi="Arial" w:cs="Arial" w:eastAsia="Arial"/>
          <w:sz w:val="20"/>
          <w:szCs w:val="20"/>
          <w:color w:val="19AA5C"/>
          <w:spacing w:val="0"/>
          <w:w w:val="102"/>
        </w:rPr>
        <w:t>ence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7" w:after="0" w:line="250" w:lineRule="auto"/>
        <w:ind w:left="994" w:right="74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Membe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s: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Bascom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almer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1"/>
        </w:rPr>
        <w:t>titu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orid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A;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Emory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Geo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gi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A;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Massa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hus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tts</w:t>
      </w:r>
      <w:r>
        <w:rPr>
          <w:rFonts w:ascii="Arial" w:hAnsi="Arial" w:cs="Arial" w:eastAsia="Arial"/>
          <w:sz w:val="20"/>
          <w:szCs w:val="20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Infi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1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mar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3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994" w:right="22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Massa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hus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A;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Moorfie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ondon,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UK;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ork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Infi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mar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81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5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A;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Phillips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Minnes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A;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orian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994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Melbou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alia;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utnin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Bang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2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Thailand;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em,</w:t>
      </w:r>
      <w:r>
        <w:rPr>
          <w:rFonts w:ascii="Arial" w:hAnsi="Arial" w:cs="Arial" w:eastAsia="Arial"/>
          <w:sz w:val="20"/>
          <w:szCs w:val="20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an;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Singapo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tional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Singapo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e;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Eri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kholm,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9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eden;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Wills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994" w:right="-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ylvani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A;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Wilmer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2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1"/>
        </w:rPr>
        <w:t>titu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2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Maryland,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A;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King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Kha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Speciali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Ri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9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adh,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udi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abi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4" w:after="0" w:line="240" w:lineRule="auto"/>
        <w:ind w:left="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5"/>
        </w:rPr>
        <w:t>Disclaimer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50" w:lineRule="auto"/>
        <w:ind w:left="5" w:right="2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ery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1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accu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documen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oria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antie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el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5" w:right="34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contained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ein.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oria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Hospita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emp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disclaim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liability</w:t>
      </w:r>
      <w:r>
        <w:rPr>
          <w:rFonts w:ascii="Arial" w:hAnsi="Arial" w:cs="Arial" w:eastAsia="Arial"/>
          <w:sz w:val="20"/>
          <w:szCs w:val="20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dama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arise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consequence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pe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son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ina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opri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ying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3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contained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documen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5" w:right="60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oduced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Communic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4"/>
        </w:rPr>
        <w:t>orian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w w:val="98"/>
        </w:rPr>
        <w:t>Ph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og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ap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eo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ell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Designed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Viola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Design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004659"/>
          <w:spacing w:val="-3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vi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0"/>
        </w:rPr>
        <w:t>onmental</w:t>
      </w:r>
      <w:r>
        <w:rPr>
          <w:rFonts w:ascii="Arial" w:hAnsi="Arial" w:cs="Arial" w:eastAsia="Arial"/>
          <w:sz w:val="26"/>
          <w:szCs w:val="26"/>
          <w:color w:val="004659"/>
          <w:spacing w:val="6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01"/>
        </w:rPr>
        <w:t>P</w:t>
      </w:r>
      <w:r>
        <w:rPr>
          <w:rFonts w:ascii="Arial" w:hAnsi="Arial" w:cs="Arial" w:eastAsia="Arial"/>
          <w:sz w:val="26"/>
          <w:szCs w:val="26"/>
          <w:color w:val="004659"/>
          <w:spacing w:val="-5"/>
          <w:w w:val="101"/>
        </w:rPr>
        <w:t>r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128"/>
        </w:rPr>
        <w:t>fi</w:t>
      </w:r>
      <w:r>
        <w:rPr>
          <w:rFonts w:ascii="Arial" w:hAnsi="Arial" w:cs="Arial" w:eastAsia="Arial"/>
          <w:sz w:val="26"/>
          <w:szCs w:val="26"/>
          <w:color w:val="004659"/>
          <w:spacing w:val="-1"/>
          <w:w w:val="128"/>
        </w:rPr>
        <w:t>l</w:t>
      </w:r>
      <w:r>
        <w:rPr>
          <w:rFonts w:ascii="Arial" w:hAnsi="Arial" w:cs="Arial" w:eastAsia="Arial"/>
          <w:sz w:val="26"/>
          <w:szCs w:val="26"/>
          <w:color w:val="004659"/>
          <w:spacing w:val="0"/>
          <w:w w:val="99"/>
        </w:rPr>
        <w:t>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4" w:after="0" w:line="250" w:lineRule="auto"/>
        <w:ind w:left="5" w:right="5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prin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pape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oduc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0"/>
        </w:rPr>
        <w:t>this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documen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5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dshi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Council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®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®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1400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onmenta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ce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2"/>
        </w:rPr>
        <w:t>tific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®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0" w:lineRule="auto"/>
        <w:ind w:left="5" w:right="31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304.478912pt;margin-top:111.381699pt;width:76.501pt;height:35.016pt;mso-position-horizontal-relative:page;mso-position-vertical-relative:paragraph;z-index:-2198" type="#_x0000_t75">
            <v:imagedata r:id="rId35" o:title=""/>
          </v:shape>
        </w:pic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Chai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6"/>
        </w:rPr>
        <w:t>Cu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9"/>
        </w:rPr>
        <w:t>od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86"/>
        </w:rPr>
        <w:t>(COC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oces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14001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6"/>
        </w:rPr>
        <w:t>tiona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tanda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onmental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Mana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3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1"/>
        </w:rPr>
        <w:t>em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(EMS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)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designe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ensu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continuou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measu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edu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2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onmenta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impa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public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tio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11"/>
        </w:rPr>
        <w:t>prin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usin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tab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base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7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7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0" w:right="1040"/>
          <w:cols w:num="2" w:equalWidth="0">
            <w:col w:w="5682" w:space="268"/>
            <w:col w:w="479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170.579pt;height:85.540015pt;mso-position-horizontal-relative:page;mso-position-vertical-relative:page;z-index:-2195" coordorigin="0,0" coordsize="3412,1711">
            <v:group style="position:absolute;left:2835;top:0;width:567;height:567" coordorigin="2835,0" coordsize="567,567">
              <v:shape style="position:absolute;left:2835;top:0;width:567;height:567" coordorigin="2835,0" coordsize="567,567" path="m2835,567l3402,567,3402,0,2835,0,2835,567e" filled="t" fillcolor="#004659" stroked="f">
                <v:path arrowok="t"/>
                <v:fill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e" filled="t" fillcolor="#648595" stroked="f">
                <v:path arrowok="t"/>
                <v:fill/>
              </v:shape>
            </v:group>
            <v:group style="position:absolute;left:567;top:0;width:2268;height:1134" coordorigin="567,0" coordsize="2268,1134">
              <v:shape style="position:absolute;left:567;top:0;width:2268;height:1134" coordorigin="567,0" coordsize="2268,1134" path="m567,1134l2835,1134,2835,0,567,0,567,1134e" filled="t" fillcolor="#19AA5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9.737pt;margin-top:141.23201pt;width:85.539001pt;height:86.04pt;mso-position-horizontal-relative:page;mso-position-vertical-relative:page;z-index:-2194" coordorigin="10195,2825" coordsize="1711,1721">
            <v:group style="position:absolute;left:10772;top:3402;width:1134;height:1134" coordorigin="10772,3402" coordsize="1134,1134">
              <v:shape style="position:absolute;left:10772;top:3402;width:1134;height:1134" coordorigin="10772,3402" coordsize="1134,1134" path="m10772,4535l11905,4535,11905,3402,10772,3402,10772,4535e" filled="t" fillcolor="#F8EE53" stroked="f">
                <v:path arrowok="t"/>
                <v:fill/>
              </v:shape>
            </v:group>
            <v:group style="position:absolute;left:10205;top:2835;width:567;height:567" coordorigin="10205,2835" coordsize="567,567">
              <v:shape style="position:absolute;left:10205;top:2835;width:567;height:567" coordorigin="10205,2835" coordsize="567,567" path="m10772,3402l10205,3402,10205,2835,10772,2835,10772,3402e" filled="t" fillcolor="#007DC5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560" w:bottom="280" w:left="1680" w:right="1680"/>
          <w:headerReference w:type="odd" r:id="rId36"/>
          <w:footerReference w:type="odd" r:id="rId37"/>
          <w:pgSz w:w="11920" w:h="168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481.390015pt;margin-top:0pt;width:113.886001pt;height:283.964015pt;mso-position-horizontal-relative:page;mso-position-vertical-relative:page;z-index:-2192" coordorigin="9628,0" coordsize="2278,5679">
            <v:group style="position:absolute;left:10772;top:2268;width:1134;height:3402" coordorigin="10772,2268" coordsize="1134,3402">
              <v:shape style="position:absolute;left:10772;top:2268;width:1134;height:3402" coordorigin="10772,2268" coordsize="1134,3402" path="m10772,5669l11906,5669,11906,2268,10772,2268,10772,5669e" filled="t" fillcolor="#0E4E96" stroked="f">
                <v:path arrowok="t"/>
                <v:fill/>
              </v:shape>
            </v:group>
            <v:group style="position:absolute;left:9638;top:1134;width:1134;height:1134" coordorigin="9638,1134" coordsize="1134,1134">
              <v:shape style="position:absolute;left:9638;top:1134;width:1134;height:1134" coordorigin="9638,1134" coordsize="1134,1134" path="m10772,2268l9638,2268,9638,1134,10772,1134,10772,2268e" filled="t" fillcolor="#19AA5C" stroked="f">
                <v:path arrowok="t"/>
                <v:fill/>
              </v:shape>
            </v:group>
            <v:group style="position:absolute;left:10772;top:0;width:1134;height:1134" coordorigin="10772,0" coordsize="1134,1134">
              <v:shape style="position:absolute;left:10772;top:0;width:1134;height:1134" coordorigin="10772,0" coordsize="1134,1134" path="m10772,1134l11906,1134,11906,0,10772,0,10772,1134e" filled="t" fillcolor="#F8EE53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.073999pt;margin-top:756.350037pt;width:86.04pt;height:85.54pt;mso-position-horizontal-relative:page;mso-position-vertical-relative:page;z-index:-2191" coordorigin="521,15127" coordsize="1721,1711">
            <v:group style="position:absolute;left:531;top:16271;width:567;height:567" coordorigin="531,16271" coordsize="567,567">
              <v:shape style="position:absolute;left:531;top:16271;width:567;height:567" coordorigin="531,16271" coordsize="567,567" path="m531,16838l1098,16838,1098,16271,531,16271,531,16838e" filled="t" fillcolor="#648595" stroked="f">
                <v:path arrowok="t"/>
                <v:fill/>
              </v:shape>
            </v:group>
            <v:group style="position:absolute;left:1098;top:15137;width:1134;height:1134" coordorigin="1098,15137" coordsize="1134,1134">
              <v:shape style="position:absolute;left:1098;top:15137;width:1134;height:1134" coordorigin="1098,15137" coordsize="1134,1134" path="m1098,16271l2232,16271,2232,15137,1098,15137,1098,16271e" filled="t" fillcolor="#19AA5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643.466003pt;width:26.574pt;height:28.346pt;mso-position-horizontal-relative:page;mso-position-vertical-relative:page;z-index:-2190" coordorigin="0,12869" coordsize="531,567">
            <v:shape style="position:absolute;left:0;top:12869;width:531;height:567" coordorigin="0,12869" coordsize="531,567" path="m0,13436l531,13436,531,12869,0,12869,0,13436e" filled="t" fillcolor="#0E4E96" stroked="f">
              <v:path arrowok="t"/>
              <v:fill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8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1.978006pt;height:46.5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6.192799pt;margin-top:-82.186722pt;width:76.850400pt;height:42.4501pt;mso-position-horizontal-relative:page;mso-position-vertical-relative:paragraph;z-index:-2193" coordorigin="1124,-1644" coordsize="1537,849">
            <v:group style="position:absolute;left:2236;top:-1634;width:415;height:829" coordorigin="2236,-1634" coordsize="415,829">
              <v:shape style="position:absolute;left:2236;top:-1634;width:415;height:829" coordorigin="2236,-1634" coordsize="415,829" path="m2651,-1634l2236,-1634,2236,-1496,2513,-1496,2513,-1288,2236,-1288,2236,-1150,2513,-1150,2513,-943,2236,-943,2236,-805,2651,-805,2651,-1634e" filled="t" fillcolor="#FFFFFF" stroked="f">
                <v:path arrowok="t"/>
                <v:fill/>
              </v:shape>
            </v:group>
            <v:group style="position:absolute;left:1134;top:-1634;width:415;height:829" coordorigin="1134,-1634" coordsize="415,829">
              <v:shape style="position:absolute;left:1134;top:-1634;width:414;height:829" coordorigin="1134,-1634" coordsize="414,829" path="m1548,-1634l1134,-1634,1134,-805,1548,-805,1548,-943,1272,-943,1272,-1150,1548,-1150,1548,-1288,1272,-1288,1272,-1496,1548,-1496,1548,-1634e" filled="t" fillcolor="#FFFFFF" stroked="f">
                <v:path arrowok="t"/>
                <v:fill/>
              </v:shape>
            </v:group>
            <v:group style="position:absolute;left:1824;top:-1150;width:138;height:207" coordorigin="1824,-1150" coordsize="138,207">
              <v:shape style="position:absolute;left:1824;top:-1150;width:138;height:207" coordorigin="1824,-1150" coordsize="138,207" path="m1962,-1150l1824,-1150,1824,-943,1962,-943,1962,-1150e" filled="t" fillcolor="#FFFFFF" stroked="f">
                <v:path arrowok="t"/>
                <v:fill/>
              </v:shape>
            </v:group>
            <v:group style="position:absolute;left:1617;top:-1288;width:553;height:138" coordorigin="1617,-1288" coordsize="553,138">
              <v:shape style="position:absolute;left:1617;top:-1288;width:553;height:138" coordorigin="1617,-1288" coordsize="553,138" path="m2170,-1288l1617,-1288,1617,-1150,2170,-1150,2170,-1288e" filled="t" fillcolor="#FFFFFF" stroked="f">
                <v:path arrowok="t"/>
                <v:fill/>
              </v:shape>
            </v:group>
            <v:group style="position:absolute;left:1824;top:-1496;width:138;height:207" coordorigin="1824,-1496" coordsize="138,207">
              <v:shape style="position:absolute;left:1824;top:-1496;width:138;height:207" coordorigin="1824,-1496" coordsize="138,207" path="m1962,-1496l1824,-1496,1824,-1288,1962,-1288,1962,-1496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Vi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2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4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8"/>
        </w:rPr>
        <w:t>orian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9"/>
        </w:rPr>
        <w:t>Hospital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4" w:after="0" w:line="250" w:lineRule="auto"/>
        <w:ind w:left="114" w:right="751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32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Gisbo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7"/>
        </w:rPr>
        <w:t>St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3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3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</w:rPr>
        <w:t>Ea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3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5"/>
        </w:rPr>
        <w:t>Melbou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Vi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3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4"/>
        </w:rPr>
        <w:t>oria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3002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5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+61</w:t>
      </w:r>
      <w:r>
        <w:rPr>
          <w:rFonts w:ascii="Arial" w:hAnsi="Arial" w:cs="Arial" w:eastAsia="Arial"/>
          <w:sz w:val="18"/>
          <w:szCs w:val="18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9929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8666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+61</w:t>
      </w:r>
      <w:r>
        <w:rPr>
          <w:rFonts w:ascii="Arial" w:hAnsi="Arial" w:cs="Arial" w:eastAsia="Arial"/>
          <w:sz w:val="18"/>
          <w:szCs w:val="18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9663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7203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hyperlink r:id="rId41"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13"/>
          </w:rPr>
          <w:t>in</w:t>
        </w:r>
        <w:r>
          <w:rPr>
            <w:rFonts w:ascii="Arial" w:hAnsi="Arial" w:cs="Arial" w:eastAsia="Arial"/>
            <w:sz w:val="18"/>
            <w:szCs w:val="18"/>
            <w:color w:val="FFFFFF"/>
            <w:spacing w:val="-3"/>
            <w:w w:val="113"/>
          </w:rPr>
          <w:t>f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94"/>
          </w:rPr>
          <w:t>o@</w:t>
        </w:r>
        <w:r>
          <w:rPr>
            <w:rFonts w:ascii="Arial" w:hAnsi="Arial" w:cs="Arial" w:eastAsia="Arial"/>
            <w:sz w:val="18"/>
            <w:szCs w:val="18"/>
            <w:color w:val="FFFFFF"/>
            <w:spacing w:val="-3"/>
            <w:w w:val="94"/>
          </w:rPr>
          <w:t>e</w:t>
        </w:r>
        <w:r>
          <w:rPr>
            <w:rFonts w:ascii="Arial" w:hAnsi="Arial" w:cs="Arial" w:eastAsia="Arial"/>
            <w:sz w:val="18"/>
            <w:szCs w:val="18"/>
            <w:color w:val="FFFFFF"/>
            <w:spacing w:val="-3"/>
            <w:w w:val="95"/>
          </w:rPr>
          <w:t>y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2"/>
          </w:rPr>
          <w:t>eandea</w:t>
        </w:r>
        <w:r>
          <w:rPr>
            <w:rFonts w:ascii="Arial" w:hAnsi="Arial" w:cs="Arial" w:eastAsia="Arial"/>
            <w:sz w:val="18"/>
            <w:szCs w:val="18"/>
            <w:color w:val="FFFFFF"/>
            <w:spacing w:val="-17"/>
            <w:w w:val="102"/>
          </w:rPr>
          <w:t>r</w:t>
        </w:r>
        <w:r>
          <w:rPr>
            <w:rFonts w:ascii="Arial" w:hAnsi="Arial" w:cs="Arial" w:eastAsia="Arial"/>
            <w:sz w:val="18"/>
            <w:szCs w:val="18"/>
            <w:color w:val="FFFFFF"/>
            <w:spacing w:val="-4"/>
            <w:w w:val="94"/>
          </w:rPr>
          <w:t>.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4"/>
          </w:rPr>
          <w:t>o</w:t>
        </w:r>
        <w:r>
          <w:rPr>
            <w:rFonts w:ascii="Arial" w:hAnsi="Arial" w:cs="Arial" w:eastAsia="Arial"/>
            <w:sz w:val="18"/>
            <w:szCs w:val="18"/>
            <w:color w:val="FFFFFF"/>
            <w:spacing w:val="-2"/>
            <w:w w:val="104"/>
          </w:rPr>
          <w:t>r</w:t>
        </w:r>
        <w:r>
          <w:rPr>
            <w:rFonts w:ascii="Arial" w:hAnsi="Arial" w:cs="Arial" w:eastAsia="Arial"/>
            <w:sz w:val="18"/>
            <w:szCs w:val="18"/>
            <w:color w:val="FFFFFF"/>
            <w:spacing w:val="-3"/>
            <w:w w:val="95"/>
          </w:rPr>
          <w:t>g</w:t>
        </w:r>
        <w:r>
          <w:rPr>
            <w:rFonts w:ascii="Arial" w:hAnsi="Arial" w:cs="Arial" w:eastAsia="Arial"/>
            <w:sz w:val="18"/>
            <w:szCs w:val="18"/>
            <w:color w:val="FFFFFF"/>
            <w:spacing w:val="-1"/>
            <w:w w:val="94"/>
          </w:rPr>
          <w:t>.</w:t>
        </w:r>
        <w:r>
          <w:rPr>
            <w:rFonts w:ascii="Arial" w:hAnsi="Arial" w:cs="Arial" w:eastAsia="Arial"/>
            <w:sz w:val="18"/>
            <w:szCs w:val="18"/>
            <w:color w:val="FFFFFF"/>
            <w:spacing w:val="-1"/>
            <w:w w:val="100"/>
          </w:rPr>
          <w:t>a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4"/>
          </w:rPr>
          <w:t>u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94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3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6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4"/>
        </w:rPr>
        <w:t>eandea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5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9"/>
        </w:rPr>
        <w:t>g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5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sectPr>
      <w:pgMar w:header="0" w:footer="0" w:top="1000" w:bottom="280" w:left="1020" w:right="1680"/>
      <w:headerReference w:type="even" r:id="rId38"/>
      <w:footerReference w:type="even" r:id="rId39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8.083008pt;margin-top:697.957031pt;width:57.193001pt;height:143.933pt;mso-position-horizontal-relative:page;mso-position-vertical-relative:page;z-index:-2306" coordorigin="10762,13959" coordsize="1144,2879">
          <v:group style="position:absolute;left:11339;top:16271;width:567;height:567" coordorigin="11339,16271" coordsize="567,567">
            <v:shape style="position:absolute;left:11339;top:16271;width:567;height:567" coordorigin="11339,16271" coordsize="567,567" path="m11339,16838l11906,16838,11906,16271,11339,16271,11339,16838e" filled="t" fillcolor="#648595" stroked="f">
              <v:path arrowok="t"/>
              <v:fill/>
            </v:shape>
          </v:group>
          <v:group style="position:absolute;left:11339;top:13969;width:567;height:2302" coordorigin="11339,13969" coordsize="567,2302">
            <v:shape style="position:absolute;left:11339;top:13969;width:567;height:2302" coordorigin="11339,13969" coordsize="567,2302" path="m11339,16271l11906,16271,11906,13969,11339,13969,11339,16271e" filled="t" fillcolor="#CFE5AE" stroked="f">
              <v:path arrowok="t"/>
              <v:fill/>
            </v:shape>
          </v:group>
          <v:group style="position:absolute;left:10772;top:15704;width:567;height:567" coordorigin="10772,15704" coordsize="567,567">
            <v:shape style="position:absolute;left:10772;top:15704;width:567;height:567" coordorigin="10772,15704" coordsize="567,567" path="m11339,16271l10772,16271,10772,15704,11339,15704,11339,16271e" filled="t" fillcolor="#19AA5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724396pt;margin-top:698.033813pt;width:233.691011pt;height:24pt;mso-position-horizontal-relative:page;mso-position-vertical-relative:page;z-index:-2305" type="#_x0000_t202" filled="f" stroked="f">
          <v:textbox inset="0,0,0,0">
            <w:txbxContent>
              <w:p>
                <w:pPr>
                  <w:spacing w:before="0" w:after="0" w:line="222" w:lineRule="exact"/>
                  <w:ind w:left="20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“Som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3"/>
                    <w:w w:val="107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7"/>
                  </w:rPr>
                  <w:t>f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0"/>
                    <w:w w:val="107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thes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3"/>
                    <w:w w:val="106"/>
                  </w:rPr>
                  <w:t>f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6"/>
                  </w:rPr>
                  <w:t>el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3"/>
                    <w:w w:val="106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3"/>
                    <w:w w:val="106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3"/>
                    <w:w w:val="106"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6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9"/>
                    <w:w w:val="106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4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becom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consultant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5"/>
                    <w:w w:val="126"/>
                  </w:rPr>
                  <w:t>f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4"/>
                  </w:rPr>
                  <w:t>or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0" w:after="0" w:line="240" w:lineRule="auto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3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4"/>
                    <w:w w:val="103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94"/>
                  </w:rPr>
                  <w:t>.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5"/>
                    <w:w w:val="92"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92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0"/>
                    <w:w w:val="92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hop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5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3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4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an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continu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3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0"/>
                  </w:rPr>
                  <w:t>orkin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"/>
                    <w:w w:val="104"/>
                  </w:rPr>
                  <w:t>he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4"/>
                    <w:w w:val="104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5"/>
                    <w:w w:val="96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27"/>
                    <w:w w:val="94"/>
                  </w:rPr>
                  <w:t>.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12"/>
                  </w:rPr>
                  <w:t>”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10.529907pt;width:224.15701pt;height:36.0pt;mso-position-horizontal-relative:page;mso-position-vertical-relative:page;z-index:-2304" type="#_x0000_t202" filled="f" stroked="f">
          <v:textbox inset="0,0,0,0">
            <w:txbxContent>
              <w:p>
                <w:pPr>
                  <w:spacing w:before="0" w:after="0" w:line="222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3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tud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ec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uitin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5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10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3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hi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3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en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wh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wil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be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0" w:after="0" w:line="250" w:lineRule="auto"/>
                  <w:ind w:left="20" w:right="199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1"/>
                    <w:w w:val="104"/>
                  </w:rPr>
                  <w:t>f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4"/>
                  </w:rPr>
                  <w:t>ol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3"/>
                    <w:w w:val="104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3"/>
                    <w:w w:val="104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3"/>
                    <w:w w:val="104"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4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4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"/>
                    <w:w w:val="104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af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su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er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15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Sidh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6"/>
                  </w:rPr>
                  <w:t>is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6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hopin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9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9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9"/>
                    <w:w w:val="109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publis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3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esult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1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th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0"/>
                  </w:rPr>
                  <w:t>en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3"/>
                    <w:w w:val="107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0"/>
                    <w:w w:val="107"/>
                  </w:rPr>
                  <w:t>f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-9"/>
                    <w:w w:val="107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231F20"/>
                    <w:spacing w:val="4"/>
                    <w:w w:val="101"/>
                  </w:rPr>
                  <w:t>2015.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8.083008pt;margin-top:697.957031pt;width:57.193001pt;height:143.933pt;mso-position-horizontal-relative:page;mso-position-vertical-relative:page;z-index:-2300" coordorigin="10762,13959" coordsize="1144,2879">
          <v:group style="position:absolute;left:11339;top:16271;width:567;height:567" coordorigin="11339,16271" coordsize="567,567">
            <v:shape style="position:absolute;left:11339;top:16271;width:567;height:567" coordorigin="11339,16271" coordsize="567,567" path="m11339,16838l11906,16838,11906,16271,11339,16271,11339,16838e" filled="t" fillcolor="#648595" stroked="f">
              <v:path arrowok="t"/>
              <v:fill/>
            </v:shape>
          </v:group>
          <v:group style="position:absolute;left:11339;top:13969;width:567;height:2302" coordorigin="11339,13969" coordsize="567,2302">
            <v:shape style="position:absolute;left:11339;top:13969;width:567;height:2302" coordorigin="11339,13969" coordsize="567,2302" path="m11339,16271l11906,16271,11906,13969,11339,13969,11339,16271e" filled="t" fillcolor="#CFE5AE" stroked="f">
              <v:path arrowok="t"/>
              <v:fill/>
            </v:shape>
          </v:group>
          <v:group style="position:absolute;left:10772;top:15704;width:567;height:567" coordorigin="10772,15704" coordsize="567,567">
            <v:shape style="position:absolute;left:10772;top:15704;width:567;height:567" coordorigin="10772,15704" coordsize="567,567" path="m11339,16271l10772,16271,10772,15704,11339,15704,11339,16271e" filled="t" fillcolor="#19AA5C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66.929016pt;margin-top:113.386017pt;width:28.346pt;height:28.346pt;mso-position-horizontal-relative:page;mso-position-vertical-relative:page;z-index:-2315" coordorigin="11339,2268" coordsize="567,567">
          <v:shape style="position:absolute;left:11339;top:2268;width:567;height:567" coordorigin="11339,2268" coordsize="567,567" path="m11339,2835l11906,2835,11906,2268,11339,2268,11339,2835e" filled="t" fillcolor="#004659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84.039116pt;width:326.144015pt;height:34pt;mso-position-horizontal-relative:page;mso-position-vertical-relative:page;z-index:-2314" type="#_x0000_t202" filled="f" stroked="f">
          <v:textbox inset="0,0,0,0">
            <w:txbxContent>
              <w:p>
                <w:pPr>
                  <w:spacing w:before="0" w:after="0" w:line="668" w:lineRule="exact"/>
                  <w:ind w:left="20" w:right="-116"/>
                  <w:jc w:val="left"/>
                  <w:rPr>
                    <w:rFonts w:ascii="Arial" w:hAnsi="Arial" w:cs="Arial" w:eastAsia="Arial"/>
                    <w:sz w:val="64"/>
                    <w:szCs w:val="64"/>
                  </w:rPr>
                </w:pPr>
                <w:rPr/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6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3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3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0"/>
                  </w:rPr>
                  <w:t>ting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9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3"/>
                  </w:rPr>
                  <w:t>educ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3"/>
                    <w:w w:val="103"/>
                  </w:rPr>
                  <w:t>a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11"/>
                  </w:rPr>
                  <w:t>tion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8.763794pt;margin-top:121.756226pt;width:15.440001pt;height:14pt;mso-position-horizontal-relative:page;mso-position-vertical-relative:page;z-index:-2313" type="#_x0000_t202" filled="f" stroked="f">
          <v:textbox inset="0,0,0,0">
            <w:txbxContent>
              <w:p>
                <w:pPr>
                  <w:spacing w:before="0" w:after="0" w:line="263" w:lineRule="exact"/>
                  <w:ind w:left="20" w:right="-56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FFFFFF"/>
                    <w:spacing w:val="0"/>
                    <w:w w:val="100"/>
                  </w:rPr>
                  <w:t>25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66.929016pt;margin-top:113.386017pt;width:28.346pt;height:28.346pt;mso-position-horizontal-relative:page;mso-position-vertical-relative:page;z-index:-2312" coordorigin="11339,2268" coordsize="567,567">
          <v:shape style="position:absolute;left:11339;top:2268;width:567;height:567" coordorigin="11339,2268" coordsize="567,567" path="m11339,2835l11906,2835,11906,2268,11339,2268,11339,2835e" filled="t" fillcolor="#004659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84.039116pt;width:425.69282pt;height:34pt;mso-position-horizontal-relative:page;mso-position-vertical-relative:page;z-index:-2311" type="#_x0000_t202" filled="f" stroked="f">
          <v:textbox inset="0,0,0,0">
            <w:txbxContent>
              <w:p>
                <w:pPr>
                  <w:spacing w:before="0" w:after="0" w:line="668" w:lineRule="exact"/>
                  <w:ind w:left="20" w:right="-116"/>
                  <w:jc w:val="left"/>
                  <w:rPr>
                    <w:rFonts w:ascii="Arial" w:hAnsi="Arial" w:cs="Arial" w:eastAsia="Arial"/>
                    <w:sz w:val="64"/>
                    <w:szCs w:val="64"/>
                  </w:rPr>
                </w:pPr>
                <w:rPr/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58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0"/>
                  </w:rPr>
                  <w:t>ea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5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0"/>
                  </w:rPr>
                  <w:t>hing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0"/>
                  </w:rPr>
                  <w:t>the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4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6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0"/>
                  </w:rPr>
                  <w:t>xt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4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3"/>
                    <w:w w:val="97"/>
                  </w:rPr>
                  <w:t>g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3"/>
                  </w:rPr>
                  <w:t>ene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6"/>
                    <w:w w:val="103"/>
                  </w:rPr>
                  <w:t>r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3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11"/>
                  </w:rPr>
                  <w:t>tion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8.763794pt;margin-top:121.756226pt;width:15.440001pt;height:14pt;mso-position-horizontal-relative:page;mso-position-vertical-relative:page;z-index:-2310" type="#_x0000_t202" filled="f" stroked="f">
          <v:textbox inset="0,0,0,0">
            <w:txbxContent>
              <w:p>
                <w:pPr>
                  <w:spacing w:before="0" w:after="0" w:line="263" w:lineRule="exact"/>
                  <w:ind w:left="20" w:right="-56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FFFFFF"/>
                    <w:spacing w:val="0"/>
                    <w:w w:val="100"/>
                  </w:rPr>
                  <w:t>27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66.929016pt;margin-top:113.386017pt;width:28.346pt;height:28.346pt;mso-position-horizontal-relative:page;mso-position-vertical-relative:page;z-index:-2309" coordorigin="11339,2268" coordsize="567,567">
          <v:shape style="position:absolute;left:11339;top:2268;width:567;height:567" coordorigin="11339,2268" coordsize="567,567" path="m11339,2835l11906,2835,11906,2268,11339,2268,11339,2835e" filled="t" fillcolor="#004659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84.039116pt;width:296.060814pt;height:34pt;mso-position-horizontal-relative:page;mso-position-vertical-relative:page;z-index:-2308" type="#_x0000_t202" filled="f" stroked="f">
          <v:textbox inset="0,0,0,0">
            <w:txbxContent>
              <w:p>
                <w:pPr>
                  <w:spacing w:before="0" w:after="0" w:line="668" w:lineRule="exact"/>
                  <w:ind w:left="20" w:right="-116"/>
                  <w:jc w:val="left"/>
                  <w:rPr>
                    <w:rFonts w:ascii="Arial" w:hAnsi="Arial" w:cs="Arial" w:eastAsia="Arial"/>
                    <w:sz w:val="64"/>
                    <w:szCs w:val="64"/>
                  </w:rPr>
                </w:pPr>
                <w:rPr/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10"/>
                  </w:rPr>
                  <w:t>Ki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5"/>
                    <w:w w:val="110"/>
                  </w:rPr>
                  <w:t>c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21"/>
                    <w:w w:val="110"/>
                  </w:rPr>
                  <w:t>k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10"/>
                  </w:rPr>
                  <w:t>-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3"/>
                    <w:w w:val="110"/>
                  </w:rPr>
                  <w:t>s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10"/>
                  </w:rPr>
                  <w:t>ta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7"/>
                    <w:w w:val="110"/>
                  </w:rPr>
                  <w:t>r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10"/>
                  </w:rPr>
                  <w:t>ting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45"/>
                    <w:w w:val="110"/>
                  </w:rPr>
                  <w:t> 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6"/>
                  </w:rPr>
                  <w:t>ca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6"/>
                    <w:w w:val="106"/>
                  </w:rPr>
                  <w:t>r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5"/>
                  </w:rPr>
                  <w:t>e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6"/>
                    <w:w w:val="105"/>
                  </w:rPr>
                  <w:t>r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4"/>
                  </w:rPr>
                  <w:t>s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8.763794pt;margin-top:121.756226pt;width:15.440001pt;height:14pt;mso-position-horizontal-relative:page;mso-position-vertical-relative:page;z-index:-2307" type="#_x0000_t202" filled="f" stroked="f">
          <v:textbox inset="0,0,0,0">
            <w:txbxContent>
              <w:p>
                <w:pPr>
                  <w:spacing w:before="0" w:after="0" w:line="263" w:lineRule="exact"/>
                  <w:ind w:left="20" w:right="-56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FFFFFF"/>
                    <w:spacing w:val="0"/>
                    <w:w w:val="100"/>
                  </w:rPr>
                  <w:t>29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66.929016pt;margin-top:113.386017pt;width:28.346pt;height:28.346pt;mso-position-horizontal-relative:page;mso-position-vertical-relative:page;z-index:-2303" coordorigin="11339,2268" coordsize="567,567">
          <v:shape style="position:absolute;left:11339;top:2268;width:567;height:567" coordorigin="11339,2268" coordsize="567,567" path="m11339,2835l11906,2835,11906,2268,11339,2268,11339,2835e" filled="t" fillcolor="#004659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84.039116pt;width:299.065614pt;height:34pt;mso-position-horizontal-relative:page;mso-position-vertical-relative:page;z-index:-2302" type="#_x0000_t202" filled="f" stroked="f">
          <v:textbox inset="0,0,0,0">
            <w:txbxContent>
              <w:p>
                <w:pPr>
                  <w:spacing w:before="0" w:after="0" w:line="668" w:lineRule="exact"/>
                  <w:ind w:left="20" w:right="-116"/>
                  <w:jc w:val="left"/>
                  <w:rPr>
                    <w:rFonts w:ascii="Arial" w:hAnsi="Arial" w:cs="Arial" w:eastAsia="Arial"/>
                    <w:sz w:val="64"/>
                    <w:szCs w:val="64"/>
                  </w:rPr>
                </w:pPr>
                <w:rPr/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10"/>
                    <w:w w:val="91"/>
                  </w:rPr>
                  <w:t>W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10"/>
                  </w:rPr>
                  <w:t>or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3"/>
                    <w:w w:val="110"/>
                  </w:rPr>
                  <w:t>l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19"/>
                  </w:rPr>
                  <w:t>d-fi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6"/>
                    <w:w w:val="119"/>
                  </w:rPr>
                  <w:t>r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3"/>
                    <w:w w:val="104"/>
                  </w:rPr>
                  <w:t>s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38"/>
                  </w:rPr>
                  <w:t>t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6"/>
                    <w:w w:val="115"/>
                  </w:rPr>
                  <w:t>r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2"/>
                  </w:rPr>
                  <w:t>esea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12"/>
                    <w:w w:val="102"/>
                  </w:rPr>
                  <w:t>r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-5"/>
                    <w:w w:val="106"/>
                  </w:rPr>
                  <w:t>c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4659"/>
                    <w:spacing w:val="0"/>
                    <w:w w:val="105"/>
                  </w:rPr>
                  <w:t>h</w:t>
                </w:r>
                <w:r>
                  <w:rPr>
                    <w:rFonts w:ascii="Arial" w:hAnsi="Arial" w:cs="Arial" w:eastAsia="Arial"/>
                    <w:sz w:val="64"/>
                    <w:szCs w:val="6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8.763794pt;margin-top:121.756226pt;width:15.440001pt;height:14pt;mso-position-horizontal-relative:page;mso-position-vertical-relative:page;z-index:-2301" type="#_x0000_t202" filled="f" stroked="f">
          <v:textbox inset="0,0,0,0">
            <w:txbxContent>
              <w:p>
                <w:pPr>
                  <w:spacing w:before="0" w:after="0" w:line="263" w:lineRule="exact"/>
                  <w:ind w:left="20" w:right="-56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FFFFFF"/>
                    <w:spacing w:val="0"/>
                    <w:w w:val="100"/>
                  </w:rPr>
                  <w:t>31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image" Target="media/image16.jpg"/><Relationship Id="rId23" Type="http://schemas.openxmlformats.org/officeDocument/2006/relationships/header" Target="header3.xml"/><Relationship Id="rId24" Type="http://schemas.openxmlformats.org/officeDocument/2006/relationships/header" Target="header4.xml"/><Relationship Id="rId25" Type="http://schemas.openxmlformats.org/officeDocument/2006/relationships/image" Target="media/image17.jpg"/><Relationship Id="rId26" Type="http://schemas.openxmlformats.org/officeDocument/2006/relationships/header" Target="header5.xml"/><Relationship Id="rId27" Type="http://schemas.openxmlformats.org/officeDocument/2006/relationships/footer" Target="footer1.xml"/><Relationship Id="rId28" Type="http://schemas.openxmlformats.org/officeDocument/2006/relationships/header" Target="header6.xml"/><Relationship Id="rId29" Type="http://schemas.openxmlformats.org/officeDocument/2006/relationships/footer" Target="footer2.xml"/><Relationship Id="rId30" Type="http://schemas.openxmlformats.org/officeDocument/2006/relationships/image" Target="media/image18.jpg"/><Relationship Id="rId31" Type="http://schemas.openxmlformats.org/officeDocument/2006/relationships/header" Target="header7.xml"/><Relationship Id="rId32" Type="http://schemas.openxmlformats.org/officeDocument/2006/relationships/footer" Target="footer3.xml"/><Relationship Id="rId33" Type="http://schemas.openxmlformats.org/officeDocument/2006/relationships/header" Target="header8.xml"/><Relationship Id="rId34" Type="http://schemas.openxmlformats.org/officeDocument/2006/relationships/footer" Target="footer4.xml"/><Relationship Id="rId35" Type="http://schemas.openxmlformats.org/officeDocument/2006/relationships/image" Target="media/image19.png"/><Relationship Id="rId36" Type="http://schemas.openxmlformats.org/officeDocument/2006/relationships/header" Target="header9.xml"/><Relationship Id="rId37" Type="http://schemas.openxmlformats.org/officeDocument/2006/relationships/footer" Target="footer5.xml"/><Relationship Id="rId38" Type="http://schemas.openxmlformats.org/officeDocument/2006/relationships/header" Target="header10.xml"/><Relationship Id="rId39" Type="http://schemas.openxmlformats.org/officeDocument/2006/relationships/footer" Target="footer6.xml"/><Relationship Id="rId40" Type="http://schemas.openxmlformats.org/officeDocument/2006/relationships/image" Target="media/image20.png"/><Relationship Id="rId41" Type="http://schemas.openxmlformats.org/officeDocument/2006/relationships/hyperlink" Target="mailto:info@eyeandear.org.au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2016-12-22T12:03:47Z</dcterms:created>
  <dcterms:modified xsi:type="dcterms:W3CDTF">2016-12-22T12:03:47Z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2015-07-13T00:00:00Z</vt:filetime>
  </property>
  <property fmtid="{D5CDD505-2E9C-101B-9397-08002B2CF9AE}" pid="3" name="LastSaved">
    <vt:filetime>2016-12-22T00:00:00Z</vt:filetime>
  </property>
</Properties>
</file>