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51" coordorigin="0,0" coordsize="11906,16838">
            <v:shape style="position:absolute;left:0;top:85;width:11906;height:16440" type="#_x0000_t75">
              <v:imagedata r:id="rId5" o:title=""/>
            </v:shape>
            <v:group style="position:absolute;left:0;top:11192;width:11906;height:5646" coordorigin="0,11192" coordsize="11906,5646">
              <v:shape style="position:absolute;left:0;top:11192;width:11906;height:5646" coordorigin="0,11192" coordsize="11906,5646" path="m0,13804l0,16838,11906,16838,11906,13807,353,13807,0,13804e" filled="t" fillcolor="#FFFFFF" stroked="f">
                <v:path arrowok="t"/>
                <v:fill/>
              </v:shape>
              <v:shape style="position:absolute;left:0;top:11192;width:11906;height:5646" coordorigin="0,11192" coordsize="11906,5646" path="m11906,11192l11737,11269,11561,11347,11380,11425,11195,11503,10816,11657,10425,11809,10025,11958,9416,12175,8803,12383,8197,12579,7753,12715,7311,12842,6869,12960,6430,13070,5994,13171,5559,13264,5129,13349,4701,13426,4278,13495,3859,13557,3445,13612,3036,13659,2633,13699,2235,13733,1844,13760,1460,13781,1083,13796,714,13804,353,13807,11906,13807,11906,11192e" filled="t" fillcolor="#FFFFFF" stroked="f">
                <v:path arrowok="t"/>
                <v:fill/>
              </v:shape>
            </v:group>
            <v:group style="position:absolute;left:0;top:10795;width:11906;height:3229" coordorigin="0,10795" coordsize="11906,3229">
              <v:shape style="position:absolute;left:0;top:10795;width:11906;height:3229" coordorigin="0,10795" coordsize="11906,3229" path="m0,14022l240,14024,551,14021,868,14013,1191,13999,1521,13980,1857,13956,2199,13926,2546,13890,2899,13850,3257,13803,3619,13751,3987,13694,4359,13631,4735,13562,5017,13507,816,13507,511,13505,215,13497,0,13487,0,14022e" filled="t" fillcolor="#FFFFFF" stroked="f">
                <v:path arrowok="t"/>
                <v:fill/>
              </v:shape>
              <v:shape style="position:absolute;left:0;top:10795;width:11906;height:3229" coordorigin="0,10795" coordsize="11906,3229" path="m11906,10795l11844,10824,11611,10932,11375,11038,11135,11144,10893,11247,10647,11350,10398,11451,10147,11550,9893,11648,9636,11744,9376,11838,9115,11930,8850,12021,8584,12110,8045,12281,7498,12444,6944,12599,6546,12703,6152,12801,5761,12892,5373,12976,4990,13055,4612,13127,4238,13193,3869,13252,3505,13305,3147,13352,2794,13392,2448,13427,2108,13455,1774,13477,1447,13493,1128,13503,816,13507,5017,13507,5115,13488,5500,13408,5887,13322,6279,13231,6673,13134,7071,13031,7602,12886,8128,12733,8649,12573,9163,12407,9671,12234,10170,12055,10662,11871,11145,11681,11619,11486,11906,11363,11906,10795e" filled="t" fillcolor="#FFFFFF" stroked="f">
                <v:path arrowok="t"/>
                <v:fill/>
              </v:shape>
            </v:group>
            <v:group style="position:absolute;left:0;top:11278;width:11906;height:2083" coordorigin="0,11278" coordsize="11906,2083">
              <v:shape style="position:absolute;left:0;top:11278;width:11906;height:2083" coordorigin="0,11278" coordsize="11906,2083" path="m0,12467l0,13166,239,13203,619,13252,1012,13292,1419,13323,1838,13345,2269,13358,2712,13361,3166,13356,3631,13341,4106,13316,4591,13282,5085,13239,5587,13186,6099,13123,6617,13050,7144,12967,7677,12875,8050,12804,2951,12804,2505,12793,2074,12772,1657,12740,1256,12697,871,12644,503,12580,153,12506,0,12467e" filled="t" fillcolor="#FFFFFF" stroked="f">
                <v:path arrowok="t"/>
                <v:fill/>
              </v:shape>
              <v:shape style="position:absolute;left:0;top:11278;width:11906;height:2083" coordorigin="0,11278" coordsize="11906,2083" path="m11906,11278l11420,11434,10871,11600,10313,11758,9747,11907,9175,12047,8610,12174,8051,12290,7499,12393,6954,12485,6418,12565,5890,12633,5373,12690,4865,12735,4369,12769,3884,12792,3411,12803,2951,12804,8050,12804,8216,12772,8761,12660,9312,12537,9861,12405,10405,12266,10943,12120,11476,11967,11906,11837,11906,11278e" filled="t" fillcolor="#FFFFFF" stroked="f">
                <v:path arrowok="t"/>
                <v:fill/>
              </v:shape>
            </v:group>
            <v:group style="position:absolute;left:0;top:0;width:11906;height:4217" coordorigin="0,0" coordsize="11906,4217">
              <v:shape style="position:absolute;left:0;top:0;width:11906;height:4217" coordorigin="0,0" coordsize="11906,4217" path="m0,0l0,4217,166,4138,334,4061,505,3983,854,3831,1212,3682,1578,3535,1952,3391,2333,3250,2720,3113,3310,2913,3709,2785,4154,2649,4600,2522,5046,2403,5493,2293,5939,2191,6383,2097,6825,2012,7264,1934,7700,1863,8131,1801,8558,1745,8980,1697,9395,1655,9804,1621,10205,1593,10598,1572,10982,1557,11357,1548,11906,1545,11906,0,0,0e" filled="t" fillcolor="#FFFFFF" stroked="f">
                <v:path arrowok="t"/>
                <v:fill/>
              </v:shape>
              <v:shape style="position:absolute;left:0;top:0;width:11906;height:4217" coordorigin="0,0" coordsize="11906,4217" path="m11906,1545l11722,1545,11906,1546,11906,1545e" filled="t" fillcolor="#FFFFFF" stroked="f">
                <v:path arrowok="t"/>
                <v:fill/>
              </v:shape>
            </v:group>
            <v:group style="position:absolute;left:0;top:1304;width:11906;height:3104" coordorigin="0,1304" coordsize="11906,3104">
              <v:shape style="position:absolute;left:0;top:1304;width:11906;height:3104" coordorigin="0,1304" coordsize="11906,3104" path="m11579,1304l11262,1306,10938,1314,10608,1328,10272,1346,9929,1370,9582,1399,9228,1434,8870,1474,8506,1520,8138,1571,7765,1627,7387,1689,7006,1757,6620,1830,6231,1909,5838,1993,5442,2084,5043,2179,4509,2315,3980,2459,3457,2609,2940,2767,2429,2931,1926,3101,1431,3277,945,3458,468,3645,0,3837,0,4408,231,4303,466,4199,704,4097,946,3996,1190,3896,1438,3798,1688,3702,1941,3607,2197,3513,2456,3422,2717,3332,2980,3244,3514,3074,4056,2912,4605,2759,5162,2614,5561,2517,5958,2426,6350,2342,6739,2264,7123,2192,7503,2127,7878,2067,8248,2015,8613,1968,8972,1927,9325,1893,9672,1864,10013,1842,10346,1826,10673,1815,10993,1811,11906,1811,11906,1307,11890,1306,11579,1304e" filled="t" fillcolor="#FFFFFF" stroked="f">
                <v:path arrowok="t"/>
                <v:fill/>
              </v:shape>
              <v:shape style="position:absolute;left:0;top:1304;width:11906;height:3104" coordorigin="0,1304" coordsize="11906,3104" path="m11906,1811l10993,1811,11305,1813,11609,1820,11906,1833,11906,1811e" filled="t" fillcolor="#FFFFFF" stroked="f">
                <v:path arrowok="t"/>
                <v:fill/>
              </v:shape>
            </v:group>
            <v:group style="position:absolute;left:0;top:2354;width:11906;height:1477" coordorigin="0,2354" coordsize="11906,1477">
              <v:shape style="position:absolute;left:0;top:2354;width:11906;height:1477" coordorigin="0,2354" coordsize="11906,1477" path="m7499,2354l7003,2361,6498,2378,5983,2403,5461,2437,4930,2481,4391,2534,3846,2597,3294,2670,2736,2752,2040,2867,1351,2994,671,3133,0,3283,0,3831,552,3698,1113,3572,1681,3456,2255,3348,2836,3251,3409,3165,3976,3091,4534,3028,5084,2976,5624,2936,6155,2906,6676,2888,7185,2880,11906,2880,11906,2768,11833,2751,11458,2675,11068,2606,10665,2546,10249,2493,9820,2449,9378,2413,8925,2385,8460,2366,7985,2356,7499,2354e" filled="t" fillcolor="#FFFFFF" stroked="f">
                <v:path arrowok="t"/>
                <v:fill/>
              </v:shape>
              <v:shape style="position:absolute;left:0;top:2354;width:11906;height:1477" coordorigin="0,2354" coordsize="11906,1477" path="m11906,2880l7185,2880,7683,2882,8168,2895,8640,2918,9099,2951,9543,2994,9972,3047,10385,3110,10782,3182,11162,3263,11524,3354,11868,3454,11906,3466,11906,2880e" filled="t" fillcolor="#FFFFFF" stroked="f">
                <v:path arrowok="t"/>
                <v:fill/>
              </v:shape>
            </v:group>
            <v:group style="position:absolute;left:0;top:2405;width:11906;height:1407" coordorigin="0,2405" coordsize="11906,1407">
              <v:shape style="position:absolute;left:0;top:2405;width:11906;height:1407" coordorigin="0,2405" coordsize="11906,1407" path="m10971,2918l5468,2918,5970,2922,6464,2935,6948,2957,7423,2986,7888,3023,8342,3068,8785,3121,9216,3181,9636,3249,10042,3323,10436,3405,10817,3494,11183,3589,11535,3691,11872,3799,11906,3812,11906,3141,11844,3124,11484,3033,11111,2947,10971,2918e" filled="t" fillcolor="#FFFFFF" stroked="f">
                <v:path arrowok="t"/>
                <v:fill/>
              </v:shape>
              <v:shape style="position:absolute;left:0;top:2405;width:11906;height:1407" coordorigin="0,2405" coordsize="11906,1407" path="m5361,2405l4862,2411,4355,2425,3843,2446,3325,2474,2647,2523,1974,2583,1309,2655,650,2739,0,2832,0,3388,491,3307,989,3234,1493,3167,2003,3108,2517,3056,3035,3013,3383,2988,3915,2957,4440,2935,4958,2922,10971,2918,10727,2867,10332,2794,9927,2726,9511,2664,9085,2609,8650,2560,8205,2517,7751,2481,7289,2452,6818,2430,6340,2415,5854,2406,5361,2405e" filled="t" fillcolor="#FFFFFF" stroked="f">
                <v:path arrowok="t"/>
                <v:fill/>
              </v:shape>
              <v:shape style="position:absolute;left:1962;top:1543;width:1726;height:444" type="#_x0000_t75">
                <v:imagedata r:id="rId6" o:title=""/>
              </v:shape>
            </v:group>
            <v:group style="position:absolute;left:1496;top:1309;width:61;height:61" coordorigin="1496,1309" coordsize="61,61">
              <v:shape style="position:absolute;left:1496;top:1309;width:61;height:61" coordorigin="1496,1309" coordsize="61,61" path="m1530,1309l1507,1312,1496,1325,1496,1344,1497,1352,1501,1359,1508,1364,1514,1369,1522,1371,1530,1370,1538,1369,1545,1365,1550,1358,1555,1352,1557,1344,1556,1336,1555,1328,1551,1321,1544,1316,1538,1311,1530,1309e" filled="t" fillcolor="#3E4582" stroked="f">
                <v:path arrowok="t"/>
                <v:fill/>
              </v:shape>
            </v:group>
            <v:group style="position:absolute;left:1401;top:1134;width:251;height:134" coordorigin="1401,1134" coordsize="251,134">
              <v:shape style="position:absolute;left:1401;top:1134;width:251;height:134" coordorigin="1401,1134" coordsize="251,134" path="m1401,1134l1408,1268,1425,1259,1444,1252,1519,1236,1539,1235,1643,1235,1652,1208,1590,1172,1522,1150,1460,1139,1412,1134,1401,1134e" filled="t" fillcolor="#004990" stroked="f">
                <v:path arrowok="t"/>
                <v:fill/>
              </v:shape>
              <v:shape style="position:absolute;left:1401;top:1134;width:251;height:134" coordorigin="1401,1134" coordsize="251,134" path="m1643,1235l1539,1235,1558,1235,1578,1236,1598,1239,1619,1243,1639,1247,1643,1235e" filled="t" fillcolor="#004990" stroked="f">
                <v:path arrowok="t"/>
                <v:fill/>
              </v:shape>
            </v:group>
            <v:group style="position:absolute;left:1423;top:1276;width:224;height:335" coordorigin="1423,1276" coordsize="224,335">
              <v:shape style="position:absolute;left:1423;top:1276;width:224;height:335" coordorigin="1423,1276" coordsize="224,335" path="m1482,1284l1423,1306,1428,1600,1629,1611,1640,1410,1516,1410,1497,1405,1476,1388,1464,1372,1457,1357,1456,1334,1461,1314,1470,1297,1482,1284e" filled="t" fillcolor="#004990" stroked="f">
                <v:path arrowok="t"/>
                <v:fill/>
              </v:shape>
              <v:shape style="position:absolute;left:1423;top:1276;width:224;height:335" coordorigin="1423,1276" coordsize="224,335" path="m1556,1276l1595,1341,1593,1361,1537,1410,1516,1410,1640,1410,1647,1292,1587,1279,1568,1276,1556,1276e" filled="t" fillcolor="#004990" stroked="f">
                <v:path arrowok="t"/>
                <v:fill/>
              </v:shape>
            </v:group>
            <v:group style="position:absolute;left:1129;top:1167;width:256;height:470" coordorigin="1129,1167" coordsize="256,470">
              <v:shape style="position:absolute;left:1129;top:1167;width:256;height:470" coordorigin="1129,1167" coordsize="256,470" path="m1353,1167l1283,1175,1220,1194,1154,1227,1129,1246,1130,1250,1149,1308,1177,1387,1185,1411,1213,1489,1232,1546,1252,1606,1262,1637,1384,1637,1377,1168,1353,1167e" filled="t" fillcolor="#46C1BE" stroked="f">
                <v:path arrowok="t"/>
                <v:fill/>
              </v:shape>
            </v:group>
            <v:group style="position:absolute;left:1197;top:1286;width:170;height:220" coordorigin="1197,1286" coordsize="170,220">
              <v:shape style="position:absolute;left:1197;top:1286;width:170;height:220" coordorigin="1197,1286" coordsize="170,220" path="m1278,1286l1212,1315,1197,1352,1197,1373,1231,1428,1232,1428,1240,1436,1255,1458,1265,1480,1279,1496,1296,1505,1319,1505,1336,1500,1355,1484,1364,1468,1364,1466,1313,1466,1301,1465,1297,1456,1296,1452,1283,1425,1269,1407,1258,1396,1243,1387,1237,1375,1237,1358,1239,1348,1244,1339,1252,1332,1260,1326,1270,1323,1343,1323,1338,1314,1323,1299,1304,1289,1278,1286e" filled="t" fillcolor="#FFFFFF" stroked="f">
                <v:path arrowok="t"/>
                <v:fill/>
              </v:shape>
              <v:shape style="position:absolute;left:1197;top:1286;width:170;height:220" coordorigin="1197,1286" coordsize="170,220" path="m1337,1434l1327,1442,1325,1453,1325,1457,1323,1460,1320,1463,1317,1465,1313,1466,1364,1466,1367,1447,1359,1436,1337,1434e" filled="t" fillcolor="#FFFFFF" stroked="f">
                <v:path arrowok="t"/>
                <v:fill/>
              </v:shape>
              <v:shape style="position:absolute;left:1197;top:1286;width:170;height:220" coordorigin="1197,1286" coordsize="170,220" path="m1343,1323l1270,1323,1280,1325,1300,1333,1311,1350,1314,1369,1325,1378,1347,1375,1355,1365,1354,1354,1349,1333,1349,1332,1343,1323e" filled="t" fillcolor="#FFFFFF" stroked="f">
                <v:path arrowok="t"/>
                <v:fill/>
              </v:shape>
            </v:group>
            <v:group style="position:absolute;left:1657;top:1218;width:185;height:405" coordorigin="1657,1218" coordsize="185,405">
              <v:shape style="position:absolute;left:1657;top:1218;width:185;height:405" coordorigin="1657,1218" coordsize="185,405" path="m1682,1218l1657,1613,1837,1623,1842,1259,1682,1218e" filled="t" fillcolor="#46C1BE" stroked="f">
                <v:path arrowok="t"/>
                <v:fill/>
              </v:shape>
            </v:group>
            <v:group style="position:absolute;left:1277;top:1655;width:502;height:302" coordorigin="1277,1655" coordsize="502,302">
              <v:shape style="position:absolute;left:1277;top:1655;width:502;height:302" coordorigin="1277,1655" coordsize="502,302" path="m1778,1655l1277,1685,1283,1705,1288,1724,1305,1784,1320,1844,1337,1921,1345,1958,1695,1943,1705,1882,1723,1803,1743,1738,1768,1675,1778,1655e" filled="t" fillcolor="#46C1BE" stroked="f">
                <v:path arrowok="t"/>
                <v:fill/>
              </v:shape>
            </v:group>
            <v:group style="position:absolute;left:1410;top:1235;width:229;height:176" coordorigin="1410,1235" coordsize="229,176">
              <v:shape style="position:absolute;left:1410;top:1235;width:229;height:176" coordorigin="1410,1235" coordsize="229,176" path="m1567,1282l1485,1282,1470,1296,1460,1313,1456,1333,1459,1359,1515,1410,1533,1410,1553,1405,1571,1395,1586,1374,1587,1371,1522,1371,1514,1369,1508,1364,1501,1359,1497,1352,1496,1344,1496,1325,1507,1312,1530,1309,1588,1309,1583,1299,1571,1285,1567,1282e" filled="t" fillcolor="#FFFFFF" stroked="f">
                <v:path arrowok="t"/>
                <v:fill/>
              </v:shape>
              <v:shape style="position:absolute;left:1410;top:1235;width:229;height:176" coordorigin="1410,1235" coordsize="229,176" path="m1588,1309l1530,1309,1538,1311,1544,1316,1551,1321,1555,1328,1556,1336,1557,1344,1522,1371,1587,1371,1594,1356,1597,1340,1592,1316,1588,1309e" filled="t" fillcolor="#FFFFFF" stroked="f">
                <v:path arrowok="t"/>
                <v:fill/>
              </v:shape>
              <v:shape style="position:absolute;left:1410;top:1235;width:229;height:176" coordorigin="1410,1235" coordsize="229,176" path="m1548,1235l1471,1243,1415,1264,1410,1313,1427,1304,1445,1295,1470,1286,1484,1283,1485,1282,1567,1282,1565,1280,1560,1278,1556,1276,1639,1276,1588,1237,1567,1235,1548,1235e" filled="t" fillcolor="#FFFFFF" stroked="f">
                <v:path arrowok="t"/>
                <v:fill/>
              </v:shape>
              <v:shape style="position:absolute;left:1410;top:1235;width:229;height:176" coordorigin="1410,1235" coordsize="229,176" path="m1639,1276l1556,1276,1575,1277,1594,1280,1614,1283,1634,1288,1639,1276e" filled="t" fillcolor="#FFFFFF" stroked="f">
                <v:path arrowok="t"/>
                <v:fill/>
              </v:shape>
            </v:group>
            <v:group style="position:absolute;left:1277;top:1664;width:381;height:294" coordorigin="1277,1664" coordsize="381,294">
              <v:shape style="position:absolute;left:1277;top:1664;width:381;height:294" coordorigin="1277,1664" coordsize="381,294" path="m1658,1664l1277,1685,1283,1705,1288,1725,1305,1784,1320,1844,1337,1921,1345,1958,1358,1933,1401,1872,1460,1824,1529,1810,1585,1810,1599,1810,1651,1759,1652,1741,1649,1723,1647,1697,1651,1678,1658,1664e" filled="t" fillcolor="#004990" stroked="f">
                <v:path arrowok="t"/>
                <v:fill/>
              </v:shape>
              <v:shape style="position:absolute;left:1277;top:1664;width:381;height:294" coordorigin="1277,1664" coordsize="381,294" path="m1585,1810l1529,1810,1573,1811,1585,1810e" filled="t" fillcolor="#004990" stroked="f">
                <v:path arrowok="t"/>
                <v:fill/>
              </v:shape>
            </v:group>
            <v:group style="position:absolute;left:1660;top:1359;width:95;height:202" coordorigin="1660,1359" coordsize="95,202">
              <v:shape style="position:absolute;left:1660;top:1359;width:95;height:202" coordorigin="1660,1359" coordsize="95,202" path="m1673,1359l1660,1561,1706,1557,1726,1554,1746,1546,1755,1531,1754,1522,1754,1517,1741,1492,1737,1487,1673,1359e" filled="t" fillcolor="#004990" stroked="f">
                <v:path arrowok="t"/>
                <v:fill/>
              </v:shape>
            </v:group>
            <v:group style="position:absolute;left:2748;top:1553;width:130;height:171" coordorigin="2748,1553" coordsize="130,171">
              <v:shape style="position:absolute;left:2748;top:1553;width:130;height:171" coordorigin="2748,1553" coordsize="130,171" path="m2876,1553l2748,1553,2748,1724,2878,1724,2878,1693,2786,1693,2786,1651,2869,1651,2869,1622,2786,1622,2786,1585,2876,1585,2876,1553e" filled="t" fillcolor="#004990" stroked="f">
                <v:path arrowok="t"/>
                <v:fill/>
              </v:shape>
            </v:group>
            <v:group style="position:absolute;left:2905;top:1598;width:117;height:129" coordorigin="2905,1598" coordsize="117,129">
              <v:shape style="position:absolute;left:2905;top:1598;width:117;height:129" coordorigin="2905,1598" coordsize="117,129" path="m3014,1620l2973,1620,2983,1622,2979,1646,2961,1651,2931,1655,2916,1663,2907,1680,2907,1711,2923,1723,2948,1727,2968,1723,2985,1712,3018,1712,3017,1708,3017,1705,2945,1705,2935,1702,2935,1677,2945,1673,2955,1671,2966,1669,2978,1669,2983,1664,3016,1664,3014,1620e" filled="t" fillcolor="#004990" stroked="f">
                <v:path arrowok="t"/>
                <v:fill/>
              </v:shape>
              <v:shape style="position:absolute;left:2905;top:1598;width:117;height:129" coordorigin="2905,1598" coordsize="117,129" path="m3018,1712l2985,1712,2985,1716,2986,1720,2987,1724,3022,1724,3018,1719,3018,1712e" filled="t" fillcolor="#004990" stroked="f">
                <v:path arrowok="t"/>
                <v:fill/>
              </v:shape>
              <v:shape style="position:absolute;left:2905;top:1598;width:117;height:129" coordorigin="2905,1598" coordsize="117,129" path="m3016,1664l2983,1664,2983,1684,2982,1705,3017,1705,3017,1697,3016,1664e" filled="t" fillcolor="#004990" stroked="f">
                <v:path arrowok="t"/>
                <v:fill/>
              </v:shape>
              <v:shape style="position:absolute;left:2905;top:1598;width:117;height:129" coordorigin="2905,1598" coordsize="117,129" path="m2950,1598l2928,1604,2912,1617,2905,1639,2939,1639,2940,1625,2948,1620,3014,1620,3013,1616,2999,1604,2978,1599,2950,1598e" filled="t" fillcolor="#004990" stroked="f">
                <v:path arrowok="t"/>
                <v:fill/>
              </v:shape>
            </v:group>
            <v:group style="position:absolute;left:3050;top:1597;width:80;height:127" coordorigin="3050,1597" coordsize="80,127">
              <v:shape style="position:absolute;left:3050;top:1597;width:80;height:127" coordorigin="3050,1597" coordsize="80,127" path="m3083,1601l3050,1601,3050,1724,3084,1724,3086,1654,3096,1636,3118,1629,3130,1629,3130,1623,3083,1623,3083,1601e" filled="t" fillcolor="#004990" stroked="f">
                <v:path arrowok="t"/>
                <v:fill/>
              </v:shape>
              <v:shape style="position:absolute;left:3050;top:1597;width:80;height:127" coordorigin="3050,1597" coordsize="80,127" path="m3130,1629l3122,1629,3127,1629,3130,1630,3130,1629e" filled="t" fillcolor="#004990" stroked="f">
                <v:path arrowok="t"/>
                <v:fill/>
              </v:shape>
              <v:shape style="position:absolute;left:3050;top:1597;width:80;height:127" coordorigin="3050,1597" coordsize="80,127" path="m3125,1597l3115,1598,3096,1607,3083,1623,3130,1623,3130,1598,3128,1598,3125,1597e" filled="t" fillcolor="#004990" stroked="f">
                <v:path arrowok="t"/>
                <v:fill/>
              </v:shape>
            </v:group>
            <v:group style="position:absolute;left:3239;top:1553;width:144;height:171" coordorigin="3239,1553" coordsize="144,171">
              <v:shape style="position:absolute;left:3239;top:1553;width:144;height:171" coordorigin="3239,1553" coordsize="144,171" path="m3276,1553l3239,1553,3239,1724,3276,1724,3276,1651,3383,1651,3383,1619,3276,1619,3276,1553e" filled="t" fillcolor="#004990" stroked="f">
                <v:path arrowok="t"/>
                <v:fill/>
              </v:shape>
              <v:shape style="position:absolute;left:3239;top:1553;width:144;height:171" coordorigin="3239,1553" coordsize="144,171" path="m3383,1651l3345,1651,3345,1724,3383,1724,3383,1651e" filled="t" fillcolor="#004990" stroked="f">
                <v:path arrowok="t"/>
                <v:fill/>
              </v:shape>
              <v:shape style="position:absolute;left:3239;top:1553;width:144;height:171" coordorigin="3239,1553" coordsize="144,171" path="m3383,1553l3345,1553,3345,1619,3383,1619,3383,1553e" filled="t" fillcolor="#004990" stroked="f">
                <v:path arrowok="t"/>
                <v:fill/>
              </v:shape>
            </v:group>
            <v:group style="position:absolute;left:3416;top:1597;width:125;height:130" coordorigin="3416,1597" coordsize="125,130">
              <v:shape style="position:absolute;left:3416;top:1597;width:125;height:130" coordorigin="3416,1597" coordsize="125,130" path="m3479,1597l3426,1627,3416,1678,3424,1699,3438,1714,3457,1724,3482,1727,3502,1724,3519,1714,3529,1702,3479,1702,3464,1698,3452,1682,3449,1657,3454,1640,3468,1630,3497,1629,3535,1629,3534,1627,3521,1611,3502,1601,3479,1597e" filled="t" fillcolor="#004990" stroked="f">
                <v:path arrowok="t"/>
                <v:fill/>
              </v:shape>
              <v:shape style="position:absolute;left:3416;top:1597;width:125;height:130" coordorigin="3416,1597" coordsize="125,130" path="m3535,1629l3497,1629,3506,1647,3508,1674,3500,1694,3479,1702,3529,1702,3532,1698,3539,1676,3542,1648,3535,1629e" filled="t" fillcolor="#004990" stroked="f">
                <v:path arrowok="t"/>
                <v:fill/>
              </v:shape>
            </v:group>
            <v:group style="position:absolute;left:3570;top:1599;width:106;height:128" coordorigin="3570,1599" coordsize="106,128">
              <v:shape style="position:absolute;left:3570;top:1599;width:106;height:128" coordorigin="3570,1599" coordsize="106,128" path="m3598,1684l3570,1702,3583,1717,3604,1725,3628,1727,3647,1724,3663,1715,3669,1705,3610,1705,3598,1699,3598,1684e" filled="t" fillcolor="#004990" stroked="f">
                <v:path arrowok="t"/>
                <v:fill/>
              </v:shape>
              <v:shape style="position:absolute;left:3570;top:1599;width:106;height:128" coordorigin="3570,1599" coordsize="106,128" path="m3603,1599l3586,1607,3575,1624,3573,1652,3589,1664,3637,1678,3646,1689,3646,1701,3634,1705,3669,1705,3674,1697,3676,1669,3660,1656,3637,1649,3613,1643,3602,1631,3602,1621,3614,1620,3671,1620,3669,1615,3654,1605,3632,1600,3603,1599e" filled="t" fillcolor="#004990" stroked="f">
                <v:path arrowok="t"/>
                <v:fill/>
              </v:shape>
              <v:shape style="position:absolute;left:3570;top:1599;width:106;height:128" coordorigin="3570,1599" coordsize="106,128" path="m3671,1620l3633,1620,3643,1623,3644,1637,3676,1632,3671,1620e" filled="t" fillcolor="#004990" stroked="f">
                <v:path arrowok="t"/>
                <v:fill/>
              </v:shape>
            </v:group>
            <v:group style="position:absolute;left:3707;top:1597;width:125;height:170" coordorigin="3707,1597" coordsize="125,170">
              <v:shape style="position:absolute;left:3707;top:1597;width:125;height:170" coordorigin="3707,1597" coordsize="125,170" path="m3739,1601l3707,1601,3707,1768,3740,1768,3740,1709,3816,1709,3822,1702,3763,1701,3749,1693,3743,1674,3742,1644,3754,1630,3780,1625,3822,1625,3817,1616,3739,1616,3739,1601e" filled="t" fillcolor="#004990" stroked="f">
                <v:path arrowok="t"/>
                <v:fill/>
              </v:shape>
              <v:shape style="position:absolute;left:3707;top:1597;width:125;height:170" coordorigin="3707,1597" coordsize="125,170" path="m3816,1709l3740,1709,3748,1717,3765,1724,3791,1726,3809,1717,3816,1709e" filled="t" fillcolor="#004990" stroked="f">
                <v:path arrowok="t"/>
                <v:fill/>
              </v:shape>
              <v:shape style="position:absolute;left:3707;top:1597;width:125;height:170" coordorigin="3707,1597" coordsize="125,170" path="m3822,1625l3780,1625,3794,1640,3798,1663,3797,1677,3787,1695,3763,1701,3822,1701,3829,1680,3832,1654,3827,1632,3822,1625e" filled="t" fillcolor="#004990" stroked="f">
                <v:path arrowok="t"/>
                <v:fill/>
              </v:shape>
              <v:shape style="position:absolute;left:3707;top:1597;width:125;height:170" coordorigin="3707,1597" coordsize="125,170" path="m3774,1597l3754,1602,3739,1616,3817,1616,3816,1614,3798,1602,3774,1597e" filled="t" fillcolor="#004990" stroked="f">
                <v:path arrowok="t"/>
                <v:fill/>
              </v:shape>
            </v:group>
            <v:group style="position:absolute;left:3860;top:1553;width:34;height:171" coordorigin="3860,1553" coordsize="34,171">
              <v:shape style="position:absolute;left:3860;top:1553;width:34;height:171" coordorigin="3860,1553" coordsize="34,171" path="m3894,1553l3860,1553,3860,1581,3894,1581,3894,1553e" filled="t" fillcolor="#004990" stroked="f">
                <v:path arrowok="t"/>
                <v:fill/>
              </v:shape>
              <v:shape style="position:absolute;left:3860;top:1553;width:34;height:171" coordorigin="3860,1553" coordsize="34,171" path="m3894,1601l3860,1601,3860,1724,3894,1724,3894,1601e" filled="t" fillcolor="#004990" stroked="f">
                <v:path arrowok="t"/>
                <v:fill/>
              </v:shape>
            </v:group>
            <v:group style="position:absolute;left:3916;top:1564;width:79;height:162" coordorigin="3916,1564" coordsize="79,162">
              <v:shape style="position:absolute;left:3916;top:1564;width:79;height:162" coordorigin="3916,1564" coordsize="79,162" path="m3971,1623l3937,1623,3938,1708,3952,1722,3976,1726,3982,1726,3990,1725,3995,1724,3995,1699,3973,1699,3971,1696,3971,1623e" filled="t" fillcolor="#004990" stroked="f">
                <v:path arrowok="t"/>
                <v:fill/>
              </v:shape>
              <v:shape style="position:absolute;left:3916;top:1564;width:79;height:162" coordorigin="3916,1564" coordsize="79,162" path="m3995,1698l3992,1699,3989,1699,3995,1699,3995,1698e" filled="t" fillcolor="#004990" stroked="f">
                <v:path arrowok="t"/>
                <v:fill/>
              </v:shape>
              <v:shape style="position:absolute;left:3916;top:1564;width:79;height:162" coordorigin="3916,1564" coordsize="79,162" path="m3995,1601l3916,1601,3916,1623,3995,1623,3995,1601e" filled="t" fillcolor="#004990" stroked="f">
                <v:path arrowok="t"/>
                <v:fill/>
              </v:shape>
              <v:shape style="position:absolute;left:3916;top:1564;width:79;height:162" coordorigin="3916,1564" coordsize="79,162" path="m3971,1564l3937,1564,3937,1601,3971,1601,3971,1564e" filled="t" fillcolor="#004990" stroked="f">
                <v:path arrowok="t"/>
                <v:fill/>
              </v:shape>
            </v:group>
            <v:group style="position:absolute;left:4019;top:1598;width:117;height:129" coordorigin="4019,1598" coordsize="117,129">
              <v:shape style="position:absolute;left:4019;top:1598;width:117;height:129" coordorigin="4019,1598" coordsize="117,129" path="m4128,1620l4088,1620,4098,1622,4093,1646,4075,1651,4045,1655,4031,1663,4022,1680,4021,1711,4037,1723,4062,1727,4082,1723,4099,1712,4132,1712,4132,1708,4132,1705,4059,1705,4049,1702,4049,1677,4059,1673,4070,1671,4080,1669,4092,1669,4098,1664,4130,1664,4128,1620e" filled="t" fillcolor="#004990" stroked="f">
                <v:path arrowok="t"/>
                <v:fill/>
              </v:shape>
              <v:shape style="position:absolute;left:4019;top:1598;width:117;height:129" coordorigin="4019,1598" coordsize="117,129" path="m4132,1712l4099,1712,4099,1716,4100,1720,4102,1724,4136,1724,4133,1719,4132,1712e" filled="t" fillcolor="#004990" stroked="f">
                <v:path arrowok="t"/>
                <v:fill/>
              </v:shape>
              <v:shape style="position:absolute;left:4019;top:1598;width:117;height:129" coordorigin="4019,1598" coordsize="117,129" path="m4130,1664l4098,1664,4098,1684,4097,1705,4132,1705,4132,1697,4130,1664e" filled="t" fillcolor="#004990" stroked="f">
                <v:path arrowok="t"/>
                <v:fill/>
              </v:shape>
              <v:shape style="position:absolute;left:4019;top:1598;width:117;height:129" coordorigin="4019,1598" coordsize="117,129" path="m4064,1598l4043,1604,4027,1617,4019,1639,4053,1639,4054,1625,4063,1620,4128,1620,4128,1616,4114,1604,4092,1599,4064,1598e" filled="t" fillcolor="#004990" stroked="f">
                <v:path arrowok="t"/>
                <v:fill/>
              </v:shape>
            </v:group>
            <v:group style="position:absolute;left:4181;top:1553;width:2;height:171" coordorigin="4181,1553" coordsize="2,171">
              <v:shape style="position:absolute;left:4181;top:1553;width:2;height:171" coordorigin="4181,1553" coordsize="0,171" path="m4181,1553l4181,1724e" filled="f" stroked="t" strokeweight="1.797pt" strokecolor="#004990">
                <v:path arrowok="t"/>
              </v:shape>
            </v:group>
            <v:group style="position:absolute;left:1971;top:1260;width:89;height:171" coordorigin="1971,1260" coordsize="89,171">
              <v:shape style="position:absolute;left:1971;top:1260;width:89;height:171" coordorigin="1971,1260" coordsize="89,171" path="m2060,1291l2023,1291,2023,1430,2060,1430,2060,1291e" filled="t" fillcolor="#004990" stroked="f">
                <v:path arrowok="t"/>
                <v:fill/>
              </v:shape>
              <v:shape style="position:absolute;left:1971;top:1260;width:89;height:171" coordorigin="1971,1260" coordsize="89,171" path="m2111,1260l1971,1260,1971,1291,2111,1291,2111,1260e" filled="t" fillcolor="#004990" stroked="f">
                <v:path arrowok="t"/>
                <v:fill/>
              </v:shape>
            </v:group>
            <v:group style="position:absolute;left:2129;top:1260;width:116;height:171" coordorigin="2129,1260" coordsize="116,171">
              <v:shape style="position:absolute;left:2129;top:1260;width:116;height:171" coordorigin="2129,1260" coordsize="116,171" path="m2163,1260l2129,1260,2129,1430,2163,1430,2163,1359,2170,1337,2189,1330,2241,1330,2239,1324,2163,1324,2163,1260e" filled="t" fillcolor="#004990" stroked="f">
                <v:path arrowok="t"/>
                <v:fill/>
              </v:shape>
              <v:shape style="position:absolute;left:2129;top:1260;width:116;height:171" coordorigin="2129,1260" coordsize="116,171" path="m2241,1330l2205,1330,2211,1340,2211,1430,2245,1430,2244,1343,2241,1330e" filled="t" fillcolor="#004990" stroked="f">
                <v:path arrowok="t"/>
                <v:fill/>
              </v:shape>
              <v:shape style="position:absolute;left:2129;top:1260;width:116;height:171" coordorigin="2129,1260" coordsize="116,171" path="m2198,1303l2179,1309,2164,1324,2239,1324,2239,1322,2224,1308,2198,1303e" filled="t" fillcolor="#004990" stroked="f">
                <v:path arrowok="t"/>
                <v:fill/>
              </v:shape>
            </v:group>
            <v:group style="position:absolute;left:2266;top:1305;width:123;height:128" coordorigin="2266,1305" coordsize="123,128">
              <v:shape style="position:absolute;left:2266;top:1305;width:123;height:128" coordorigin="2266,1305" coordsize="123,128" path="m2316,1305l2296,1312,2280,1327,2270,1346,2266,1369,2269,1390,2278,1408,2293,1422,2314,1430,2342,1433,2361,1426,2377,1413,2379,1408,2344,1408,2326,1408,2307,1399,2300,1377,2390,1368,2387,1355,2300,1355,2301,1346,2307,1329,2376,1329,2364,1317,2343,1307,2316,1305e" filled="t" fillcolor="#004990" stroked="f">
                <v:path arrowok="t"/>
                <v:fill/>
              </v:shape>
              <v:shape style="position:absolute;left:2266;top:1305;width:123;height:128" coordorigin="2266,1305" coordsize="123,128" path="m2387,1392l2357,1392,2355,1400,2344,1408,2379,1408,2387,1392e" filled="t" fillcolor="#004990" stroked="f">
                <v:path arrowok="t"/>
                <v:fill/>
              </v:shape>
              <v:shape style="position:absolute;left:2266;top:1305;width:123;height:128" coordorigin="2266,1305" coordsize="123,128" path="m2376,1329l2345,1329,2352,1338,2355,1355,2387,1355,2386,1348,2378,1331,2376,1329e" filled="t" fillcolor="#004990" stroked="f">
                <v:path arrowok="t"/>
                <v:fill/>
              </v:shape>
            </v:group>
            <v:group style="position:absolute;left:2483;top:1260;width:144;height:171" coordorigin="2483,1260" coordsize="144,171">
              <v:shape style="position:absolute;left:2483;top:1260;width:144;height:171" coordorigin="2483,1260" coordsize="144,171" path="m2575,1260l2483,1260,2483,1430,2520,1430,2520,1364,2615,1364,2615,1362,2598,1350,2613,1339,2614,1337,2520,1337,2520,1289,2620,1289,2615,1278,2599,1265,2575,1260e" filled="t" fillcolor="#004990" stroked="f">
                <v:path arrowok="t"/>
                <v:fill/>
              </v:shape>
              <v:shape style="position:absolute;left:2483;top:1260;width:144;height:171" coordorigin="2483,1260" coordsize="144,171" path="m2615,1364l2577,1364,2584,1371,2587,1391,2588,1412,2592,1430,2627,1424,2623,1405,2622,1382,2615,1364e" filled="t" fillcolor="#004990" stroked="f">
                <v:path arrowok="t"/>
                <v:fill/>
              </v:shape>
              <v:shape style="position:absolute;left:2483;top:1260;width:144;height:171" coordorigin="2483,1260" coordsize="144,171" path="m2620,1289l2578,1289,2587,1296,2587,1330,2578,1337,2614,1337,2622,1322,2624,1297,2620,1289e" filled="t" fillcolor="#004990" stroked="f">
                <v:path arrowok="t"/>
                <v:fill/>
              </v:shape>
            </v:group>
            <v:group style="position:absolute;left:2651;top:1303;width:125;height:130" coordorigin="2651,1303" coordsize="125,130">
              <v:shape style="position:absolute;left:2651;top:1303;width:125;height:130" coordorigin="2651,1303" coordsize="125,130" path="m2713,1303l2660,1334,2651,1384,2659,1405,2673,1420,2692,1430,2716,1434,2737,1430,2754,1420,2764,1408,2713,1408,2699,1404,2687,1388,2684,1363,2688,1347,2703,1336,2731,1335,2770,1335,2769,1333,2756,1317,2737,1307,2713,1303e" filled="t" fillcolor="#004990" stroked="f">
                <v:path arrowok="t"/>
                <v:fill/>
              </v:shape>
              <v:shape style="position:absolute;left:2651;top:1303;width:125;height:130" coordorigin="2651,1303" coordsize="125,130" path="m2770,1335l2731,1335,2741,1353,2743,1380,2734,1400,2713,1408,2764,1408,2766,1404,2774,1383,2776,1354,2770,1335e" filled="t" fillcolor="#004990" stroked="f">
                <v:path arrowok="t"/>
                <v:fill/>
              </v:shape>
            </v:group>
            <v:group style="position:absolute;left:2787;top:1307;width:127;height:167" coordorigin="2787,1307" coordsize="127,167">
              <v:shape style="position:absolute;left:2787;top:1307;width:127;height:167" coordorigin="2787,1307" coordsize="127,167" path="m2799,1445l2799,1473,2806,1473,2813,1474,2833,1473,2851,1464,2862,1446,2812,1446,2805,1445,2799,1445e" filled="t" fillcolor="#004990" stroked="f">
                <v:path arrowok="t"/>
                <v:fill/>
              </v:shape>
              <v:shape style="position:absolute;left:2787;top:1307;width:127;height:167" coordorigin="2787,1307" coordsize="127,167" path="m2823,1307l2787,1307,2830,1423,2834,1432,2830,1445,2819,1446,2812,1446,2862,1446,2862,1446,2882,1391,2851,1391,2823,1307e" filled="t" fillcolor="#004990" stroked="f">
                <v:path arrowok="t"/>
                <v:fill/>
              </v:shape>
              <v:shape style="position:absolute;left:2787;top:1307;width:127;height:167" coordorigin="2787,1307" coordsize="127,167" path="m2914,1307l2879,1307,2852,1391,2882,1391,2914,1307e" filled="t" fillcolor="#004990" stroked="f">
                <v:path arrowok="t"/>
                <v:fill/>
              </v:shape>
            </v:group>
            <v:group style="position:absolute;left:2925;top:1304;width:117;height:129" coordorigin="2925,1304" coordsize="117,129">
              <v:shape style="position:absolute;left:2925;top:1304;width:117;height:129" coordorigin="2925,1304" coordsize="117,129" path="m3034,1326l2994,1326,3004,1328,2999,1352,2981,1357,2951,1362,2937,1369,2928,1387,2927,1417,2943,1430,2968,1433,2988,1429,3005,1418,3038,1418,3038,1414,3038,1411,2965,1411,2956,1408,2956,1383,2965,1379,2976,1377,2986,1375,2998,1375,3004,1370,3036,1370,3034,1326e" filled="t" fillcolor="#004990" stroked="f">
                <v:path arrowok="t"/>
                <v:fill/>
              </v:shape>
              <v:shape style="position:absolute;left:2925;top:1304;width:117;height:129" coordorigin="2925,1304" coordsize="117,129" path="m3038,1418l3005,1418,3005,1422,3006,1426,3008,1430,3042,1430,3039,1425,3038,1418e" filled="t" fillcolor="#004990" stroked="f">
                <v:path arrowok="t"/>
                <v:fill/>
              </v:shape>
              <v:shape style="position:absolute;left:2925;top:1304;width:117;height:129" coordorigin="2925,1304" coordsize="117,129" path="m3036,1370l3004,1370,3004,1390,3003,1411,3038,1411,3038,1403,3036,1370e" filled="t" fillcolor="#004990" stroked="f">
                <v:path arrowok="t"/>
                <v:fill/>
              </v:shape>
              <v:shape style="position:absolute;left:2925;top:1304;width:117;height:129" coordorigin="2925,1304" coordsize="117,129" path="m2970,1304l2949,1310,2933,1323,2925,1345,2959,1345,2961,1331,2969,1326,3034,1326,3034,1323,3020,1311,2998,1305,2970,1304e" filled="t" fillcolor="#004990" stroked="f">
                <v:path arrowok="t"/>
                <v:fill/>
              </v:shape>
            </v:group>
            <v:group style="position:absolute;left:3084;top:1260;width:2;height:171" coordorigin="3084,1260" coordsize="2,171">
              <v:shape style="position:absolute;left:3084;top:1260;width:2;height:171" coordorigin="3084,1260" coordsize="0,171" path="m3084,1260l3084,1430e" filled="f" stroked="t" strokeweight="1.797pt" strokecolor="#004990">
                <v:path arrowok="t"/>
              </v:shape>
            </v:group>
            <v:group style="position:absolute;left:3182;top:1260;width:154;height:171" coordorigin="3182,1260" coordsize="154,171">
              <v:shape style="position:absolute;left:3182;top:1260;width:154;height:171" coordorigin="3182,1260" coordsize="154,171" path="m3221,1260l3182,1260,3238,1430,3280,1430,3297,1380,3259,1380,3221,1260e" filled="t" fillcolor="#004990" stroked="f">
                <v:path arrowok="t"/>
                <v:fill/>
              </v:shape>
              <v:shape style="position:absolute;left:3182;top:1260;width:154;height:171" coordorigin="3182,1260" coordsize="154,171" path="m3337,1260l3298,1260,3260,1380,3297,1380,3337,1260e" filled="t" fillcolor="#004990" stroked="f">
                <v:path arrowok="t"/>
                <v:fill/>
              </v:shape>
            </v:group>
            <v:group style="position:absolute;left:3350;top:1260;width:34;height:171" coordorigin="3350,1260" coordsize="34,171">
              <v:shape style="position:absolute;left:3350;top:1260;width:34;height:171" coordorigin="3350,1260" coordsize="34,171" path="m3384,1260l3350,1260,3350,1288,3384,1288,3384,1260e" filled="t" fillcolor="#004990" stroked="f">
                <v:path arrowok="t"/>
                <v:fill/>
              </v:shape>
              <v:shape style="position:absolute;left:3350;top:1260;width:34;height:171" coordorigin="3350,1260" coordsize="34,171" path="m3384,1307l3350,1307,3350,1430,3384,1430,3384,1307e" filled="t" fillcolor="#004990" stroked="f">
                <v:path arrowok="t"/>
                <v:fill/>
              </v:shape>
            </v:group>
            <v:group style="position:absolute;left:3409;top:1306;width:122;height:125" coordorigin="3409,1306" coordsize="122,125">
              <v:shape style="position:absolute;left:3409;top:1306;width:122;height:125" coordorigin="3409,1306" coordsize="122,125" path="m3452,1306l3434,1315,3420,1330,3412,1351,3409,1377,3414,1396,3424,1411,3440,1423,3463,1429,3492,1431,3511,1421,3524,1405,3525,1403,3482,1403,3455,1403,3446,1385,3444,1358,3452,1338,3472,1329,3522,1329,3519,1323,3503,1313,3481,1307,3452,1306e" filled="t" fillcolor="#004990" stroked="f">
                <v:path arrowok="t"/>
                <v:fill/>
              </v:shape>
              <v:shape style="position:absolute;left:3409;top:1306;width:122;height:125" coordorigin="3409,1306" coordsize="122,125" path="m3531,1383l3495,1393,3482,1403,3525,1403,3531,1383e" filled="t" fillcolor="#004990" stroked="f">
                <v:path arrowok="t"/>
                <v:fill/>
              </v:shape>
              <v:shape style="position:absolute;left:3409;top:1306;width:122;height:125" coordorigin="3409,1306" coordsize="122,125" path="m3522,1329l3486,1329,3495,1336,3497,1350,3528,1339,3522,1329e" filled="t" fillcolor="#004990" stroked="f">
                <v:path arrowok="t"/>
                <v:fill/>
              </v:shape>
            </v:group>
            <v:group style="position:absolute;left:3540;top:1270;width:79;height:162" coordorigin="3540,1270" coordsize="79,162">
              <v:shape style="position:absolute;left:3540;top:1270;width:79;height:162" coordorigin="3540,1270" coordsize="79,162" path="m3595,1329l3561,1329,3562,1414,3576,1428,3600,1432,3606,1432,3614,1431,3619,1430,3619,1405,3597,1405,3595,1402,3595,1329e" filled="t" fillcolor="#004990" stroked="f">
                <v:path arrowok="t"/>
                <v:fill/>
              </v:shape>
              <v:shape style="position:absolute;left:3540;top:1270;width:79;height:162" coordorigin="3540,1270" coordsize="79,162" path="m3619,1404l3616,1405,3613,1405,3619,1405,3619,1404e" filled="t" fillcolor="#004990" stroked="f">
                <v:path arrowok="t"/>
                <v:fill/>
              </v:shape>
              <v:shape style="position:absolute;left:3540;top:1270;width:79;height:162" coordorigin="3540,1270" coordsize="79,162" path="m3619,1307l3540,1307,3540,1329,3619,1329,3619,1307e" filled="t" fillcolor="#004990" stroked="f">
                <v:path arrowok="t"/>
                <v:fill/>
              </v:shape>
              <v:shape style="position:absolute;left:3540;top:1270;width:79;height:162" coordorigin="3540,1270" coordsize="79,162" path="m3595,1270l3561,1270,3561,1307,3595,1307,3595,1270e" filled="t" fillcolor="#004990" stroked="f">
                <v:path arrowok="t"/>
                <v:fill/>
              </v:shape>
            </v:group>
            <v:group style="position:absolute;left:3635;top:1303;width:125;height:130" coordorigin="3635,1303" coordsize="125,130">
              <v:shape style="position:absolute;left:3635;top:1303;width:125;height:130" coordorigin="3635,1303" coordsize="125,130" path="m3697,1303l3644,1334,3635,1384,3643,1405,3656,1420,3676,1430,3700,1434,3721,1430,3738,1420,3747,1408,3697,1408,3683,1404,3671,1388,3668,1363,3672,1347,3687,1336,3715,1335,3754,1335,3753,1333,3740,1317,3721,1307,3697,1303e" filled="t" fillcolor="#004990" stroked="f">
                <v:path arrowok="t"/>
                <v:fill/>
              </v:shape>
              <v:shape style="position:absolute;left:3635;top:1303;width:125;height:130" coordorigin="3635,1303" coordsize="125,130" path="m3754,1335l3715,1335,3725,1353,3727,1380,3718,1400,3697,1408,3747,1408,3750,1404,3758,1383,3760,1354,3754,1335e" filled="t" fillcolor="#004990" stroked="f">
                <v:path arrowok="t"/>
                <v:fill/>
              </v:shape>
            </v:group>
            <v:group style="position:absolute;left:3785;top:1303;width:80;height:127" coordorigin="3785,1303" coordsize="80,127">
              <v:shape style="position:absolute;left:3785;top:1303;width:80;height:127" coordorigin="3785,1303" coordsize="80,127" path="m3817,1307l3785,1307,3785,1430,3819,1430,3820,1360,3831,1342,3852,1335,3865,1335,3865,1330,3817,1330,3817,1307e" filled="t" fillcolor="#004990" stroked="f">
                <v:path arrowok="t"/>
                <v:fill/>
              </v:shape>
              <v:shape style="position:absolute;left:3785;top:1303;width:80;height:127" coordorigin="3785,1303" coordsize="80,127" path="m3865,1335l3857,1335,3862,1335,3865,1336,3865,1335e" filled="t" fillcolor="#004990" stroked="f">
                <v:path arrowok="t"/>
                <v:fill/>
              </v:shape>
              <v:shape style="position:absolute;left:3785;top:1303;width:80;height:127" coordorigin="3785,1303" coordsize="80,127" path="m3860,1303l3850,1304,3831,1313,3818,1330,3865,1330,3865,1305,3863,1304,3860,1303e" filled="t" fillcolor="#004990" stroked="f">
                <v:path arrowok="t"/>
                <v:fill/>
              </v:shape>
            </v:group>
            <v:group style="position:absolute;left:3881;top:1260;width:34;height:171" coordorigin="3881,1260" coordsize="34,171">
              <v:shape style="position:absolute;left:3881;top:1260;width:34;height:171" coordorigin="3881,1260" coordsize="34,171" path="m3915,1260l3881,1260,3881,1288,3915,1288,3915,1260e" filled="t" fillcolor="#004990" stroked="f">
                <v:path arrowok="t"/>
                <v:fill/>
              </v:shape>
              <v:shape style="position:absolute;left:3881;top:1260;width:34;height:171" coordorigin="3881,1260" coordsize="34,171" path="m3915,1307l3881,1307,3881,1430,3915,1430,3915,1307e" filled="t" fillcolor="#004990" stroked="f">
                <v:path arrowok="t"/>
                <v:fill/>
              </v:shape>
            </v:group>
            <v:group style="position:absolute;left:3942;top:1304;width:117;height:129" coordorigin="3942,1304" coordsize="117,129">
              <v:shape style="position:absolute;left:3942;top:1304;width:117;height:129" coordorigin="3942,1304" coordsize="117,129" path="m4050,1326l4010,1326,4020,1328,4015,1352,3997,1357,3967,1362,3953,1369,3944,1387,3943,1417,3960,1430,3984,1433,4004,1429,4021,1418,4054,1418,4054,1414,4054,1411,3982,1411,3972,1408,3972,1383,3981,1379,3992,1377,4002,1375,4014,1375,4020,1370,4052,1370,4050,1326e" filled="t" fillcolor="#004990" stroked="f">
                <v:path arrowok="t"/>
                <v:fill/>
              </v:shape>
              <v:shape style="position:absolute;left:3942;top:1304;width:117;height:129" coordorigin="3942,1304" coordsize="117,129" path="m4054,1418l4021,1418,4022,1422,4023,1426,4024,1430,4058,1430,4055,1425,4054,1418e" filled="t" fillcolor="#004990" stroked="f">
                <v:path arrowok="t"/>
                <v:fill/>
              </v:shape>
              <v:shape style="position:absolute;left:3942;top:1304;width:117;height:129" coordorigin="3942,1304" coordsize="117,129" path="m4052,1370l4020,1370,4020,1390,4019,1411,4054,1411,4054,1403,4052,1370e" filled="t" fillcolor="#004990" stroked="f">
                <v:path arrowok="t"/>
                <v:fill/>
              </v:shape>
              <v:shape style="position:absolute;left:3942;top:1304;width:117;height:129" coordorigin="3942,1304" coordsize="117,129" path="m3987,1304l3965,1310,3949,1323,3942,1345,3976,1345,3977,1331,3985,1326,4050,1326,4050,1323,4036,1311,4014,1305,3987,1304e" filled="t" fillcolor="#004990" stroked="f">
                <v:path arrowok="t"/>
                <v:fill/>
              </v:shape>
            </v:group>
            <v:group style="position:absolute;left:4082;top:1303;width:116;height:127" coordorigin="4082,1303" coordsize="116,127">
              <v:shape style="position:absolute;left:4082;top:1303;width:116;height:127" coordorigin="4082,1303" coordsize="116,127" path="m4114,1307l4082,1307,4082,1430,4116,1430,4116,1359,4123,1337,4142,1330,4194,1330,4192,1324,4114,1324,4114,1307e" filled="t" fillcolor="#004990" stroked="f">
                <v:path arrowok="t"/>
                <v:fill/>
              </v:shape>
              <v:shape style="position:absolute;left:4082;top:1303;width:116;height:127" coordorigin="4082,1303" coordsize="116,127" path="m4194,1330l4158,1330,4164,1340,4164,1430,4198,1430,4197,1342,4194,1330e" filled="t" fillcolor="#004990" stroked="f">
                <v:path arrowok="t"/>
                <v:fill/>
              </v:shape>
              <v:shape style="position:absolute;left:4082;top:1303;width:116;height:127" coordorigin="4082,1303" coordsize="116,127" path="m4150,1303l4130,1309,4115,1324,4192,1324,4191,1321,4176,1308,4150,1303e" filled="t" fillcolor="#004990" stroked="f">
                <v:path arrowok="t"/>
                <v:fill/>
              </v:shape>
            </v:group>
            <v:group style="position:absolute;left:5462;top:1152;width:189;height:214" coordorigin="5462,1152" coordsize="189,214">
              <v:shape style="position:absolute;left:5462;top:1152;width:189;height:214" coordorigin="5462,1152" coordsize="189,214" path="m5495,1152l5484,1152,5478,1156,5462,1270,5590,1329,5594,1331,5597,1334,5607,1342,5613,1354,5614,1366,5621,1363,5627,1362,5650,1362,5650,1361,5648,1357,5509,1163,5507,1160,5504,1158,5503,1157,5502,1156,5498,1154,5495,1152e" filled="t" fillcolor="#DC205E" stroked="f">
                <v:path arrowok="t"/>
                <v:fill/>
              </v:shape>
              <v:shape style="position:absolute;left:5462;top:1152;width:189;height:214" coordorigin="5462,1152" coordsize="189,214" path="m5650,1362l5640,1362,5646,1363,5651,1365,5650,1362e" filled="t" fillcolor="#DC205E" stroked="f">
                <v:path arrowok="t"/>
                <v:fill/>
              </v:shape>
            </v:group>
            <v:group style="position:absolute;left:5480;top:1535;width:189;height:214" coordorigin="5480,1535" coordsize="189,214">
              <v:shape style="position:absolute;left:5480;top:1535;width:189;height:214" coordorigin="5480,1535" coordsize="189,214" path="m5480,1536l5620,1735,5628,1743,5628,1744,5629,1745,5633,1747,5637,1748,5648,1748,5670,1631,5541,1572,5538,1570,5525,1559,5518,1547,5518,1539,5492,1539,5486,1538,5480,1536e" filled="t" fillcolor="#2AB673" stroked="f">
                <v:path arrowok="t"/>
                <v:fill/>
              </v:shape>
              <v:shape style="position:absolute;left:5480;top:1535;width:189;height:214" coordorigin="5480,1535" coordsize="189,214" path="m5517,1535l5511,1537,5504,1539,5518,1539,5517,1535e" filled="t" fillcolor="#2AB673" stroked="f">
                <v:path arrowok="t"/>
                <v:fill/>
              </v:shape>
            </v:group>
            <v:group style="position:absolute;left:5342;top:1227;width:255;height:126" coordorigin="5342,1227" coordsize="255,126">
              <v:shape style="position:absolute;left:5342;top:1227;width:255;height:126" coordorigin="5342,1227" coordsize="255,126" path="m5596,1333l5526,1333,5530,1333,5535,1334,5547,1336,5558,1343,5566,1353,5570,1348,5575,1343,5586,1337,5591,1335,5597,1334,5596,1333e" filled="t" fillcolor="#9E2064" stroked="f">
                <v:path arrowok="t"/>
                <v:fill/>
              </v:shape>
              <v:shape style="position:absolute;left:5342;top:1227;width:255;height:126" coordorigin="5342,1227" coordsize="255,126" path="m5359,1227l5355,1228,5346,1233,5342,1240,5342,1246,5386,1346,5526,1333,5596,1333,5373,1230,5366,1228,5365,1228,5364,1227,5359,1227e" filled="t" fillcolor="#9E2064" stroked="f">
                <v:path arrowok="t"/>
                <v:fill/>
              </v:shape>
            </v:group>
            <v:group style="position:absolute;left:5535;top:1548;width:255;height:126" coordorigin="5535,1548" coordsize="255,126">
              <v:shape style="position:absolute;left:5535;top:1548;width:255;height:126" coordorigin="5535,1548" coordsize="255,126" path="m5566,1548l5535,1567,5538,1570,5541,1572,5759,1671,5762,1672,5766,1673,5767,1673,5769,1674,5773,1674,5776,1673,5786,1668,5789,1661,5789,1655,5752,1568,5605,1568,5601,1568,5584,1565,5573,1558,5566,1548e" filled="t" fillcolor="#8DC642" stroked="f">
                <v:path arrowok="t"/>
                <v:fill/>
              </v:shape>
              <v:shape style="position:absolute;left:5535;top:1548;width:255;height:126" coordorigin="5535,1548" coordsize="255,126" path="m5746,1554l5605,1568,5752,1568,5746,1554e" filled="t" fillcolor="#8DC642" stroked="f">
                <v:path arrowok="t"/>
                <v:fill/>
              </v:shape>
            </v:group>
            <v:group style="position:absolute;left:5267;top:1333;width:268;height:118" coordorigin="5267,1333" coordsize="268,118">
              <v:shape style="position:absolute;left:5267;top:1333;width:268;height:118" coordorigin="5267,1333" coordsize="268,118" path="m5526,1333l5288,1356,5285,1357,5282,1358,5280,1358,5279,1358,5275,1361,5272,1363,5267,1372,5267,1380,5358,1450,5473,1368,5477,1367,5492,1361,5518,1361,5518,1359,5520,1353,5526,1342,5530,1338,5535,1334,5530,1333,5526,1333e" filled="t" fillcolor="#673092" stroked="f">
                <v:path arrowok="t"/>
                <v:fill/>
              </v:shape>
              <v:shape style="position:absolute;left:5267;top:1333;width:268;height:118" coordorigin="5267,1333" coordsize="268,118" path="m5518,1361l5492,1361,5506,1361,5517,1366,5518,1361e" filled="t" fillcolor="#673092" stroked="f">
                <v:path arrowok="t"/>
                <v:fill/>
              </v:shape>
            </v:group>
            <v:group style="position:absolute;left:5597;top:1450;width:268;height:118" coordorigin="5597,1450" coordsize="268,118">
              <v:shape style="position:absolute;left:5597;top:1450;width:268;height:118" coordorigin="5597,1450" coordsize="268,118" path="m5614,1535l5597,1567,5601,1568,5605,1568,5843,1545,5847,1544,5850,1543,5851,1543,5852,1542,5857,1540,5639,1540,5626,1540,5614,1535e" filled="t" fillcolor="#D6DF28" stroked="f">
                <v:path arrowok="t"/>
                <v:fill/>
              </v:shape>
              <v:shape style="position:absolute;left:5597;top:1450;width:268;height:118" coordorigin="5597,1450" coordsize="268,118" path="m5774,1450l5659,1532,5655,1534,5639,1540,5857,1540,5859,1538,5865,1529,5865,1521,5853,1507,5774,1450e" filled="t" fillcolor="#D6DF28" stroked="f">
                <v:path arrowok="t"/>
                <v:fill/>
              </v:shape>
            </v:group>
            <v:group style="position:absolute;left:5268;top:1365;width:214;height:189" coordorigin="5268,1365" coordsize="214,189">
              <v:shape style="position:absolute;left:5268;top:1365;width:214;height:189" coordorigin="5268,1365" coordsize="214,189" path="m5480,1365l5278,1507,5273,1512,5272,1513,5272,1514,5269,1518,5268,1522,5268,1532,5386,1555,5444,1426,5447,1422,5457,1409,5469,1403,5482,1402,5479,1396,5477,1389,5477,1376,5478,1371,5480,1365e" filled="t" fillcolor="#004990" stroked="f">
                <v:path arrowok="t"/>
                <v:fill/>
              </v:shape>
            </v:group>
            <v:group style="position:absolute;left:5650;top:1346;width:214;height:189" coordorigin="5650,1346" coordsize="214,189">
              <v:shape style="position:absolute;left:5650;top:1346;width:214;height:189" coordorigin="5650,1346" coordsize="214,189" path="m5746,1346l5687,1475,5650,1499,5653,1505,5654,1512,5654,1525,5653,1530,5651,1536,5655,1534,5853,1394,5858,1389,5859,1388,5860,1387,5861,1386,5863,1383,5864,1379,5864,1368,5843,1356,5746,1346e" filled="t" fillcolor="#FFDB00" stroked="f">
                <v:path arrowok="t"/>
                <v:fill/>
              </v:shape>
            </v:group>
            <v:group style="position:absolute;left:5342;top:1419;width:126;height:255" coordorigin="5342,1419" coordsize="126,255">
              <v:shape style="position:absolute;left:5342;top:1419;width:126;height:255" coordorigin="5342,1419" coordsize="126,255" path="m5449,1419l5345,1643,5343,1650,5343,1651,5343,1653,5343,1654,5342,1657,5343,1661,5349,1670,5355,1674,5361,1674,5462,1631,5448,1490,5448,1486,5451,1469,5458,1458,5468,1450,5463,1446,5458,1441,5452,1430,5450,1425,5449,1419e" filled="t" fillcolor="#2276BC" stroked="f">
                <v:path arrowok="t"/>
                <v:fill/>
              </v:shape>
            </v:group>
            <v:group style="position:absolute;left:5663;top:1227;width:126;height:255" coordorigin="5663,1227" coordsize="126,255">
              <v:shape style="position:absolute;left:5663;top:1227;width:126;height:255" coordorigin="5663,1227" coordsize="126,255" path="m5777,1227l5670,1270,5683,1411,5683,1415,5680,1432,5673,1443,5663,1450,5669,1454,5673,1460,5679,1470,5681,1476,5682,1482,5685,1479,5786,1258,5788,1251,5789,1249,5789,1247,5789,1243,5788,1240,5783,1230,5777,1227e" filled="t" fillcolor="#F89621" stroked="f">
                <v:path arrowok="t"/>
                <v:fill/>
              </v:shape>
            </v:group>
            <v:group style="position:absolute;left:5448;top:1482;width:117;height:268" coordorigin="5448,1482" coordsize="117,268">
              <v:shape style="position:absolute;left:5448;top:1482;width:117;height:268" coordorigin="5448,1482" coordsize="117,268" path="m5449,1482l5449,1486,5448,1490,5449,1499,5471,1728,5472,1731,5473,1735,5473,1736,5474,1737,5476,1741,5478,1744,5488,1750,5495,1749,5566,1659,5484,1543,5482,1540,5476,1524,5476,1511,5481,1499,5475,1498,5468,1496,5457,1490,5453,1486,5449,1482e" filled="t" fillcolor="#00A79D" stroked="f">
                <v:path arrowok="t"/>
                <v:fill/>
              </v:shape>
            </v:group>
            <v:group style="position:absolute;left:5566;top:1151;width:117;height:268" coordorigin="5566,1151" coordsize="117,268">
              <v:shape style="position:absolute;left:5566;top:1151;width:117;height:268" coordorigin="5566,1151" coordsize="117,268" path="m5644,1151l5566,1242,5648,1357,5650,1361,5656,1377,5655,1390,5650,1402,5657,1403,5663,1405,5674,1411,5679,1415,5682,1419,5683,1415,5683,1411,5661,1173,5660,1170,5659,1166,5658,1165,5658,1164,5656,1160,5653,1157,5644,1151e" filled="t" fillcolor="#EF4338" stroked="f">
                <v:path arrowok="t"/>
                <v:fill/>
              </v:shape>
            </v:group>
            <v:group style="position:absolute;left:4583;top:1183;width:184;height:543" coordorigin="4583,1183" coordsize="184,543">
              <v:shape style="position:absolute;left:4583;top:1183;width:184;height:543" coordorigin="4583,1183" coordsize="184,543" path="m4767,1300l4685,1300,4685,1726,4767,1726,4767,1300e" filled="t" fillcolor="#004990" stroked="f">
                <v:path arrowok="t"/>
                <v:fill/>
              </v:shape>
              <v:shape style="position:absolute;left:4583;top:1183;width:184;height:543" coordorigin="4583,1183" coordsize="184,543" path="m4767,1183l4734,1183,4583,1273,4583,1360,4685,1300,4767,1300,4767,1183e" filled="t" fillcolor="#004990" stroked="f">
                <v:path arrowok="t"/>
                <v:fill/>
              </v:shape>
            </v:group>
            <v:group style="position:absolute;left:4870;top:1183;width:340;height:549" coordorigin="4870,1183" coordsize="340,549">
              <v:shape style="position:absolute;left:4870;top:1183;width:340;height:549" coordorigin="4870,1183" coordsize="340,549" path="m4949,1569l4870,1592,4875,1616,4882,1637,4919,1689,4973,1721,5040,1732,5064,1731,5126,1710,5172,1670,5179,1658,5032,1658,5012,1655,4994,1648,4978,1636,4965,1619,4955,1597,4949,1569e" filled="t" fillcolor="#004990" stroked="f">
                <v:path arrowok="t"/>
                <v:fill/>
              </v:shape>
              <v:shape style="position:absolute;left:4870;top:1183;width:340;height:549" coordorigin="4870,1183" coordsize="340,549" path="m5183,1441l5046,1441,5068,1445,5087,1454,5122,1505,5128,1556,5126,1581,5095,1637,5032,1658,5179,1658,5206,1587,5210,1535,5208,1512,5203,1489,5197,1468,5188,1448,5183,1441e" filled="t" fillcolor="#004990" stroked="f">
                <v:path arrowok="t"/>
                <v:fill/>
              </v:shape>
              <v:shape style="position:absolute;left:4870;top:1183;width:340;height:549" coordorigin="4870,1183" coordsize="340,549" path="m5180,1183l4911,1183,4880,1486,4937,1492,4951,1477,4966,1465,4984,1455,5003,1447,5024,1442,5046,1441,5183,1441,5176,1430,5163,1414,5148,1400,5137,1393,4963,1393,4980,1258,5180,1258,5180,1183e" filled="t" fillcolor="#004990" stroked="f">
                <v:path arrowok="t"/>
                <v:fill/>
              </v:shape>
              <v:shape style="position:absolute;left:4870;top:1183;width:340;height:549" coordorigin="4870,1183" coordsize="340,549" path="m5039,1366l5017,1369,4997,1375,4979,1383,4963,1393,5137,1393,5065,1368,5039,1366e" filled="t" fillcolor="#004990" stroked="f">
                <v:path arrowok="t"/>
                <v:fill/>
              </v:shape>
              <v:shape style="position:absolute;left:5998;top:1174;width:645;height:552" type="#_x0000_t75">
                <v:imagedata r:id="rId7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13" w:lineRule="exact"/>
        <w:ind w:left="2019" w:right="2043"/>
        <w:jc w:val="center"/>
        <w:rPr>
          <w:rFonts w:ascii="Times New Roman" w:hAnsi="Times New Roman" w:cs="Times New Roman" w:eastAsia="Times New Roman"/>
          <w:sz w:val="76"/>
          <w:szCs w:val="76"/>
        </w:rPr>
      </w:pPr>
      <w:rPr/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8"/>
          <w:w w:val="100"/>
          <w:b/>
          <w:bCs/>
        </w:rPr>
        <w:t>Ou</w:t>
      </w:r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10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8"/>
          <w:w w:val="115"/>
          <w:b/>
          <w:bCs/>
        </w:rPr>
        <w:t>Stories</w:t>
      </w:r>
      <w:r>
        <w:rPr>
          <w:rFonts w:ascii="Times New Roman" w:hAnsi="Times New Roman" w:cs="Times New Roman" w:eastAsia="Times New Roman"/>
          <w:sz w:val="76"/>
          <w:szCs w:val="76"/>
          <w:color w:val="000000"/>
          <w:spacing w:val="0"/>
          <w:w w:val="100"/>
        </w:rPr>
      </w:r>
    </w:p>
    <w:p>
      <w:pPr>
        <w:spacing w:before="0" w:after="0" w:line="800" w:lineRule="exact"/>
        <w:ind w:left="1950" w:right="1974"/>
        <w:jc w:val="center"/>
        <w:rPr>
          <w:rFonts w:ascii="Times New Roman" w:hAnsi="Times New Roman" w:cs="Times New Roman" w:eastAsia="Times New Roman"/>
          <w:sz w:val="76"/>
          <w:szCs w:val="76"/>
        </w:rPr>
      </w:pPr>
      <w:rPr/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8"/>
          <w:w w:val="100"/>
          <w:b/>
          <w:bCs/>
        </w:rPr>
        <w:t>Ou</w:t>
      </w:r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10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6"/>
          <w:szCs w:val="76"/>
          <w:color w:val="958D8B"/>
          <w:spacing w:val="8"/>
          <w:w w:val="111"/>
          <w:b/>
          <w:bCs/>
        </w:rPr>
        <w:t>History</w:t>
      </w:r>
      <w:r>
        <w:rPr>
          <w:rFonts w:ascii="Times New Roman" w:hAnsi="Times New Roman" w:cs="Times New Roman" w:eastAsia="Times New Roman"/>
          <w:sz w:val="76"/>
          <w:szCs w:val="76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851" w:right="2883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04990"/>
          <w:spacing w:val="0"/>
          <w:w w:val="94"/>
        </w:rPr>
        <w:t>Annual</w:t>
      </w:r>
      <w:r>
        <w:rPr>
          <w:rFonts w:ascii="Arial" w:hAnsi="Arial" w:cs="Arial" w:eastAsia="Arial"/>
          <w:sz w:val="26"/>
          <w:szCs w:val="26"/>
          <w:color w:val="004990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004990"/>
          <w:spacing w:val="0"/>
          <w:w w:val="94"/>
        </w:rPr>
        <w:t>Review</w:t>
      </w:r>
      <w:r>
        <w:rPr>
          <w:rFonts w:ascii="Arial" w:hAnsi="Arial" w:cs="Arial" w:eastAsia="Arial"/>
          <w:sz w:val="26"/>
          <w:szCs w:val="26"/>
          <w:color w:val="004990"/>
          <w:spacing w:val="4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004990"/>
          <w:spacing w:val="0"/>
          <w:w w:val="98"/>
        </w:rPr>
        <w:t>2012–13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0pt;margin-top:.000015pt;width:593.864396pt;height:839.895pt;mso-position-horizontal-relative:page;mso-position-vertical-relative:page;z-index:-4250" type="#_x0000_t75">
            <v:imagedata r:id="rId8" o:title=""/>
          </v:shape>
        </w:pict>
      </w:r>
      <w:r>
        <w:rPr/>
        <w:pict>
          <v:group style="position:absolute;margin-left:0pt;margin-top:.000015pt;width:595.276pt;height:841.89pt;mso-position-horizontal-relative:page;mso-position-vertical-relative:page;z-index:-4249" coordorigin="0,0" coordsize="11906,16838">
            <v:shape style="position:absolute;left:0;top:0;width:11906;height:16838" coordorigin="0,0" coordsize="11906,16838" path="m0,16838l11906,16838,11906,0,0,0,0,16838e" filled="t" fillcolor="#FFFFFF" stroked="f">
              <v:path arrowok="t"/>
              <v:fill/>
            </v:shape>
          </v:group>
          <w10:wrap type="none"/>
        </w:pict>
      </w:r>
      <w:r>
        <w:rPr/>
        <w:pict>
          <v:shape style="width:593.865393pt;height:839.895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316.062988pt;margin-top:41.811016pt;width:233.858pt;height:14.882pt;mso-position-horizontal-relative:page;mso-position-vertical-relative:page;z-index:-4245" coordorigin="6321,836" coordsize="4677,298">
            <v:shape style="position:absolute;left:6321;top:836;width:4677;height:298" coordorigin="6321,836" coordsize="4677,298" path="m6321,1134l10998,1134,10998,836,6321,836,6321,1134e" filled="t" fillcolor="#B2AAA8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</w:rPr>
        <w:t>Contents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1" w:right="-20"/>
        <w:jc w:val="left"/>
        <w:tabs>
          <w:tab w:pos="96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5.196899pt;margin-top:24.719532pt;width:487.669pt;height:15pt;mso-position-horizontal-relative:page;mso-position-vertical-relative:paragraph;z-index:-4248" coordorigin="1304,494" coordsize="9753,300">
            <v:shape style="position:absolute;left:1304;top:494;width:9753;height:300" coordorigin="1304,494" coordsize="9753,300" path="m1304,794l11057,794,11057,494,1304,494,1304,794xe" filled="t" fillcolor="#EF4338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9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  <w:b/>
          <w:bCs/>
        </w:rPr>
        <w:t>elcome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4"/>
          <w:b/>
          <w:bCs/>
        </w:rPr>
        <w:t>hospital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4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tabs>
          <w:tab w:pos="96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6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2"/>
          <w:b/>
          <w:bCs/>
        </w:rPr>
        <w:t>Senior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6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2"/>
          <w:b/>
          <w:bCs/>
        </w:rPr>
        <w:t>Medical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Staff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1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6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Carmel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next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9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gene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ation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8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6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Ge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ard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ving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3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6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7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1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Lisa,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8"/>
          <w:w w:val="11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2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Ri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hard,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Andr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8"/>
          <w:w w:val="11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0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tth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8"/>
          <w:w w:val="11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7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Rebecca,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diffe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7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perspect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"/>
          <w:w w:val="117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8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10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2"/>
          <w:w w:val="112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2"/>
          <w:b/>
          <w:bCs/>
        </w:rPr>
        <w:t>alerie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  <w:b/>
          <w:bCs/>
        </w:rPr>
        <w:t>ascie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3"/>
        </w:rPr>
        <w:t>adition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patient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1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support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0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12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Sue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Honouring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4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patient-cent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3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5"/>
          <w:w w:val="1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</w:rPr>
        <w:t>16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Lucy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Unsparing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5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efforts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0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18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5.196899pt;margin-top:23.469542pt;width:487.669pt;height:15pt;mso-position-horizontal-relative:page;mso-position-vertical-relative:paragraph;z-index:-4247" coordorigin="1304,469" coordsize="9753,300">
            <v:shape style="position:absolute;left:1304;top:469;width:9753;height:300" coordorigin="1304,469" coordsize="9753,300" path="m1304,769l11057,769,11057,469,1304,469,1304,769xe" filled="t" fillcolor="#00A79D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9"/>
          <w:w w:val="119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orking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0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behind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3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0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scenes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8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20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6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tients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0"/>
          <w:b/>
          <w:bCs/>
        </w:rPr>
        <w:t>aham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7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1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11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1"/>
          <w:b/>
          <w:bCs/>
        </w:rPr>
        <w:t>aeme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eaking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8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6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sound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8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barrier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9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23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Hearing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clear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26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Leah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brighter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4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outlook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1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28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  <w:b/>
          <w:bCs/>
        </w:rPr>
        <w:t>anet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8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aul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familial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5.196899pt;margin-top:23.469532pt;width:487.669pt;height:15pt;mso-position-horizontal-relative:page;mso-position-vertical-relative:paragraph;z-index:-4246" coordorigin="1304,469" coordsize="9753,300">
            <v:shape style="position:absolute;left:1304;top:469;width:9753;height:300" coordorigin="1304,469" coordsize="9753,300" path="m1304,769l11057,769,11057,469,1304,469,1304,769xe" filled="t" fillcolor="#673092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3"/>
          <w:b/>
          <w:bCs/>
        </w:rPr>
        <w:t>Dianne,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3"/>
          <w:b/>
          <w:bCs/>
        </w:rPr>
        <w:t>Maurice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1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Mur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7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</w:rPr>
        <w:t>vision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1"/>
        </w:rPr>
        <w:t>futu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1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1"/>
        </w:rPr>
        <w:t>32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7"/>
          <w:b/>
          <w:bCs/>
        </w:rPr>
        <w:t>tea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5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7"/>
          <w:b/>
          <w:bCs/>
        </w:rPr>
        <w:t>hing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resear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-5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FFFFFF"/>
          <w:spacing w:val="0"/>
          <w:w w:val="118"/>
          <w:b/>
          <w:bCs/>
        </w:rPr>
        <w:t>34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Kerryn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Supporting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6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inn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7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ation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3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7"/>
        </w:rPr>
        <w:t>36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Bill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lega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5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ofessional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standa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ds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38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  <w:b/>
          <w:bCs/>
        </w:rPr>
        <w:t>Daniel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Alice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8"/>
          <w:w w:val="115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5"/>
        </w:rPr>
        <w:t>aluing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oice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1"/>
        </w:rPr>
        <w:t>40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1"/>
          <w:b/>
          <w:bCs/>
        </w:rPr>
        <w:t>ean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3"/>
        </w:rPr>
        <w:t>foundation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hearing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5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esea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5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7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</w:rPr>
        <w:t>42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20"/>
          <w:b/>
          <w:bCs/>
        </w:rPr>
        <w:t>oanne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Seeing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28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23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1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8"/>
        </w:rPr>
        <w:t>44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9"/>
          <w:b/>
          <w:bCs/>
        </w:rPr>
        <w:t>ohn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</w:rPr>
        <w:t>Rei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16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</w:rPr>
        <w:t>vigo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</w:rPr>
        <w:t>ating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6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</w:rPr>
        <w:t>education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D6E71"/>
          <w:spacing w:val="0"/>
          <w:w w:val="116"/>
        </w:rPr>
        <w:t>46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header="1030792151" w:footer="-1074669814" w:top="1060" w:bottom="1080" w:left="1260" w:right="780"/>
          <w:headerReference w:type="odd" r:id="rId10"/>
          <w:footerReference w:type="odd" r:id="rId11"/>
          <w:pgSz w:w="11920" w:h="16840"/>
        </w:sectPr>
      </w:pPr>
      <w:rPr/>
    </w:p>
    <w:p>
      <w:pPr>
        <w:spacing w:before="74" w:after="0" w:line="240" w:lineRule="auto"/>
        <w:ind w:left="164" w:right="-20"/>
        <w:jc w:val="left"/>
        <w:tabs>
          <w:tab w:pos="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424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2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964" w:right="-20"/>
                    <w:jc w:val="left"/>
                    <w:tabs>
                      <w:tab w:pos="14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2</w:t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Eye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&amp;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7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  <w:b/>
                      <w:bCs/>
                    </w:rPr>
                    <w:t>Ear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94"/>
                    </w:rPr>
                    <w:t>Annual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3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94"/>
                    </w:rPr>
                    <w:t>Review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3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</w:rPr>
                    <w:t>2012-2013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3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50" w:lineRule="auto"/>
                    <w:ind w:left="1446" w:right="9395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150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years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1"/>
                    </w:rPr>
                    <w:t>caring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1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every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D6461"/>
                      <w:spacing w:val="0"/>
                      <w:w w:val="100"/>
                    </w:rPr>
                    <w:t>sense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.000015pt;width:595.275pt;height:841.89pt;mso-position-horizontal-relative:page;mso-position-vertical-relative:page;z-index:-4243" coordorigin="0,0" coordsize="11906,16838">
            <v:group style="position:absolute;left:907;top:15834;width:127;height:116" coordorigin="907,15834" coordsize="127,116">
              <v:shape style="position:absolute;left:907;top:15834;width:127;height:116" coordorigin="907,15834" coordsize="127,116" path="m1033,15834l913,15921,907,15929,907,15936,977,15950,1012,15871,1013,15869,1019,15861,1026,15857,1034,15856,1032,15853,1031,15848,1031,15841,1032,15837,1033,15834e" filled="t" fillcolor="#DC205E" stroked="f">
                <v:path arrowok="t"/>
                <v:fill/>
              </v:shape>
            </v:group>
            <v:group style="position:absolute;left:951;top:15867;width:75;height:156" coordorigin="951,15867" coordsize="75,156">
              <v:shape style="position:absolute;left:951;top:15867;width:75;height:156" coordorigin="951,15867" coordsize="75,156" path="m1015,15867l953,16004,952,16008,952,16009,951,16012,952,16015,955,16020,959,16022,965,16022,968,16021,970,16021,1022,15996,1014,15910,1014,15908,1015,15905,1016,15897,1020,15891,1026,15886,1023,15884,1020,15880,1016,15874,1015,15870,1015,15867e" filled="t" fillcolor="#9E2064" stroked="f">
                <v:path arrowok="t"/>
                <v:fill/>
              </v:shape>
            </v:group>
            <v:group style="position:absolute;left:1134;top:15822;width:127;height:116" coordorigin="1134,15822" coordsize="127,116">
              <v:shape style="position:absolute;left:1134;top:15822;width:127;height:116" coordorigin="1134,15822" coordsize="127,116" path="m1190,15822l1156,15901,1134,15916,1135,15920,1136,15924,1136,15931,1136,15935,1134,15938,1137,15937,1254,15851,1260,15843,1260,15836,1248,15828,1190,15822e" filled="t" fillcolor="#2AB673" stroked="f">
                <v:path arrowok="t"/>
                <v:fill/>
              </v:shape>
            </v:group>
            <v:group style="position:absolute;left:1141;top:15750;width:75;height:156" coordorigin="1141,15750" coordsize="75,156">
              <v:shape style="position:absolute;left:1141;top:15750;width:75;height:156" coordorigin="1141,15750" coordsize="75,156" path="m1209,15750l1202,15750,1199,15751,1198,15751,1145,15776,1153,15862,1153,15864,1152,15875,1147,15882,1141,15886,1145,15889,1147,15892,1151,15898,1152,15902,1153,15905,1154,15903,1156,15901,1214,15768,1215,15766,1216,15764,1216,15763,1216,15760,1216,15757,1212,15752,1209,15750e" filled="t" fillcolor="#8DC642" stroked="f">
                <v:path arrowok="t"/>
                <v:fill/>
              </v:shape>
            </v:group>
            <v:group style="position:absolute;left:1014;top:15905;width:70;height:164" coordorigin="1014,15905" coordsize="70,164">
              <v:shape style="position:absolute;left:1014;top:15905;width:70;height:164" coordorigin="1014,15905" coordsize="70,164" path="m1015,15905l1014,15908,1014,15910,1028,16055,1028,16058,1029,16060,1029,16060,1029,16061,1030,16064,1032,16065,1037,16069,1042,16069,1084,16013,1035,15943,1034,15941,1030,15931,1031,15923,1034,15916,1030,15915,1026,15914,1019,15910,1017,15908,1015,15905e" filled="t" fillcolor="#673092" stroked="f">
                <v:path arrowok="t"/>
                <v:fill/>
              </v:shape>
            </v:group>
            <v:group style="position:absolute;left:1084;top:15703;width:70;height:164" coordorigin="1084,15703" coordsize="70,164">
              <v:shape style="position:absolute;left:1084;top:15703;width:70;height:164" coordorigin="1084,15703" coordsize="70,164" path="m1130,15703l1084,15759,1132,15829,1133,15832,1137,15841,1137,15849,1134,15856,1138,15857,1142,15858,1148,15862,1151,15864,1153,15867,1153,15864,1153,15862,1140,15717,1139,15714,1139,15712,1139,15712,1138,15711,1137,15708,1136,15707,1130,15703e" filled="t" fillcolor="#D6DF28" stroked="f">
                <v:path arrowok="t"/>
                <v:fill/>
              </v:shape>
            </v:group>
            <v:group style="position:absolute;left:1033;top:15938;width:112;height:131" coordorigin="1033,15938" coordsize="112,131">
              <v:shape style="position:absolute;left:1033;top:15938;width:112;height:131" coordorigin="1033,15938" coordsize="112,131" path="m1033,15938l1117,16062,1120,16065,1121,16065,1121,16066,1124,16067,1126,16068,1132,16068,1145,15996,1069,15960,1067,15959,1059,15952,1056,15945,1055,15940,1040,15940,1036,15939,1033,15938e" filled="t" fillcolor="#004990" stroked="f">
                <v:path arrowok="t"/>
                <v:fill/>
              </v:shape>
              <v:shape style="position:absolute;left:1033;top:15938;width:112;height:131" coordorigin="1033,15938" coordsize="112,131" path="m1055,15938l1051,15939,1047,15940,1055,15940,1055,15938e" filled="t" fillcolor="#004990" stroked="f">
                <v:path arrowok="t"/>
                <v:fill/>
              </v:shape>
            </v:group>
            <v:group style="position:absolute;left:1022;top:15704;width:112;height:131" coordorigin="1022,15704" coordsize="112,131">
              <v:shape style="position:absolute;left:1022;top:15704;width:112;height:131" coordorigin="1022,15704" coordsize="112,131" path="m1042,15704l1035,15704,1032,15706,1022,15776,1098,15812,1100,15813,1108,15820,1112,15827,1113,15835,1116,15833,1120,15832,1134,15832,1133,15832,1132,15829,1050,15710,1049,15709,1047,15707,1047,15707,1046,15706,1044,15705,1042,15704e" filled="t" fillcolor="#FFDB00" stroked="f">
                <v:path arrowok="t"/>
                <v:fill/>
              </v:shape>
              <v:shape style="position:absolute;left:1022;top:15704;width:112;height:131" coordorigin="1022,15704" coordsize="112,131" path="m1134,15832l1128,15832,1131,15833,1134,15834,1134,15832e" filled="t" fillcolor="#FFDB00" stroked="f">
                <v:path arrowok="t"/>
                <v:fill/>
              </v:shape>
            </v:group>
            <v:group style="position:absolute;left:1065;top:15946;width:151;height:77" coordorigin="1065,15946" coordsize="151,77">
              <v:shape style="position:absolute;left:1065;top:15946;width:151;height:77" coordorigin="1065,15946" coordsize="151,77" path="m1084,15946l1065,15957,1067,15959,1069,15960,1198,16021,1200,16021,1202,16022,1203,16022,1206,16022,1209,16022,1214,16019,1216,16015,1216,16008,1215,16005,1214,16003,1194,15958,1107,15958,1105,15958,1095,15956,1088,15952,1084,15946e" filled="t" fillcolor="#2276BC" stroked="f">
                <v:path arrowok="t"/>
                <v:fill/>
              </v:shape>
              <v:shape style="position:absolute;left:1065;top:15946;width:151;height:77" coordorigin="1065,15946" coordsize="151,77" path="m1191,15950l1107,15958,1194,15958,1191,15950e" filled="t" fillcolor="#2276BC" stroked="f">
                <v:path arrowok="t"/>
                <v:fill/>
              </v:shape>
            </v:group>
            <v:group style="position:absolute;left:951;top:15750;width:151;height:77" coordorigin="951,15750" coordsize="151,77">
              <v:shape style="position:absolute;left:951;top:15750;width:151;height:77" coordorigin="951,15750" coordsize="151,77" path="m1102,15814l1060,15814,1063,15814,1073,15816,1079,15820,1084,15827,1086,15823,1089,15820,1096,15817,1099,15815,1102,15815,1102,15814e" filled="t" fillcolor="#F89621" stroked="f">
                <v:path arrowok="t"/>
                <v:fill/>
              </v:shape>
              <v:shape style="position:absolute;left:951;top:15750;width:151;height:77" coordorigin="951,15750" coordsize="151,77" path="m961,15750l959,15750,953,15753,951,15757,952,15764,952,15767,953,15769,977,15822,1060,15814,1102,15814,969,15751,964,15750,961,15750e" filled="t" fillcolor="#F89621" stroked="f">
                <v:path arrowok="t"/>
                <v:fill/>
              </v:shape>
            </v:group>
            <v:group style="position:absolute;left:1102;top:15886;width:159;height:72" coordorigin="1102,15886" coordsize="159,72">
              <v:shape style="position:absolute;left:1102;top:15886;width:159;height:72" coordorigin="1102,15886" coordsize="159,72" path="m1113,15938l1102,15957,1105,15958,1107,15958,1248,15944,1250,15943,1252,15943,1253,15943,1254,15942,1256,15941,1127,15941,1119,15941,1113,15938e" filled="t" fillcolor="#00A79D" stroked="f">
                <v:path arrowok="t"/>
                <v:fill/>
              </v:shape>
              <v:shape style="position:absolute;left:1102;top:15886;width:159;height:72" coordorigin="1102,15886" coordsize="159,72" path="m1207,15886l1139,15936,1137,15937,1127,15941,1256,15941,1258,15939,1261,15934,1261,15929,1254,15920,1207,15886e" filled="t" fillcolor="#00A79D" stroked="f">
                <v:path arrowok="t"/>
                <v:fill/>
              </v:shape>
            </v:group>
            <v:group style="position:absolute;left:907;top:15814;width:159;height:72" coordorigin="907,15814" coordsize="159,72">
              <v:shape style="position:absolute;left:907;top:15814;width:159;height:72" coordorigin="907,15814" coordsize="159,72" path="m1060,15814l919,15828,917,15829,915,15829,915,15830,914,15830,911,15831,910,15833,907,15838,907,15843,960,15886,1029,15836,1031,15835,1040,15831,1055,15831,1055,15830,1057,15826,1060,15820,1063,15817,1065,15815,1063,15814,1060,15814e" filled="t" fillcolor="#EF4338" stroked="f">
                <v:path arrowok="t"/>
                <v:fill/>
              </v:shape>
              <v:shape style="position:absolute;left:907;top:15814;width:159;height:72" coordorigin="907,15814" coordsize="159,72" path="m1055,15831l1040,15831,1048,15831,1055,15835,1055,15831e" filled="t" fillcolor="#EF4338" stroked="f">
                <v:path arrowok="t"/>
                <v:fill/>
              </v:shape>
              <v:shape style="position:absolute;left:0;top:0;width:11906;height:16838" type="#_x0000_t75">
                <v:imagedata r:id="rId14" o:title=""/>
              </v:shape>
            </v:group>
            <v:group style="position:absolute;left:907;top:836;width:4677;height:298" coordorigin="907,836" coordsize="4677,298">
              <v:shape style="position:absolute;left:907;top:836;width:4677;height:298" coordorigin="907,836" coordsize="4677,298" path="m907,1134l5584,1134,5584,836,907,836,907,1134e" filled="t" fillcolor="#00499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6"/>
        </w:rPr>
        <w:t>Celeb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16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2"/>
        </w:rPr>
        <w:t>ating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1300" w:lineRule="exact"/>
        <w:ind w:left="107" w:right="946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  <w:b/>
          <w:bCs/>
        </w:rPr>
        <w:t>15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71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8"/>
          <w:b/>
          <w:bCs/>
        </w:rPr>
        <w:t>ear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</w:rPr>
        <w:t>s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6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3"/>
        </w:rPr>
        <w:t>of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3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0"/>
        </w:rPr>
        <w:t>carin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50"/>
          <w:w w:val="12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i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182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2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11"/>
        </w:rPr>
        <w:t>v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8"/>
        </w:rPr>
        <w:t>ery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8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3"/>
        </w:rPr>
        <w:t>sense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49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  <w:position w:val="1"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stories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1300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6"/>
          <w:b/>
          <w:bCs/>
        </w:rPr>
        <w:t>history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header="871" w:footer="895" w:top="800" w:bottom="280" w:left="800" w:right="1680"/>
          <w:headerReference w:type="even" r:id="rId12"/>
          <w:footerReference w:type="even" r:id="rId13"/>
          <w:pgSz w:w="11920" w:h="1684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54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</w:rPr>
        <w:t>elcome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3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  <w:position w:val="-1"/>
        </w:rPr>
        <w:t>our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4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8"/>
          <w:b/>
          <w:bCs/>
          <w:position w:val="-1"/>
        </w:rPr>
        <w:t>hospital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53" w:lineRule="auto"/>
        <w:ind w:left="2283" w:right="59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68.031998pt;margin-top:3.599506pt;width:95.135pt;height:118.92pt;mso-position-horizontal-relative:page;mso-position-vertical-relative:paragraph;z-index:-4241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Sinc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1863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ictoria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vide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specialis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healt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ene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ations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2283" w:right="24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19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ictorians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tak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opportunit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eflec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clinica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pas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month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oughout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histo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pas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successe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still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benefittin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tod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"/>
          <w:pgMar w:header="0" w:footer="0" w:top="1060" w:bottom="1080" w:left="1260" w:right="780"/>
          <w:headerReference w:type="odd" r:id="rId15"/>
          <w:footerReference w:type="odd" r:id="rId16"/>
          <w:pgSz w:w="11920" w:h="16840"/>
        </w:sectPr>
      </w:pPr>
      <w:rPr/>
    </w:p>
    <w:p>
      <w:pPr>
        <w:spacing w:before="44" w:after="0" w:line="250" w:lineRule="auto"/>
        <w:ind w:left="101" w:right="13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16.062988pt;margin-top:41.811016pt;width:233.858pt;height:14.882pt;mso-position-horizontal-relative:page;mso-position-vertical-relative:page;z-index:-4240" coordorigin="6321,836" coordsize="4677,298">
            <v:shape style="position:absolute;left:6321;top:836;width:4677;height:298" coordorigin="6321,836" coordsize="4677,298" path="m6321,1134l10998,1134,10998,836,6321,836,6321,1134e" filled="t" fillcolor="#B2AAA8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4"/>
          <w:b/>
          <w:bCs/>
        </w:rPr>
        <w:t>oud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7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4"/>
          <w:b/>
          <w:bCs/>
        </w:rPr>
        <w:t>history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7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5"/>
          <w:b/>
          <w:bCs/>
        </w:rPr>
        <w:t>resear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4"/>
          <w:w w:val="115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7"/>
          <w:b/>
          <w:bCs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4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7"/>
          <w:b/>
          <w:bCs/>
        </w:rPr>
        <w:t>hing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Sinc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inception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world-leadin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3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teaching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embrace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importan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connectio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outcome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ound-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eakin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educatin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generation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ofessionals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earl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188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bega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admittin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instructio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sinc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maintained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competitiv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unrivalle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trainin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ograms,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ovidin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uniqu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opportunities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eal-lif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settings.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Sexton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formed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partnership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1870;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ecognising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linking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organisations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passion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innovation.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ogether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partners,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collaborate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exciting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lives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patients.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ently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270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active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conjunction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partners,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(CERA),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Institute,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ision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CRC.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adition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dedic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6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consistentl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attracte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brightest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eates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scientifi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mind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esen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working,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teachin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168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handfu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earl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days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own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multi-disciplinar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anaesthetists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surgeons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emergenc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allie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ofessional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4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oda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acc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edite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elevant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colleges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includin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Zealan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(RANZCO),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Australasia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(RACS),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Zealan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Anaesthetist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(ANZCA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Australasian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Colleg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Emergenc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Medicin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(ACEM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ensuring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continu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attrac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innovativ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passionate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ofessional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years.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5"/>
          <w:b/>
          <w:bCs/>
        </w:rPr>
        <w:t>tient-centred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6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0"/>
          <w:b/>
          <w:bCs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4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Despit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change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witnesse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science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8"/>
        </w:rPr>
        <w:t>communit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98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patient-cent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oach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4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emaine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constant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Gra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opene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Infirmar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1863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availabl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7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neede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201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hund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eds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3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thousand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ictorians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helpin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qualit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excite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eceive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Stat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Gove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nmen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full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fun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comp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ehensiv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edevelopment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helping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43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314.97699pt;margin-top:19.362198pt;width:140.361577pt;height:51.589975pt;mso-position-horizontal-relative:page;mso-position-vertical-relative:paragraph;z-index:-4242" type="#_x0000_t75">
            <v:imagedata r:id="rId18" o:title=""/>
          </v:shape>
        </w:pic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ovid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possibl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  <w:b/>
          <w:bCs/>
        </w:rPr>
        <w:t>Ann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  <w:b/>
          <w:bCs/>
        </w:rPr>
        <w:t>Clark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Chief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Executive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ficer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50" w:space="289"/>
            <w:col w:w="4841"/>
          </w:cols>
        </w:sectPr>
      </w:pPr>
      <w:rPr/>
    </w:p>
    <w:p>
      <w:pPr>
        <w:spacing w:before="74" w:after="0" w:line="240" w:lineRule="auto"/>
        <w:ind w:left="224" w:right="-20"/>
        <w:jc w:val="left"/>
        <w:tabs>
          <w:tab w:pos="6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4239" coordorigin="0,0" coordsize="11906,16838">
            <v:shape style="position:absolute;left:0;top:0;width:11906;height:16838" type="#_x0000_t75">
              <v:imagedata r:id="rId21" o:title=""/>
            </v:shape>
            <v:group style="position:absolute;left:907;top:836;width:4677;height:298" coordorigin="907,836" coordsize="4677,298">
              <v:shape style="position:absolute;left:907;top:836;width:4677;height:298" coordorigin="907,836" coordsize="4677,298" path="m907,1134l5584,1134,5584,836,907,836,907,1134e" filled="t" fillcolor="#EF433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4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300" w:lineRule="exact"/>
        <w:ind w:left="110" w:right="531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13"/>
          <w:w w:val="100"/>
        </w:rPr>
        <w:t>W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17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2"/>
          <w:w w:val="132"/>
        </w:rPr>
        <w:t>att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50"/>
          <w:w w:val="132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2"/>
          <w:w w:val="132"/>
        </w:rPr>
        <w:t>act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5"/>
          <w:w w:val="132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2"/>
          <w:w w:val="128"/>
        </w:rPr>
        <w:t>th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19"/>
          <w:b/>
          <w:bCs/>
        </w:rPr>
        <w:t>bes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9"/>
          <w:b/>
          <w:bCs/>
        </w:rPr>
        <w:t>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6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  <w:b/>
          <w:bCs/>
        </w:rPr>
        <w:t>and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5"/>
          <w:b/>
          <w:bCs/>
        </w:rPr>
        <w:t>brightes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5"/>
          <w:b/>
          <w:bCs/>
        </w:rPr>
        <w:t>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01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8"/>
        </w:rPr>
        <w:t>the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8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00"/>
        </w:rPr>
        <w:t>y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107"/>
          <w:w w:val="100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0"/>
          <w:w w:val="126"/>
        </w:rPr>
        <w:t>an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80"/>
          <w:w w:val="126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3"/>
        </w:rPr>
        <w:t>Ear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49" w:lineRule="exact"/>
        <w:ind w:left="110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  <w:position w:val="1"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people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871" w:footer="895" w:top="800" w:bottom="280" w:left="740" w:right="1680"/>
          <w:headerReference w:type="even" r:id="rId19"/>
          <w:footerReference w:type="even" r:id="rId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NumType w:start="5"/>
          <w:pgMar w:header="0" w:footer="0" w:top="1140" w:bottom="280" w:left="1260" w:right="780"/>
          <w:headerReference w:type="odd" r:id="rId22"/>
          <w:footerReference w:type="odd" r:id="rId23"/>
          <w:pgSz w:w="11920" w:h="16840"/>
        </w:sectPr>
      </w:pPr>
      <w:rPr/>
    </w:p>
    <w:p>
      <w:pPr>
        <w:spacing w:before="34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0"/>
        </w:rPr>
        <w:t>Senior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8"/>
        </w:rPr>
        <w:t>Medical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18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8"/>
        </w:rPr>
        <w:t>Staff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1" w:lineRule="auto"/>
        <w:ind w:left="101" w:right="8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w w:val="112"/>
        </w:rPr>
        <w:t>Di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4"/>
        </w:rPr>
        <w:t>ectors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Briggs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3"/>
        </w:rPr>
        <w:t>Clinical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ecto</w:t>
      </w:r>
      <w:r>
        <w:rPr>
          <w:rFonts w:ascii="Arial" w:hAnsi="Arial" w:cs="Arial" w:eastAsia="Arial"/>
          <w:sz w:val="18"/>
          <w:szCs w:val="18"/>
          <w:color w:val="00499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96"/>
        </w:rPr>
        <w:t>Otolaryngology</w:t>
      </w:r>
      <w:r>
        <w:rPr>
          <w:rFonts w:ascii="Arial" w:hAnsi="Arial" w:cs="Arial" w:eastAsia="Arial"/>
          <w:sz w:val="18"/>
          <w:szCs w:val="18"/>
          <w:color w:val="00499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Otology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left="101" w:right="25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oline</w:t>
      </w:r>
      <w:r>
        <w:rPr>
          <w:rFonts w:ascii="Arial" w:hAnsi="Arial" w:cs="Arial" w:eastAsia="Arial"/>
          <w:sz w:val="18"/>
          <w:szCs w:val="18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Clarke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4"/>
        </w:rPr>
        <w:t>Executive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ecto</w:t>
      </w:r>
      <w:r>
        <w:rPr>
          <w:rFonts w:ascii="Arial" w:hAnsi="Arial" w:cs="Arial" w:eastAsia="Arial"/>
          <w:sz w:val="18"/>
          <w:szCs w:val="18"/>
          <w:color w:val="00499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7"/>
        </w:rPr>
        <w:t>Ambulatory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499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Medical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4"/>
        </w:rPr>
        <w:t>Services,</w:t>
      </w:r>
      <w:r>
        <w:rPr>
          <w:rFonts w:ascii="Arial" w:hAnsi="Arial" w:cs="Arial" w:eastAsia="Arial"/>
          <w:sz w:val="18"/>
          <w:szCs w:val="18"/>
          <w:color w:val="004990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4"/>
        </w:rPr>
        <w:t>Chief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Medical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ficer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81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Michael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Coote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3"/>
        </w:rPr>
        <w:t>Clinical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ecto</w:t>
      </w:r>
      <w:r>
        <w:rPr>
          <w:rFonts w:ascii="Arial" w:hAnsi="Arial" w:cs="Arial" w:eastAsia="Arial"/>
          <w:sz w:val="18"/>
          <w:szCs w:val="18"/>
          <w:color w:val="00499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97"/>
        </w:rPr>
        <w:t>Ophthalmology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Read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96"/>
        </w:rPr>
        <w:t>Di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6"/>
        </w:rPr>
        <w:t>ector</w:t>
      </w:r>
      <w:r>
        <w:rPr>
          <w:rFonts w:ascii="Arial" w:hAnsi="Arial" w:cs="Arial" w:eastAsia="Arial"/>
          <w:sz w:val="18"/>
          <w:szCs w:val="18"/>
          <w:color w:val="00499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499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Anaesthesia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66" w:lineRule="auto"/>
        <w:ind w:left="101" w:right="5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1"/>
        </w:rPr>
        <w:t>Heads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5"/>
        </w:rPr>
        <w:t>Clinic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Anne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ooks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4" w:lineRule="exact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General</w:t>
      </w:r>
      <w:r>
        <w:rPr>
          <w:rFonts w:ascii="Arial" w:hAnsi="Arial" w:cs="Arial" w:eastAsia="Arial"/>
          <w:sz w:val="18"/>
          <w:szCs w:val="18"/>
          <w:color w:val="00499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Clinic</w:t>
      </w:r>
      <w:r>
        <w:rPr>
          <w:rFonts w:ascii="Arial" w:hAnsi="Arial" w:cs="Arial" w:eastAsia="Arial"/>
          <w:sz w:val="18"/>
          <w:szCs w:val="18"/>
          <w:color w:val="00499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left="101" w:right="3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illiam</w:t>
      </w:r>
      <w:r>
        <w:rPr>
          <w:rFonts w:ascii="Arial" w:hAnsi="Arial" w:cs="Arial" w:eastAsia="Arial"/>
          <w:sz w:val="18"/>
          <w:szCs w:val="18"/>
          <w:color w:val="6D6E71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Campbell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3"/>
        </w:rPr>
        <w:t>it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3"/>
        </w:rPr>
        <w:t>eo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3"/>
        </w:rPr>
        <w:t>etinal</w:t>
      </w:r>
      <w:r>
        <w:rPr>
          <w:rFonts w:ascii="Arial" w:hAnsi="Arial" w:cs="Arial" w:eastAsia="Arial"/>
          <w:sz w:val="18"/>
          <w:szCs w:val="18"/>
          <w:color w:val="004990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Unit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Anne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Cass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57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</w:t>
      </w:r>
      <w:r>
        <w:rPr>
          <w:rFonts w:ascii="Arial" w:hAnsi="Arial" w:cs="Arial" w:eastAsia="Arial"/>
          <w:sz w:val="18"/>
          <w:szCs w:val="18"/>
          <w:color w:val="00499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color w:val="00499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Neck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Carmel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Di</w:t>
      </w:r>
      <w:r>
        <w:rPr>
          <w:rFonts w:ascii="Arial" w:hAnsi="Arial" w:cs="Arial" w:eastAsia="Arial"/>
          <w:sz w:val="18"/>
          <w:szCs w:val="18"/>
          <w:color w:val="00499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ecto</w:t>
      </w:r>
      <w:r>
        <w:rPr>
          <w:rFonts w:ascii="Arial" w:hAnsi="Arial" w:cs="Arial" w:eastAsia="Arial"/>
          <w:sz w:val="18"/>
          <w:szCs w:val="18"/>
          <w:color w:val="004990"/>
          <w:spacing w:val="-16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04990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Emergency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Daniell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nea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Catherine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Glaucoma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Alex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Harper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6"/>
        </w:rPr>
        <w:t>Medical</w:t>
      </w:r>
      <w:r>
        <w:rPr>
          <w:rFonts w:ascii="Arial" w:hAnsi="Arial" w:cs="Arial" w:eastAsia="Arial"/>
          <w:sz w:val="18"/>
          <w:szCs w:val="18"/>
          <w:color w:val="004990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Retina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left="101" w:right="5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Lionel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Kowal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Ocular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Motility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Gary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Leber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General</w:t>
      </w:r>
      <w:r>
        <w:rPr>
          <w:rFonts w:ascii="Arial" w:hAnsi="Arial" w:cs="Arial" w:eastAsia="Arial"/>
          <w:sz w:val="18"/>
          <w:szCs w:val="18"/>
          <w:color w:val="00499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Clinic</w:t>
      </w:r>
      <w:r>
        <w:rPr>
          <w:rFonts w:ascii="Arial" w:hAnsi="Arial" w:cs="Arial" w:eastAsia="Arial"/>
          <w:sz w:val="18"/>
          <w:szCs w:val="18"/>
          <w:color w:val="00499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left="101" w:right="7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David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Marty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Rhinology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McKenzie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Ocular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Oncology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Alan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McNab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Orbital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Plastic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Lacrimal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Clinic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Meagher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General</w:t>
      </w:r>
      <w:r>
        <w:rPr>
          <w:rFonts w:ascii="Arial" w:hAnsi="Arial" w:cs="Arial" w:eastAsia="Arial"/>
          <w:sz w:val="18"/>
          <w:szCs w:val="18"/>
          <w:color w:val="00499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Clinic</w:t>
      </w:r>
      <w:r>
        <w:rPr>
          <w:rFonts w:ascii="Arial" w:hAnsi="Arial" w:cs="Arial" w:eastAsia="Arial"/>
          <w:sz w:val="18"/>
          <w:szCs w:val="18"/>
          <w:color w:val="00499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Paine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50" w:lineRule="auto"/>
        <w:ind w:left="101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-2"/>
          <w:w w:val="100"/>
        </w:rPr>
        <w:t>Head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499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-2"/>
          <w:w w:val="95"/>
        </w:rPr>
        <w:t>Neu</w:t>
      </w:r>
      <w:r>
        <w:rPr>
          <w:rFonts w:ascii="Arial" w:hAnsi="Arial" w:cs="Arial" w:eastAsia="Arial"/>
          <w:sz w:val="18"/>
          <w:szCs w:val="18"/>
          <w:color w:val="004990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04990"/>
          <w:spacing w:val="-2"/>
          <w:w w:val="98"/>
        </w:rPr>
        <w:t>o-Ophthalmology</w:t>
      </w:r>
      <w:r>
        <w:rPr>
          <w:rFonts w:ascii="Arial" w:hAnsi="Arial" w:cs="Arial" w:eastAsia="Arial"/>
          <w:sz w:val="18"/>
          <w:szCs w:val="18"/>
          <w:color w:val="004990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499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-1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4990"/>
          <w:spacing w:val="-2"/>
          <w:w w:val="100"/>
        </w:rPr>
        <w:t>estibular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Elizabeth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Paediatric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Joseph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San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Lau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eano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General</w:t>
      </w:r>
      <w:r>
        <w:rPr>
          <w:rFonts w:ascii="Arial" w:hAnsi="Arial" w:cs="Arial" w:eastAsia="Arial"/>
          <w:sz w:val="18"/>
          <w:szCs w:val="18"/>
          <w:color w:val="00499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Clinic</w:t>
      </w:r>
      <w:r>
        <w:rPr>
          <w:rFonts w:ascii="Arial" w:hAnsi="Arial" w:cs="Arial" w:eastAsia="Arial"/>
          <w:sz w:val="18"/>
          <w:szCs w:val="18"/>
          <w:color w:val="00499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Richa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Stawell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5"/>
        </w:rPr>
        <w:t>Ocular</w:t>
      </w:r>
      <w:r>
        <w:rPr>
          <w:rFonts w:ascii="Arial" w:hAnsi="Arial" w:cs="Arial" w:eastAsia="Arial"/>
          <w:sz w:val="18"/>
          <w:szCs w:val="18"/>
          <w:color w:val="004990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Immunology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Christine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angas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Head,</w:t>
      </w:r>
      <w:r>
        <w:rPr>
          <w:rFonts w:ascii="Arial" w:hAnsi="Arial" w:cs="Arial" w:eastAsia="Arial"/>
          <w:sz w:val="18"/>
          <w:szCs w:val="18"/>
          <w:color w:val="00499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General</w:t>
      </w:r>
      <w:r>
        <w:rPr>
          <w:rFonts w:ascii="Arial" w:hAnsi="Arial" w:cs="Arial" w:eastAsia="Arial"/>
          <w:sz w:val="18"/>
          <w:szCs w:val="18"/>
          <w:color w:val="004990"/>
          <w:spacing w:val="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004990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92"/>
        </w:rPr>
        <w:t>Clinic</w:t>
      </w:r>
      <w:r>
        <w:rPr>
          <w:rFonts w:ascii="Arial" w:hAnsi="Arial" w:cs="Arial" w:eastAsia="Arial"/>
          <w:sz w:val="18"/>
          <w:szCs w:val="18"/>
          <w:color w:val="004990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0499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46C1BE"/>
          <w:w w:val="123"/>
        </w:rPr>
        <w:t>Ophthalmol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1"/>
          <w:w w:val="12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7"/>
        </w:rPr>
        <w:t>ists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Penelope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Allen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Alex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Amini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Brian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Maged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Atalla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Alicia</w:t>
      </w:r>
      <w:r>
        <w:rPr>
          <w:rFonts w:ascii="Arial" w:hAnsi="Arial" w:cs="Arial" w:eastAsia="Arial"/>
          <w:sz w:val="18"/>
          <w:szCs w:val="18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ai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Pheng</w:t>
      </w:r>
      <w:r>
        <w:rPr>
          <w:rFonts w:ascii="Arial" w:hAnsi="Arial" w:cs="Arial" w:eastAsia="Arial"/>
          <w:sz w:val="18"/>
          <w:szCs w:val="18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6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Renuka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Bathija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Jacqueline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Beltz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Buttery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Roland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Bunting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Susan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auto"/>
        <w:ind w:right="5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Dermot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Cassidy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Christopher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Chan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0"/>
        </w:rPr>
        <w:t>Elsie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Thomas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Daniel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Chiu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Au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Chun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Ch’ng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Ping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Chow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Ben</w:t>
      </w:r>
      <w:r>
        <w:rPr>
          <w:rFonts w:ascii="Arial" w:hAnsi="Arial" w:cs="Arial" w:eastAsia="Arial"/>
          <w:sz w:val="18"/>
          <w:szCs w:val="18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Clark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40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Suzanne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Cochrane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Benjamin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Connell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Joan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Cosg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5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5"/>
        </w:rPr>
        <w:t>ofesso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5"/>
        </w:rPr>
        <w:t>Jonatha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owston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6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Rodger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Davies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Fio</w:t>
      </w:r>
      <w:r>
        <w:rPr>
          <w:rFonts w:ascii="Arial" w:hAnsi="Arial" w:cs="Arial" w:eastAsia="Arial"/>
          <w:sz w:val="18"/>
          <w:szCs w:val="18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incentis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Joanne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Dondey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Rohan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Essex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auto"/>
        <w:ind w:right="85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David</w:t>
      </w:r>
      <w:r>
        <w:rPr>
          <w:rFonts w:ascii="Arial" w:hAnsi="Arial" w:cs="Arial" w:eastAsia="Arial"/>
          <w:sz w:val="18"/>
          <w:szCs w:val="18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Fabinyi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0"/>
        </w:rPr>
        <w:t>Xavier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Fagan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Lisa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Farber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Kevin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Foo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7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Justin</w:t>
      </w:r>
      <w:r>
        <w:rPr>
          <w:rFonts w:ascii="Arial" w:hAnsi="Arial" w:cs="Arial" w:eastAsia="Arial"/>
          <w:sz w:val="18"/>
          <w:szCs w:val="18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Friebel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Fiona</w:t>
      </w:r>
      <w:r>
        <w:rPr>
          <w:rFonts w:ascii="Arial" w:hAnsi="Arial" w:cs="Arial" w:eastAsia="Arial"/>
          <w:sz w:val="18"/>
          <w:szCs w:val="18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Fullarton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evor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auto"/>
        <w:ind w:right="1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Padmini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Gnanaharan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Robyn</w:t>
      </w:r>
      <w:r>
        <w:rPr>
          <w:rFonts w:ascii="Arial" w:hAnsi="Arial" w:cs="Arial" w:eastAsia="Arial"/>
          <w:sz w:val="18"/>
          <w:szCs w:val="18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Guymer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Thomas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Oded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Hauptman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Fa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okh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Irani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7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Jwu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Jin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Khong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Kavita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Khurana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Lazarus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yndell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oy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Lim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Cecilia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Lance</w:t>
      </w:r>
      <w:r>
        <w:rPr>
          <w:rFonts w:ascii="Arial" w:hAnsi="Arial" w:cs="Arial" w:eastAsia="Arial"/>
          <w:sz w:val="18"/>
          <w:szCs w:val="18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23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Michael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Loughnan</w:t>
      </w:r>
      <w:r>
        <w:rPr>
          <w:rFonts w:ascii="Arial" w:hAnsi="Arial" w:cs="Arial" w:eastAsia="Arial"/>
          <w:sz w:val="18"/>
          <w:szCs w:val="18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Damien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Louis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David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Mackey</w:t>
      </w:r>
      <w:r>
        <w:rPr>
          <w:rFonts w:ascii="Arial" w:hAnsi="Arial" w:cs="Arial" w:eastAsia="Arial"/>
          <w:sz w:val="18"/>
          <w:szCs w:val="18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Manolopoulos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Nicolaos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Mantzio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os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endy</w:t>
      </w:r>
      <w:r>
        <w:rPr>
          <w:rFonts w:ascii="Arial" w:hAnsi="Arial" w:cs="Arial" w:eastAsia="Arial"/>
          <w:sz w:val="18"/>
          <w:szCs w:val="18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Marshman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McCombe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Lorraine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er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ence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5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5"/>
        </w:rPr>
        <w:t>Pathmanatha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Pathmaraj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50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Alexander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Poon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Assoc.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Salmaan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al-Qu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eshi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Ramsay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Edwa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Roufail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Jonathan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Ruddle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Nisha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Sachdev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Julian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Sack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Sukhpal</w:t>
      </w:r>
      <w:r>
        <w:rPr>
          <w:rFonts w:ascii="Arial" w:hAnsi="Arial" w:cs="Arial" w:eastAsia="Arial"/>
          <w:sz w:val="18"/>
          <w:szCs w:val="18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Singh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Sandhu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ossy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Khami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Satchithananthan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7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Michael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Shiu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Grant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Snibson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Helene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Steiner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Steiner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ony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Stubbs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Charles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Lau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ence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Sullivan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Sutton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Anh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16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Robyn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outbeck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Rasik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0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ajpayee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Anton</w:t>
      </w:r>
      <w:r>
        <w:rPr>
          <w:rFonts w:ascii="Arial" w:hAnsi="Arial" w:cs="Arial" w:eastAsia="Arial"/>
          <w:sz w:val="18"/>
          <w:szCs w:val="18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1"/>
        </w:rPr>
        <w:t>an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Hee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auto"/>
        <w:ind w:right="7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Faye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alker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alland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Diane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ebster</w:t>
      </w:r>
      <w:r>
        <w:rPr>
          <w:rFonts w:ascii="Arial" w:hAnsi="Arial" w:cs="Arial" w:eastAsia="Arial"/>
          <w:sz w:val="18"/>
          <w:szCs w:val="18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Kristen</w:t>
      </w:r>
      <w:r>
        <w:rPr>
          <w:rFonts w:ascii="Arial" w:hAnsi="Arial" w:cs="Arial" w:eastAsia="Arial"/>
          <w:sz w:val="18"/>
          <w:szCs w:val="18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ells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Harry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4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enas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Whiting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5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3"/>
        </w:rPr>
        <w:t>Sanjeew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ick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emasinghe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49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1"/>
        </w:rPr>
        <w:t>Elaine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ien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Jonathan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eoh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Ehud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Zamir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w w:val="119"/>
        </w:rPr>
        <w:t>Otola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3"/>
          <w:w w:val="11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8"/>
        </w:rPr>
        <w:t>yngol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1"/>
          <w:w w:val="118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7"/>
        </w:rPr>
        <w:t>ists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asuki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Anpalahan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Simon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Braham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Christopher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June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Choo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6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Benjamin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Cook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Markus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Dahm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Michael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Dobson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Simon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Ellul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Guirguis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David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James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Richa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Kennedy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Randal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Leung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Philip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Michael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Stephen</w:t>
      </w:r>
      <w:r>
        <w:rPr>
          <w:rFonts w:ascii="Arial" w:hAnsi="Arial" w:cs="Arial" w:eastAsia="Arial"/>
          <w:sz w:val="18"/>
          <w:szCs w:val="18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O’Leary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8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1"/>
        </w:rPr>
        <w:t>Halil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Ozdemir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Theo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Sdralis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Craig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Semple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Michael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ykocinski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ebb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Benjamin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Mr</w:t>
      </w:r>
      <w:r>
        <w:rPr>
          <w:rFonts w:ascii="Arial" w:hAnsi="Arial" w:cs="Arial" w:eastAsia="Arial"/>
          <w:sz w:val="18"/>
          <w:szCs w:val="18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Sarin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ongprasartsuk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6"/>
        </w:rPr>
        <w:t>Anaesthetists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Matthew</w:t>
      </w:r>
      <w:r>
        <w:rPr>
          <w:rFonts w:ascii="Arial" w:hAnsi="Arial" w:cs="Arial" w:eastAsia="Arial"/>
          <w:sz w:val="18"/>
          <w:szCs w:val="18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Acheson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77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Ashton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Glenn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Bakyew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Jacob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Boon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auto"/>
        <w:ind w:right="6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Michael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Boykett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Braun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Linda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Cass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Junkeat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5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Anne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Chenoweth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Stephen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Chester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Elizabeth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Coates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Gavin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Doolan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Duncan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Forbes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Natalie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Anne</w:t>
      </w:r>
      <w:r>
        <w:rPr>
          <w:rFonts w:ascii="Arial" w:hAnsi="Arial" w:cs="Arial" w:eastAsia="Arial"/>
          <w:sz w:val="18"/>
          <w:szCs w:val="18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Gattuso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Alexander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Gershenzon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Gaylene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Sean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95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illiam</w:t>
      </w:r>
      <w:r>
        <w:rPr>
          <w:rFonts w:ascii="Arial" w:hAnsi="Arial" w:cs="Arial" w:eastAsia="Arial"/>
          <w:sz w:val="18"/>
          <w:szCs w:val="18"/>
          <w:color w:val="6D6E71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Hurley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Simon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Jones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Jennifer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Sarah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Kondogiannis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10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James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Koziol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Joshua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Lau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0"/>
        </w:rPr>
        <w:t>Ei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0"/>
        </w:rPr>
        <w:t>Leen</w:t>
      </w:r>
      <w:r>
        <w:rPr>
          <w:rFonts w:ascii="Arial" w:hAnsi="Arial" w:cs="Arial" w:eastAsia="Arial"/>
          <w:sz w:val="18"/>
          <w:szCs w:val="18"/>
          <w:color w:val="6D6E71"/>
          <w:spacing w:val="2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Lee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Ana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Licina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Lisa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Lioufas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8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James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Mitchell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Craig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Morgan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Motavalli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Michelle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Natividad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Igor</w:t>
      </w:r>
      <w:r>
        <w:rPr>
          <w:rFonts w:ascii="Arial" w:hAnsi="Arial" w:cs="Arial" w:eastAsia="Arial"/>
          <w:sz w:val="18"/>
          <w:szCs w:val="18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Oleinikov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ene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Palgan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uong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Dien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Phan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50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Dayalan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Ramasamy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Risebo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7"/>
        </w:rPr>
        <w:t>Mhousci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Scanlan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Seal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Ca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oline</w:t>
      </w:r>
      <w:r>
        <w:rPr>
          <w:rFonts w:ascii="Arial" w:hAnsi="Arial" w:cs="Arial" w:eastAsia="Arial"/>
          <w:sz w:val="18"/>
          <w:szCs w:val="18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Sharpe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10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Snider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Mark</w:t>
      </w:r>
      <w:r>
        <w:rPr>
          <w:rFonts w:ascii="Arial" w:hAnsi="Arial" w:cs="Arial" w:eastAsia="Arial"/>
          <w:sz w:val="18"/>
          <w:szCs w:val="18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Suss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Alan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1" w:lineRule="auto"/>
        <w:ind w:right="7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ymms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alpole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Crispin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Marga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et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atson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86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illiam</w:t>
      </w:r>
      <w:r>
        <w:rPr>
          <w:rFonts w:ascii="Arial" w:hAnsi="Arial" w:cs="Arial" w:eastAsia="Arial"/>
          <w:sz w:val="18"/>
          <w:szCs w:val="18"/>
          <w:color w:val="6D6E71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atson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Anthony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White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Daniel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Wyss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w w:val="117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7"/>
          <w:w w:val="117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2"/>
        </w:rPr>
        <w:t>ysicians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Julian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Bosco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70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imothy</w:t>
      </w:r>
      <w:r>
        <w:rPr>
          <w:rFonts w:ascii="Arial" w:hAnsi="Arial" w:cs="Arial" w:eastAsia="Arial"/>
          <w:sz w:val="18"/>
          <w:szCs w:val="18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Godf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Balasubramanian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Krishnamurthy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Neil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Shuey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David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Szmulewicz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Anneke</w:t>
      </w:r>
      <w:r>
        <w:rPr>
          <w:rFonts w:ascii="Arial" w:hAnsi="Arial" w:cs="Arial" w:eastAsia="Arial"/>
          <w:sz w:val="18"/>
          <w:szCs w:val="18"/>
          <w:color w:val="6D6E71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an</w:t>
      </w:r>
      <w:r>
        <w:rPr>
          <w:rFonts w:ascii="Arial" w:hAnsi="Arial" w:cs="Arial" w:eastAsia="Arial"/>
          <w:sz w:val="18"/>
          <w:szCs w:val="18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alt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6"/>
        </w:rPr>
        <w:t>Medical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w w:val="122"/>
        </w:rPr>
        <w:t>Administ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6"/>
        </w:rPr>
        <w:t>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Susan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Sdrinis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97" w:lineRule="auto"/>
        <w:ind w:right="114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00"/>
        </w:rPr>
        <w:t>GP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7"/>
        </w:rPr>
        <w:t>Liaison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Lina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Nido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2"/>
        </w:rPr>
        <w:t>Emeritus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82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C1BE"/>
          <w:spacing w:val="0"/>
          <w:w w:val="125"/>
          <w:position w:val="1"/>
        </w:rPr>
        <w:t>Consultants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Dist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5"/>
        </w:rPr>
        <w:t>ofesso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Graeme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9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2"/>
          <w:w w:val="94"/>
        </w:rPr>
        <w:t>Clark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Julian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Heinze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Assoc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95"/>
        </w:rPr>
        <w:t>ofesso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Hector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9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2"/>
          <w:w w:val="100"/>
        </w:rPr>
        <w:t>Maclean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5"/>
          <w:w w:val="96"/>
        </w:rPr>
        <w:t>Assoc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96"/>
        </w:rPr>
        <w:t>ofesso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Justin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8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-5"/>
          <w:w w:val="96"/>
        </w:rPr>
        <w:t>O’Da</w:t>
      </w:r>
      <w:r>
        <w:rPr>
          <w:rFonts w:ascii="Arial" w:hAnsi="Arial" w:cs="Arial" w:eastAsia="Arial"/>
          <w:sz w:val="18"/>
          <w:szCs w:val="18"/>
          <w:color w:val="6D6E71"/>
          <w:spacing w:val="-21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5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1" w:lineRule="auto"/>
        <w:ind w:right="2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18"/>
          <w:szCs w:val="18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Hugh</w:t>
      </w:r>
      <w:r>
        <w:rPr>
          <w:rFonts w:ascii="Arial" w:hAnsi="Arial" w:cs="Arial" w:eastAsia="Arial"/>
          <w:sz w:val="18"/>
          <w:szCs w:val="18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aylo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18"/>
          <w:szCs w:val="18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Thomson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4" w:equalWidth="0">
            <w:col w:w="2287" w:space="294"/>
            <w:col w:w="2162" w:space="318"/>
            <w:col w:w="2172" w:space="308"/>
            <w:col w:w="2339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826" w:footer="0" w:top="680" w:bottom="280" w:left="800" w:right="1640"/>
          <w:headerReference w:type="even" r:id="rId24"/>
          <w:footerReference w:type="even" r:id="rId25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22.678015pt;width:595.275pt;height:796.535pt;mso-position-horizontal-relative:page;mso-position-vertical-relative:page;z-index:-423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53" w:lineRule="auto"/>
                    <w:ind w:left="907" w:right="6957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Iliquate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17"/>
                      <w:w w:val="1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ptatu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19"/>
                      <w:w w:val="1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26"/>
                      <w:w w:val="1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comnihi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tibeaque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10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00"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6"/>
                    </w:rPr>
                    <w:t>omnieniet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10"/>
                      <w:w w:val="1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33"/>
                    </w:rPr>
                    <w:t>ut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5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erfe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endi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34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ist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enis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5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00"/>
                    </w:rPr>
                    <w:t>si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31"/>
                    </w:rPr>
                    <w:t>aut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3" w:lineRule="auto"/>
                    <w:ind w:left="907" w:right="7041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7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7"/>
                    </w:rPr>
                    <w:t>esto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15"/>
                      <w:w w:val="1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7"/>
                    </w:rPr>
                    <w:t>quosseque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23"/>
                      <w:w w:val="1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"/>
                      <w:w w:val="127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7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3"/>
                      <w:w w:val="1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7"/>
                    </w:rPr>
                    <w:t>aditaes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6"/>
                    </w:rPr>
                    <w:t>maximenis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23"/>
                      <w:w w:val="1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6"/>
                    </w:rPr>
                    <w:t>mint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5"/>
                      <w:w w:val="1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6"/>
                    </w:rPr>
                    <w:t>ommos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3" w:lineRule="auto"/>
                    <w:ind w:left="907" w:right="6677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dollor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-43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solutasped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2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quae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1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platem.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46C1BE"/>
                      <w:spacing w:val="0"/>
                      <w:w w:val="124"/>
                    </w:rPr>
                    <w:t>Nequatur?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5pt;height:819.213015pt;mso-position-horizontal-relative:page;mso-position-vertical-relative:page;z-index:-4237" coordorigin="0,0" coordsize="11906,16384">
            <v:shape style="position:absolute;left:0;top:454;width:11906;height:15931" type="#_x0000_t75">
              <v:imagedata r:id="rId26" o:title=""/>
            </v:shape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EF4338" stroked="f">
                <v:path arrowok="t"/>
                <v:fill/>
              </v:shape>
            </v:group>
            <v:group style="position:absolute;left:5846;top:10559;width:4699;height:5145" coordorigin="5846,10559" coordsize="4699,5145">
              <v:shape style="position:absolute;left:5846;top:10559;width:4699;height:5145" coordorigin="5846,10559" coordsize="4699,5145" path="m5846,15704l10545,15704,10545,10559,5846,10559,5846,15704e" filled="t" fillcolor="#6D6461" stroked="f">
                <v:path arrowok="t"/>
                <v:fill/>
              </v:shape>
            </v:group>
            <v:group style="position:absolute;left:432;top:14738;width:3240;height:1570" coordorigin="432,14738" coordsize="3240,1570">
              <v:shape style="position:absolute;left:432;top:14738;width:3240;height:1570" coordorigin="432,14738" coordsize="3240,1570" path="m432,14738l3672,14738,3672,16308,432,16308,432,14738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0"/>
          <w:b/>
          <w:bCs/>
        </w:rPr>
        <w:t>Carmel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22" w:after="0" w:line="243" w:lineRule="auto"/>
        <w:ind w:right="1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Niece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ofessor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2"/>
          <w:b/>
          <w:bCs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ard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appointed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ofessor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ophthalmology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alia,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Carmel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Director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2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ictorian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Emergency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Department,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here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45,000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7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partment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acc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edited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aining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ysicians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ell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3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ainee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ophthalmolo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ists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otolaryngolo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1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students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taught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essential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skills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partment.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640"/>
          <w:cols w:num="2" w:equalWidth="0">
            <w:col w:w="2324" w:space="2949"/>
            <w:col w:w="42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21"/>
          <w:b/>
          <w:bCs/>
        </w:rPr>
        <w:t>next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16"/>
          <w:b/>
          <w:bCs/>
          <w:position w:val="-1"/>
        </w:rPr>
        <w:t>gene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6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8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  <w:position w:val="-1"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7"/>
          <w:pgMar w:header="0" w:footer="0" w:top="1140" w:bottom="1060" w:left="1260" w:right="780"/>
          <w:headerReference w:type="odd" r:id="rId27"/>
          <w:footerReference w:type="odd" r:id="rId28"/>
          <w:pgSz w:w="11920" w:h="16840"/>
        </w:sectPr>
      </w:pPr>
      <w:rPr/>
    </w:p>
    <w:p>
      <w:pPr>
        <w:spacing w:before="35" w:after="0" w:line="250" w:lineRule="auto"/>
        <w:ind w:left="101" w:right="-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notice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Carmel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name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badge,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elated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answer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yes: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fathe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Henry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identical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twins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studied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ne.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Carmel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practiced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orthopaedic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surgeon,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uncle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1963,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1986.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32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Carme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ys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didn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with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Uncl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Ge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becaus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had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eti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qualified,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bou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jo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da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8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inspi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becaus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amazin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ethic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ork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hig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0"/>
        </w:rPr>
        <w:t>standa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ds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 w:right="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Carme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ector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Emergenc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hig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eceive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possible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quickly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possible.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achieve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2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Carmel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feel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enjoy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“Ey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oblem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lif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eatening</w:t>
      </w:r>
      <w:r>
        <w:rPr>
          <w:rFonts w:ascii="Arial" w:hAnsi="Arial" w:cs="Arial" w:eastAsia="Arial"/>
          <w:sz w:val="21"/>
          <w:szCs w:val="21"/>
          <w:color w:val="6D6E71"/>
          <w:spacing w:val="4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1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they’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sens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eatening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scar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suddenl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visio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chil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everythin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ease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ovid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fective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timely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eatment,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90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emergencies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general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departments,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Carmel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physician,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extra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3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six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right="7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orkin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3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Carmel,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position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9"/>
        </w:rPr>
        <w:t>ector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six-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9"/>
        </w:rPr>
        <w:t>month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placements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general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physicians.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Added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range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among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trainee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ophthalmologists,</w:t>
      </w:r>
      <w:r>
        <w:rPr>
          <w:rFonts w:ascii="Arial" w:hAnsi="Arial" w:cs="Arial" w:eastAsia="Arial"/>
          <w:sz w:val="21"/>
          <w:szCs w:val="21"/>
          <w:color w:val="6D6E71"/>
          <w:spacing w:val="3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otolaryngologists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egistrars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closely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consultants.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e’v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oduce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cultu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trainee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secon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opinio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senior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consultant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mean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multipl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opportunitie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trainee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lowe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margin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6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ednesday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Carmel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ovements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patients.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Liaison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ficer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personally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complaint.”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7" w:space="243"/>
            <w:col w:w="4840"/>
          </w:cols>
        </w:sectPr>
      </w:pPr>
      <w:rPr/>
    </w:p>
    <w:p>
      <w:pPr>
        <w:spacing w:before="60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36" coordorigin="0,0" coordsize="11906,16838">
            <v:shape style="position:absolute;left:0;top:454;width:11906;height:15975" type="#_x0000_t75">
              <v:imagedata r:id="rId31" o:title=""/>
            </v:shape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EF4338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v:group style="position:absolute;left:0;top:16384;width:11906;height:454" coordorigin="0,16384" coordsize="11906,454">
              <v:shape style="position:absolute;left:0;top:16384;width:11906;height:454" coordorigin="0,16384" coordsize="11906,454" path="m0,16838l11906,16838,11906,16384,0,16384,0,16838e" filled="t" fillcolor="#EF433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F4338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EF4338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EF4338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w w:val="102"/>
          <w:b/>
          <w:bCs/>
        </w:rPr>
        <w:t>Ge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5"/>
          <w:w w:val="102"/>
          <w:b/>
          <w:bCs/>
        </w:rPr>
        <w:t>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9"/>
          <w:b/>
          <w:bCs/>
        </w:rPr>
        <w:t>ard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876" w:top="680" w:bottom="280" w:left="800" w:right="1680"/>
          <w:headerReference w:type="even" r:id="rId29"/>
          <w:footerReference w:type="even" r:id="rId3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27"/>
          <w:w w:val="112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21"/>
          <w:w w:val="112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2"/>
          <w:b/>
          <w:bCs/>
        </w:rPr>
        <w:t>ving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2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2"/>
          <w:w w:val="123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9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9"/>
          <w:pgMar w:header="0" w:footer="0" w:top="1140" w:bottom="1140" w:left="1260" w:right="780"/>
          <w:headerReference w:type="odd" r:id="rId32"/>
          <w:footerReference w:type="odd" r:id="rId33"/>
          <w:pgSz w:w="11920" w:h="16840"/>
        </w:sectPr>
      </w:pPr>
      <w:rPr/>
    </w:p>
    <w:p>
      <w:pPr>
        <w:spacing w:before="35" w:after="0" w:line="250" w:lineRule="auto"/>
        <w:ind w:left="101" w:right="4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34,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established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1963.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tenu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osurgical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techniques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specialty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invented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instruments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pioneering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0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graduate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schoo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undertoo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specialis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trainin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Londo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Baltimo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ofessoria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appointment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specialise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glaucom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surger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ector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Retina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1987.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established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egistrar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soon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leading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Australia.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ophthalmoscope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instrumen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examine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inside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beam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light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magnifying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lens,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invented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founded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ophthalmoscop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graduall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unti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1965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oache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ophthalmi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instrument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designe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Schult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z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ototyp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9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spectacle-mounted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indi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ophthalmoscope.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6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1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win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1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eon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4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ophthalmoscop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whil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ping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bot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hultz-C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ophthalmoscop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emaine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oductio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ears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sol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oun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orld.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 w:right="4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1972,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Schultz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went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enhanced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model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ophthalmoscope,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incorporated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Galilean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telescopes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easie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23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ection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angiograph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imaging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technique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detect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blood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vessels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pioneer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field,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especially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eo-photograph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fluo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escein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angiograph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cinematography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photocoagulation.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embraced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field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osurger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pioneering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vascular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osurgeons,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O’Brien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29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transplant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operties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tendons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complicated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detachment.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1978,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published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paper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describing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cutting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instrument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developed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five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transform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transplant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surger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40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Despite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running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busy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ophthalmol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actice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serving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Chairman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3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Senior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Medical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Staff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1982–7,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Ge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found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time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17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kn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wled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skills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with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wider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unit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1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Hollows’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Indigenous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ogram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Aboriginal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communities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founding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Orbis,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experts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delive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China.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Closer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home,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supported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Optometr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Barry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Cole.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ogether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established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ision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Association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Blind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1972,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ision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Australia.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6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1985,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enormous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contributions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ecognised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ficer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(AO).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65" w:space="296"/>
            <w:col w:w="4819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944" w:top="680" w:bottom="280" w:left="800" w:right="1500"/>
          <w:headerReference w:type="even" r:id="rId34"/>
          <w:footerReference w:type="even" r:id="rId35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789.240015pt;mso-position-horizontal-relative:page;mso-position-vertical-relative:page;z-index:-4235" coordorigin="0,0" coordsize="11906,15785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36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EF4338" stroked="f">
                <v:path arrowok="t"/>
                <v:fill/>
              </v:shape>
            </v:group>
            <v:group style="position:absolute;left:5846;top:9921;width:4699;height:5854" coordorigin="5846,9921" coordsize="4699,5854">
              <v:shape style="position:absolute;left:5846;top:9921;width:4699;height:5854" coordorigin="5846,9921" coordsize="4699,5854" path="m5846,15775l10545,15775,10545,9921,5846,9921,5846,15775e" filled="t" fillcolor="#6D646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inte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estin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xt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dimensio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34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9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9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ork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hallen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condition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xten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skills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56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goo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kn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migh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contribut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eatment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futu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Photog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aphic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ging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Centre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  <w:b/>
          <w:bCs/>
        </w:rPr>
        <w:t>uses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right="33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hines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assisting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gnosis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monitoring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hine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3D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retinal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scans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compare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vious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scans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current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2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hnique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ocula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cohe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ence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tomog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(OCT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oduc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win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detaile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etina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8"/>
        </w:rPr>
        <w:t>structu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usefu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monitoring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2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ge-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macula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degene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ation.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Retina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iog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injecte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bloodst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illuminat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essel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helpin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</w:rPr>
        <w:t>detec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</w:rPr>
        <w:t>elling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1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bleedin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diseases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diabeti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5"/>
        </w:rPr>
        <w:t>etinopat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00"/>
          <w:cols w:num="2" w:equalWidth="0">
            <w:col w:w="4761" w:space="512"/>
            <w:col w:w="434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different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15"/>
          <w:b/>
          <w:bCs/>
          <w:position w:val="-1"/>
        </w:rPr>
        <w:t>perspect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2"/>
          <w:w w:val="115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2"/>
          <w:w w:val="114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25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11"/>
          <w:pgMar w:header="0" w:footer="0" w:top="1140" w:bottom="1140" w:left="1260" w:right="780"/>
          <w:headerReference w:type="odd" r:id="rId37"/>
          <w:footerReference w:type="odd" r:id="rId38"/>
          <w:pgSz w:w="11920" w:h="16840"/>
        </w:sectPr>
      </w:pPr>
      <w:rPr/>
    </w:p>
    <w:p>
      <w:pPr>
        <w:spacing w:before="35" w:after="0" w:line="250" w:lineRule="auto"/>
        <w:ind w:left="101" w:right="-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centur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attempts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camera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etina,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assist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diagnosis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monitoring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disease.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middle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centur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photography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fully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developed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efined,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1953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ecruited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photographer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England,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Thomas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Cottie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establish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photography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small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studio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cameras.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4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esentative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development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photography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field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globall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1959,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U.S.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angiogram,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imaging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technique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injected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bloodst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eam,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blood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vessels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2004,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machine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oduced,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technique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called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ocular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ence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tomography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(OCT),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structu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minute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detail.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oday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photographic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imaging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changes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ovements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machines,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techniques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eporting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systems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Manager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Photographic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Imaging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(MEDPIC),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Lisa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eayley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etinal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images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diagnose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monitor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diseases.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esponsible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photographs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undergoing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plastic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ocedu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five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photographers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clerks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1400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tripled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2006.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Newton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longest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1986.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Alongside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numbers,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shift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eporting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system.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50" w:lineRule="auto"/>
        <w:ind w:right="21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“The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big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19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han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19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ansition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film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phot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oducing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etinal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ams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used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take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half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white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eek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colou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films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placed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patient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notes.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soft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uploads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46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enet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system,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doctors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them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clinic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immediate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34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machines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highly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skilled.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Lisa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photographers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ophthalmic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imaging,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half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trained.”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2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Newest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Khong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enthusiastic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9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supportive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onment.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experience.”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Richa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Smallwoo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Grad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photographe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certifie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carr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imagin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undertake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: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multi-cent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nationa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trials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specific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otoco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7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imagin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carrie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exactl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trial.”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49" w:space="290"/>
            <w:col w:w="4841"/>
          </w:cols>
        </w:sectPr>
      </w:pPr>
      <w:rPr/>
    </w:p>
    <w:p>
      <w:pPr>
        <w:spacing w:before="60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F4338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EF4338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EF4338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3" w:lineRule="auto"/>
        <w:ind w:left="5294" w:right="18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354301pt;margin-top:-4.386746pt;width:234.515011pt;height:31pt;mso-position-horizontal-relative:page;mso-position-vertical-relative:paragraph;z-index:-4232" type="#_x0000_t202" filled="f" stroked="f">
            <v:textbox inset="0,0,0,0">
              <w:txbxContent>
                <w:p>
                  <w:pPr>
                    <w:spacing w:before="0" w:after="0" w:line="614" w:lineRule="exact"/>
                    <w:ind w:right="-133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-64"/>
                      <w:w w:val="112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0"/>
                      <w:w w:val="112"/>
                      <w:b/>
                      <w:bCs/>
                      <w:position w:val="1"/>
                    </w:rPr>
                    <w:t>alerie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17"/>
                      <w:w w:val="112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&amp;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-1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-7"/>
                      <w:w w:val="66"/>
                      <w:b/>
                      <w:bCs/>
                      <w:position w:val="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FFFFFF"/>
                      <w:spacing w:val="0"/>
                      <w:w w:val="120"/>
                      <w:b/>
                      <w:bCs/>
                      <w:position w:val="1"/>
                    </w:rPr>
                    <w:t>ascie</w:t>
                  </w:r>
                  <w:r>
                    <w:rPr>
                      <w:rFonts w:ascii="Times New Roman" w:hAnsi="Times New Roman" w:cs="Times New Roman" w:eastAsia="Times New Roman"/>
                      <w:sz w:val="62"/>
                      <w:szCs w:val="6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olunteers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critical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2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ictorian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13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tient-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centred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clinical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care.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944" w:top="680" w:bottom="280" w:left="800" w:right="1640"/>
          <w:headerReference w:type="even" r:id="rId39"/>
          <w:footerReference w:type="even" r:id="rId40"/>
          <w:pgSz w:w="11920" w:h="1684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4234" coordorigin="0,0" coordsize="11906,15714">
            <v:shape style="position:absolute;left:0;top:482;width:11906;height:10290" type="#_x0000_t75">
              <v:imagedata r:id="rId41" o:title=""/>
            </v:shape>
            <v:group style="position:absolute;left:660;top:9765;width:5256;height:1181" coordorigin="660,9765" coordsize="5256,1181">
              <v:shape style="position:absolute;left:660;top:9765;width:5256;height:1181" coordorigin="660,9765" coordsize="5256,1181" path="m660,9765l5916,9765,5916,10946,660,10946,660,9765e" filled="t" fillcolor="#231F20" stroked="f">
                <v:path arrowok="t"/>
                <v:fill/>
              </v:shape>
            </v:group>
            <v:group style="position:absolute;left:5868;top:9921;width:4699;height:5783" coordorigin="5868,9921" coordsize="4699,5783">
              <v:shape style="position:absolute;left:5868;top:9921;width:4699;height:5783" coordorigin="5868,9921" coordsize="4699,5783" path="m5868,15704l10567,15704,10567,9921,5868,9921,5868,15704e" filled="t" fillcolor="#6D6461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EF4338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819.213013pt;width:595.276pt;height:22.677pt;mso-position-horizontal-relative:page;mso-position-vertical-relative:page;z-index:-4233" coordorigin="0,16384" coordsize="11906,454">
            <v:shape style="position:absolute;left:0;top:16384;width:11906;height:454" coordorigin="0,16384" coordsize="11906,454" path="m0,16838l11906,16838,11906,16384,0,16384,0,16838e" filled="t" fillcolor="#EF4338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Thos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wh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hoos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ene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ous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oluntee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6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becaus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no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wis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hel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others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ofte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hospita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esonate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persona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Onc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olunteers,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07" w:right="45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compl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connectio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hospita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ofte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ealed.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3" w:lineRule="auto"/>
        <w:ind w:right="3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1922,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benefitted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amazing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contribution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2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ictorians.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cur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olunteers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fulfil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ariety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oles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concie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formed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2008,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oles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partment,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ift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shop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fund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aising.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640"/>
          <w:cols w:num="2" w:equalWidth="0">
            <w:col w:w="4726" w:space="569"/>
            <w:col w:w="418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adition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7"/>
          <w:w w:val="115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  <w:position w:val="-1"/>
        </w:rPr>
        <w:t>tient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32"/>
          <w:w w:val="115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  <w:position w:val="-1"/>
        </w:rPr>
        <w:t>support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13"/>
          <w:pgMar w:header="0" w:footer="0" w:top="1140" w:bottom="1060" w:left="1260" w:right="780"/>
          <w:headerReference w:type="odd" r:id="rId42"/>
          <w:footerReference w:type="odd" r:id="rId43"/>
          <w:pgSz w:w="11920" w:h="16840"/>
        </w:sectPr>
      </w:pPr>
      <w:rPr/>
    </w:p>
    <w:p>
      <w:pPr>
        <w:spacing w:before="44" w:after="0" w:line="250" w:lineRule="auto"/>
        <w:ind w:left="101" w:right="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24"/>
          <w:w w:val="111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1"/>
          <w:b/>
          <w:bCs/>
        </w:rPr>
        <w:t>alerie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4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1"/>
          <w:b/>
          <w:bCs/>
        </w:rPr>
        <w:t>Gal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111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1"/>
          <w:b/>
          <w:bCs/>
        </w:rPr>
        <w:t>gher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4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8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uxiliary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2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member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9"/>
          <w:b/>
          <w:bCs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9"/>
          <w:b/>
          <w:bCs/>
        </w:rPr>
        <w:t>1971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1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alerie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Galagher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40-year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association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stemming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1960s,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Christopher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9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serious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injur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Chris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esented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89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began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Auxiliary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network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nine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fundraising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initiatives.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1968,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eight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Chris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eceived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seve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injur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playing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game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youth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short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stick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esulted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iris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detached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etina.”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“Su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fering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traumatic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glaucoma,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private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9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illiam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(Bill)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Gillies,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Glaucoma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eatments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,”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3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“After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several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operations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despite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wonderful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Gillies,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Chris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10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“The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support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outstanding.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Chris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adjusted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been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cap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successful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one-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Colling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ood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supporter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sinc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June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1971,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88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foundation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Nunawading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District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Auxiliary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beginning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small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Auxiliary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active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raise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significant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esident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1974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Nunawading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Auxiliary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closed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2007.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Auxiliaries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supportive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visited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another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annual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meetings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functions.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large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famil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6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input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Management,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administrators.”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4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1970s,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suggested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Council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Auxiliaries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might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shift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focus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individual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pieces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equipment,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rapid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changes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technology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soon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obsolete,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pooling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esou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developments.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upgrade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operating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oom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floor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Smorgon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Family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ing.”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7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Auxiliary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fundraising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enabled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facilit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dependency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beds,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upgraded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60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lights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system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suited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visually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impai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patients.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1969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Auxiliary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chased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Shop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Smith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eet,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Fitz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operating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fing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enjoyed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close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involvement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hospital.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eciated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friendships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satisfaction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wonderful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institution,”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37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6"/>
        </w:rPr>
        <w:t>“Th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ictoria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3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Hospita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stil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plac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onderfu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mi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acle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healing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happe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olunteer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14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pi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olving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themsel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lif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discover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belonging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famil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still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serves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150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39" w:space="301"/>
            <w:col w:w="4840"/>
          </w:cols>
        </w:sectPr>
      </w:pPr>
      <w:rPr/>
    </w:p>
    <w:p>
      <w:pPr>
        <w:spacing w:before="74" w:after="0" w:line="179" w:lineRule="exact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14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-1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876" w:top="800" w:bottom="280" w:left="800" w:right="1260"/>
          <w:headerReference w:type="even" r:id="rId44"/>
          <w:footerReference w:type="even" r:id="rId45"/>
          <w:pgSz w:w="11920" w:h="16840"/>
        </w:sectPr>
      </w:pPr>
      <w:rPr/>
    </w:p>
    <w:p>
      <w:pPr>
        <w:spacing w:before="2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20"/>
          <w:b/>
          <w:bCs/>
        </w:rPr>
        <w:t>ascie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Hong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2"/>
          <w:b/>
          <w:bCs/>
        </w:rPr>
        <w:t>Concierge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4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6"/>
          <w:b/>
          <w:bCs/>
        </w:rPr>
        <w:t>volunteer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1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ently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Bachelor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Science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Jascie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ecruit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concierge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service,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joining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February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volunteer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ecruitment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drive.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11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Jascie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spent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childhood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Kong,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English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settled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plans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begin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Master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two-year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course,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audiologist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ESL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(English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Language)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understood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-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communicate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others.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themselves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similar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situation,”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1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Jascie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catch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classmates.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Howeve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helped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ealise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communication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life,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1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friends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understand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trying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7" w:right="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English.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frustrating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13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barrier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events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talking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7" w:right="30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olunteer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others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also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orks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befo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hopeful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become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audiol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ist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right="2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assessment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hearing-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elated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oblems.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allied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ofessionals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assess,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monitor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issues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diagnostic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testing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forms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critical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success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device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implantation,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particularly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ecipients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exposed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taught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verbal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language.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addition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Jascie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obtained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45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level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qualification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Auslan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language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October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last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wishes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studies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2013.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love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(with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course).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esting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language,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grammar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sentence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structu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spoken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English.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felt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understand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cultu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e,”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Jascie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enjoyed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concierge,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welcoming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newest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ecruit.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1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emember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during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intervi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staff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members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came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46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up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oduced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herself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though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nic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6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admi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dedication.”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260"/>
          <w:cols w:num="2" w:equalWidth="0">
            <w:col w:w="4806" w:space="262"/>
            <w:col w:w="4792"/>
          </w:cols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45.354pt;margin-top:41.811016pt;width:233.858pt;height:14.882pt;mso-position-horizontal-relative:page;mso-position-vertical-relative:page;z-index:-4230" coordorigin="907,836" coordsize="4677,298">
            <v:shape style="position:absolute;left:907;top:836;width:4677;height:298" coordorigin="907,836" coordsize="4677,298" path="m907,1134l5584,1134,5584,836,907,836,907,1134e" filled="t" fillcolor="#EF4338" stroked="f">
              <v:path arrowok="t"/>
              <v:fill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5" w:after="0" w:line="250" w:lineRule="auto"/>
        <w:ind w:left="646" w:right="8135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44.825199pt;margin-top:-1.54037pt;width:18.7213pt;height:19.2696pt;mso-position-horizontal-relative:page;mso-position-vertical-relative:paragraph;z-index:-4231" coordorigin="897,-31" coordsize="374,385">
            <v:group style="position:absolute;left:907;top:110;width:127;height:116" coordorigin="907,110" coordsize="127,116">
              <v:shape style="position:absolute;left:907;top:110;width:127;height:116" coordorigin="907,110" coordsize="127,116" path="m1033,110l913,196,907,205,907,212,977,225,1012,147,1013,145,1019,137,1026,133,1034,132,1032,128,1031,124,1031,117,1032,113,1033,110e" filled="t" fillcolor="#DC205E" stroked="f">
                <v:path arrowok="t"/>
                <v:fill/>
              </v:shape>
            </v:group>
            <v:group style="position:absolute;left:951;top:143;width:75;height:156" coordorigin="951,143" coordsize="75,156">
              <v:shape style="position:absolute;left:951;top:143;width:75;height:156" coordorigin="951,143" coordsize="75,156" path="m1015,143l953,280,952,284,952,285,951,288,952,291,955,296,959,298,965,298,968,297,970,297,1022,272,1014,186,1014,183,1015,181,1016,173,1020,166,1026,162,1023,159,1020,156,1016,150,1015,146,1015,143e" filled="t" fillcolor="#9E2064" stroked="f">
                <v:path arrowok="t"/>
                <v:fill/>
              </v:shape>
            </v:group>
            <v:group style="position:absolute;left:1134;top:98;width:127;height:116" coordorigin="1134,98" coordsize="127,116">
              <v:shape style="position:absolute;left:1134;top:98;width:127;height:116" coordorigin="1134,98" coordsize="127,116" path="m1190,98l1156,177,1134,192,1135,195,1136,200,1136,207,1136,211,1134,214,1137,213,1254,127,1260,118,1260,112,1248,104,1190,98e" filled="t" fillcolor="#2AB673" stroked="f">
                <v:path arrowok="t"/>
                <v:fill/>
              </v:shape>
            </v:group>
            <v:group style="position:absolute;left:1141;top:25;width:75;height:156" coordorigin="1141,25" coordsize="75,156">
              <v:shape style="position:absolute;left:1141;top:25;width:75;height:156" coordorigin="1141,25" coordsize="75,156" path="m1209,25l1202,26,1199,27,1198,27,1145,52,1153,138,1153,140,1152,151,1147,157,1141,162,1145,164,1147,167,1151,174,1152,177,1153,181,1154,179,1156,177,1214,44,1215,42,1216,40,1216,39,1216,35,1216,33,1212,28,1209,25e" filled="t" fillcolor="#8DC642" stroked="f">
                <v:path arrowok="t"/>
                <v:fill/>
              </v:shape>
            </v:group>
            <v:group style="position:absolute;left:1014;top:181;width:70;height:164" coordorigin="1014,181" coordsize="70,164">
              <v:shape style="position:absolute;left:1014;top:181;width:70;height:164" coordorigin="1014,181" coordsize="70,164" path="m1015,181l1014,183,1014,186,1028,331,1028,333,1029,336,1029,336,1029,337,1030,340,1032,341,1037,345,1042,344,1084,289,1035,219,1034,216,1030,207,1031,199,1034,192,1030,191,1026,190,1019,186,1017,184,1015,181e" filled="t" fillcolor="#673092" stroked="f">
                <v:path arrowok="t"/>
                <v:fill/>
              </v:shape>
            </v:group>
            <v:group style="position:absolute;left:1084;top:-21;width:70;height:164" coordorigin="1084,-21" coordsize="70,164">
              <v:shape style="position:absolute;left:1084;top:-21;width:70;height:164" coordorigin="1084,-21" coordsize="70,164" path="m1130,-21l1084,35,1132,105,1133,107,1137,117,1137,125,1134,132,1138,133,1142,134,1148,138,1151,140,1153,143,1153,140,1153,138,1140,-8,1139,-10,1139,-12,1139,-12,1138,-13,1137,-16,1136,-18,1130,-21e" filled="t" fillcolor="#D6DF28" stroked="f">
                <v:path arrowok="t"/>
                <v:fill/>
              </v:shape>
            </v:group>
            <v:group style="position:absolute;left:1033;top:213;width:112;height:131" coordorigin="1033,213" coordsize="112,131">
              <v:shape style="position:absolute;left:1033;top:213;width:112;height:131" coordorigin="1033,213" coordsize="112,131" path="m1033,214l1117,338,1120,341,1121,341,1121,342,1124,343,1126,344,1132,344,1145,272,1069,236,1067,235,1059,228,1056,221,1055,216,1040,216,1036,215,1033,214e" filled="t" fillcolor="#004990" stroked="f">
                <v:path arrowok="t"/>
                <v:fill/>
              </v:shape>
              <v:shape style="position:absolute;left:1033;top:213;width:112;height:131" coordorigin="1033,213" coordsize="112,131" path="m1055,213l1051,215,1047,216,1055,216,1055,213e" filled="t" fillcolor="#004990" stroked="f">
                <v:path arrowok="t"/>
                <v:fill/>
              </v:shape>
            </v:group>
            <v:group style="position:absolute;left:1022;top:-20;width:112;height:131" coordorigin="1022,-20" coordsize="112,131">
              <v:shape style="position:absolute;left:1022;top:-20;width:112;height:131" coordorigin="1022,-20" coordsize="112,131" path="m1042,-20l1035,-20,1032,-18,1022,52,1098,88,1100,89,1108,96,1112,103,1113,110,1116,109,1120,108,1134,108,1133,107,1132,105,1050,-14,1049,-15,1047,-17,1047,-17,1046,-18,1044,-19,1042,-20e" filled="t" fillcolor="#FFDB00" stroked="f">
                <v:path arrowok="t"/>
                <v:fill/>
              </v:shape>
              <v:shape style="position:absolute;left:1022;top:-20;width:112;height:131" coordorigin="1022,-20" coordsize="112,131" path="m1134,108l1128,108,1131,108,1134,110,1134,108e" filled="t" fillcolor="#FFDB00" stroked="f">
                <v:path arrowok="t"/>
                <v:fill/>
              </v:shape>
            </v:group>
            <v:group style="position:absolute;left:1065;top:221;width:151;height:77" coordorigin="1065,221" coordsize="151,77">
              <v:shape style="position:absolute;left:1065;top:221;width:151;height:77" coordorigin="1065,221" coordsize="151,77" path="m1084,221l1065,233,1067,235,1069,236,1198,297,1200,297,1202,298,1203,298,1206,298,1209,298,1214,295,1216,291,1216,284,1215,281,1214,279,1194,234,1107,234,1105,234,1095,232,1088,227,1084,221e" filled="t" fillcolor="#2276BC" stroked="f">
                <v:path arrowok="t"/>
                <v:fill/>
              </v:shape>
              <v:shape style="position:absolute;left:1065;top:221;width:151;height:77" coordorigin="1065,221" coordsize="151,77" path="m1191,225l1107,234,1194,234,1191,225e" filled="t" fillcolor="#2276BC" stroked="f">
                <v:path arrowok="t"/>
                <v:fill/>
              </v:shape>
            </v:group>
            <v:group style="position:absolute;left:951;top:25;width:151;height:77" coordorigin="951,25" coordsize="151,77">
              <v:shape style="position:absolute;left:951;top:25;width:151;height:77" coordorigin="951,25" coordsize="151,77" path="m1102,90l1060,90,1063,90,1073,92,1079,96,1084,102,1086,99,1089,96,1096,92,1099,91,1102,91,1102,90e" filled="t" fillcolor="#F89621" stroked="f">
                <v:path arrowok="t"/>
                <v:fill/>
              </v:shape>
              <v:shape style="position:absolute;left:951;top:25;width:151;height:77" coordorigin="951,25" coordsize="151,77" path="m961,25l959,26,953,29,951,33,952,39,952,43,953,44,977,98,1060,90,1102,90,969,27,964,26,961,25e" filled="t" fillcolor="#F89621" stroked="f">
                <v:path arrowok="t"/>
                <v:fill/>
              </v:shape>
            </v:group>
            <v:group style="position:absolute;left:1102;top:162;width:159;height:72" coordorigin="1102,162" coordsize="159,72">
              <v:shape style="position:absolute;left:1102;top:162;width:159;height:72" coordorigin="1102,162" coordsize="159,72" path="m1113,213l1102,233,1105,234,1107,234,1248,220,1250,219,1252,219,1253,218,1254,218,1256,217,1127,217,1119,216,1113,213e" filled="t" fillcolor="#00A79D" stroked="f">
                <v:path arrowok="t"/>
                <v:fill/>
              </v:shape>
              <v:shape style="position:absolute;left:1102;top:162;width:159;height:72" coordorigin="1102,162" coordsize="159,72" path="m1207,162l1139,212,1137,213,1127,217,1256,217,1258,215,1261,210,1261,205,1254,196,1207,162e" filled="t" fillcolor="#00A79D" stroked="f">
                <v:path arrowok="t"/>
                <v:fill/>
              </v:shape>
            </v:group>
            <v:group style="position:absolute;left:907;top:90;width:159;height:72" coordorigin="907,90" coordsize="159,72">
              <v:shape style="position:absolute;left:907;top:90;width:159;height:72" coordorigin="907,90" coordsize="159,72" path="m1060,90l919,104,917,105,915,105,915,105,914,106,911,107,910,108,907,114,907,119,960,162,1029,112,1031,111,1040,107,1055,107,1055,106,1057,102,1060,96,1063,93,1065,91,1063,90,1060,90e" filled="t" fillcolor="#EF4338" stroked="f">
                <v:path arrowok="t"/>
                <v:fill/>
              </v:shape>
              <v:shape style="position:absolute;left:907;top:90;width:159;height:72" coordorigin="907,90" coordsize="159,72" path="m1055,107l1040,107,1048,107,1055,110,1055,107e" filled="t" fillcolor="#EF433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150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years</w:t>
      </w:r>
      <w:r>
        <w:rPr>
          <w:rFonts w:ascii="Arial" w:hAnsi="Arial" w:cs="Arial" w:eastAsia="Arial"/>
          <w:sz w:val="12"/>
          <w:szCs w:val="12"/>
          <w:color w:val="6D6461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of</w:t>
      </w:r>
      <w:r>
        <w:rPr>
          <w:rFonts w:ascii="Arial" w:hAnsi="Arial" w:cs="Arial" w:eastAsia="Arial"/>
          <w:sz w:val="12"/>
          <w:szCs w:val="12"/>
          <w:color w:val="6D6461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1"/>
        </w:rPr>
        <w:t>caring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1"/>
        </w:rPr>
        <w:t> 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in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every</w:t>
      </w:r>
      <w:r>
        <w:rPr>
          <w:rFonts w:ascii="Arial" w:hAnsi="Arial" w:cs="Arial" w:eastAsia="Arial"/>
          <w:sz w:val="12"/>
          <w:szCs w:val="12"/>
          <w:color w:val="6D6461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461"/>
          <w:spacing w:val="0"/>
          <w:w w:val="100"/>
        </w:rPr>
        <w:t>sense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26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5"/>
          <w:pgMar w:header="0" w:footer="0" w:top="1140" w:bottom="1060" w:left="1480" w:right="780"/>
          <w:headerReference w:type="odd" r:id="rId46"/>
          <w:footerReference w:type="odd" r:id="rId47"/>
          <w:pgSz w:w="11920" w:h="16840"/>
        </w:sectPr>
      </w:pPr>
      <w:rPr/>
    </w:p>
    <w:p>
      <w:pPr>
        <w:spacing w:before="22" w:after="0" w:line="243" w:lineRule="auto"/>
        <w:ind w:left="107" w:right="59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volunteers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1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often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Committee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1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gement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members,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read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07" w:right="5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tients,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bring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ounger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trips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07" w:right="-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itz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Gardens.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official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volunteers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joined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1922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members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formed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uxiliaries.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uxiliary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origin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Olinda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Sassaf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Dandenong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Ranges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entual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consisted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net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ork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volunteers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fund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aisers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te.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left="107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decades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essed,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funding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uxiliaries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vided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easing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hospital.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ationing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periods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7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orld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7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07" w:right="-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eat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ession,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uxiliaries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helped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supp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patients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‘luxuries’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fruit,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eggs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poultry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1960s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supplied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‘Good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Samaritan’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fund,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assist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w-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income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patients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getting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hospital.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left="107" w:right="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uxiliary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fund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aising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vided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millions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dollars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fund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critical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16.062988pt;margin-top:-153.889389pt;width:233.858234pt;height:149.853748pt;mso-position-horizontal-relative:page;mso-position-vertical-relative:paragraph;z-index:-4229" type="#_x0000_t75">
            <v:imagedata r:id="rId48" o:title=""/>
          </v:shape>
        </w:pict>
      </w:r>
      <w:r>
        <w:rPr/>
        <w:pict>
          <v:group style="position:absolute;margin-left:68.030998pt;margin-top:-156.015396pt;width:233.858pt;height:560.551pt;mso-position-horizontal-relative:page;mso-position-vertical-relative:paragraph;z-index:-4228" coordorigin="1361,-3120" coordsize="4677,11211">
            <v:shape style="position:absolute;left:1361;top:-3120;width:4677;height:11211" coordorigin="1361,-3120" coordsize="4677,11211" path="m1361,8091l6038,8091,6038,-3120,1361,-3120,1361,8091e" filled="t" fillcolor="#6D6461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Auxiliary</w:t>
      </w:r>
      <w:r>
        <w:rPr>
          <w:rFonts w:ascii="Arial" w:hAnsi="Arial" w:cs="Arial" w:eastAsia="Arial"/>
          <w:sz w:val="18"/>
          <w:szCs w:val="18"/>
          <w:color w:val="6D6E71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4"/>
        </w:rPr>
        <w:t>members</w:t>
      </w:r>
      <w:r>
        <w:rPr>
          <w:rFonts w:ascii="Arial" w:hAnsi="Arial" w:cs="Arial" w:eastAsia="Arial"/>
          <w:sz w:val="18"/>
          <w:szCs w:val="18"/>
          <w:color w:val="6D6E71"/>
          <w:spacing w:val="2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theat</w:t>
      </w:r>
      <w:r>
        <w:rPr>
          <w:rFonts w:ascii="Arial" w:hAnsi="Arial" w:cs="Arial" w:eastAsia="Arial"/>
          <w:sz w:val="18"/>
          <w:szCs w:val="18"/>
          <w:color w:val="6D6E71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lights,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2005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3.886914pt;height:152.617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Concierge</w:t>
      </w:r>
      <w:r>
        <w:rPr>
          <w:rFonts w:ascii="Arial" w:hAnsi="Arial" w:cs="Arial" w:eastAsia="Arial"/>
          <w:sz w:val="18"/>
          <w:szCs w:val="18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voluntee</w:t>
      </w:r>
      <w:r>
        <w:rPr>
          <w:rFonts w:ascii="Arial" w:hAnsi="Arial" w:cs="Arial" w:eastAsia="Arial"/>
          <w:sz w:val="18"/>
          <w:szCs w:val="18"/>
          <w:color w:val="6D6E71"/>
          <w:spacing w:val="-16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Gim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3.887391pt;height:152.6175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color w:val="6D6E71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18"/>
          <w:szCs w:val="18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18"/>
          <w:szCs w:val="18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D6E71"/>
          <w:spacing w:val="0"/>
          <w:w w:val="100"/>
        </w:rPr>
        <w:t>Shop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480" w:right="780"/>
          <w:cols w:num="2" w:equalWidth="0">
            <w:col w:w="4318" w:space="523"/>
            <w:col w:w="4819"/>
          </w:cols>
        </w:sectPr>
      </w:pPr>
      <w:rPr/>
    </w:p>
    <w:p>
      <w:pPr>
        <w:spacing w:before="70" w:after="0" w:line="240" w:lineRule="auto"/>
        <w:ind w:left="11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0pt;margin-top:18pt;width:594.277216pt;height:806pt;mso-position-horizontal-relative:page;mso-position-vertical-relative:page;z-index:-4227" coordorigin="0,360" coordsize="11886,16120">
            <v:shape style="position:absolute;left:0;top:360;width:11880;height:16120" type="#_x0000_t75">
              <v:imagedata r:id="rId53" o:title=""/>
            </v:shape>
            <v:group style="position:absolute;left:11816;top:14978;width:2;height:1420" coordorigin="11816,14978" coordsize="2,1420">
              <v:shape style="position:absolute;left:11816;top:14978;width:2;height:1420" coordorigin="11816,14978" coordsize="0,1420" path="m11816,16398l11816,14978e" filled="f" stroked="t" strokeweight="6.991497pt" strokecolor="#70543B">
                <v:path arrowok="t"/>
              </v:shape>
            </v:group>
            <v:group style="position:absolute;left:1005;top:728;width:1484;height:386" coordorigin="1005,728" coordsize="1484,386">
              <v:shape style="position:absolute;left:1005;top:728;width:1484;height:386" coordorigin="1005,728" coordsize="1484,386" path="m1005,728l2489,728,2489,1114,1005,1114,1005,728e" filled="t" fillcolor="#EF423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9"/>
          <w:szCs w:val="29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29"/>
          <w:szCs w:val="29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9"/>
          <w:szCs w:val="29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FFFFFF"/>
          <w:spacing w:val="0"/>
          <w:w w:val="105"/>
        </w:rPr>
        <w:t>people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876" w:top="660" w:bottom="280" w:left="900" w:right="1680"/>
          <w:headerReference w:type="even" r:id="rId51"/>
          <w:footerReference w:type="even" r:id="rId5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Honouring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4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7"/>
          <w:w w:val="114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4"/>
          <w:b/>
          <w:bCs/>
          <w:position w:val="-1"/>
        </w:rPr>
        <w:t>tient-centred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86"/>
          <w:w w:val="114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4"/>
          <w:b/>
          <w:bCs/>
          <w:position w:val="-1"/>
        </w:rPr>
        <w:t>care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17"/>
          <w:pgMar w:header="0" w:footer="0" w:top="1140" w:bottom="1140" w:left="1260" w:right="780"/>
          <w:headerReference w:type="odd" r:id="rId54"/>
          <w:footerReference w:type="odd" r:id="rId55"/>
          <w:pgSz w:w="11920" w:h="16840"/>
        </w:sectPr>
      </w:pPr>
      <w:rPr/>
    </w:p>
    <w:p>
      <w:pPr>
        <w:spacing w:before="35" w:after="0" w:line="250" w:lineRule="auto"/>
        <w:ind w:left="101" w:right="-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Roux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40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changed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maintained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enthusiasm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combination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opriate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individual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patient;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solving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organisation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skills;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camaraderie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members,”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eer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spanned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senior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positions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olog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intensive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nursing,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paediatrics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infectious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diseases,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Nurse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17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hadn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orke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befo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fin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fascinating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ork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arie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bein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par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team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ecentl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appointe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Nurse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challeng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involve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settin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nurse-le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clini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hospital.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“Thi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initiativ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innovativ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eative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nursin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add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needs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Nursin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contributio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wellbeing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includin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facilitating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acces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services.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“I’m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trained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carry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ocedu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post-mastoidectomy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wax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clearance,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opening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soon,”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chosen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ecipient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1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Excellence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honour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acknowledgement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294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last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indigenous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ogram.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“I’ve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Alice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Springs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46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Aboriginal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communities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4WD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audiologist.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25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infection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esulting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hearin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impairmen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major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hild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hu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amification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langu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socia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educational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elopment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onderfu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mak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diffe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enc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3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closer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home,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Aboriginal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(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89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AHS)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Fitz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AHS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Aboriginal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ictorians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accessing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services.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8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150th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anniversary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organising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celebrations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acknowledge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enormous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esent,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ictoria.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history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enjoyed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meeting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public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tour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leader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eet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Party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April,”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ement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doesn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exist: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keep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enjoy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feel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contribution.”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8" w:space="273"/>
            <w:col w:w="4819"/>
          </w:cols>
        </w:sectPr>
      </w:pPr>
      <w:rPr/>
    </w:p>
    <w:p>
      <w:pPr>
        <w:spacing w:before="60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26" coordorigin="0,0" coordsize="11906,16838">
            <v:group style="position:absolute;left:0;top:454;width:11906;height:15931" coordorigin="0,454" coordsize="11906,15931">
              <v:shape style="position:absolute;left:0;top:454;width:11906;height:15931" coordorigin="0,454" coordsize="11906,15931" path="m0,16384l11906,16384,11906,454,0,454,0,16384xe" filled="t" fillcolor="#231F20" stroked="f">
                <v:path arrowok="t"/>
                <v:fill/>
              </v:shape>
              <v:shape style="position:absolute;left:0;top:454;width:11906;height:16384" type="#_x0000_t75">
                <v:imagedata r:id="rId58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EF4338" stroked="f">
                <v:path arrowok="t"/>
                <v:fill/>
              </v:shape>
            </v:group>
            <v:group style="position:absolute;left:0;top:16384;width:11906;height:454" coordorigin="0,16384" coordsize="11906,454">
              <v:shape style="position:absolute;left:0;top:16384;width:11906;height:454" coordorigin="0,16384" coordsize="11906,454" path="m0,16838l11906,16838,11906,16384,0,16384,0,16838e" filled="t" fillcolor="#EF4338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EF4338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EF4338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EF4338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8"/>
          <w:b/>
          <w:bCs/>
        </w:rPr>
        <w:t>Lucy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944" w:top="680" w:bottom="280" w:left="800" w:right="1680"/>
          <w:headerReference w:type="even" r:id="rId56"/>
          <w:footerReference w:type="even" r:id="rId5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7"/>
          <w:b/>
          <w:bCs/>
        </w:rPr>
        <w:t>Unsparing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8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7"/>
          <w:b/>
          <w:bCs/>
        </w:rPr>
        <w:t>in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  <w:position w:val="-1"/>
        </w:rPr>
        <w:t>her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5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4"/>
          <w:b/>
          <w:bCs/>
          <w:position w:val="-1"/>
        </w:rPr>
        <w:t>efforts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19"/>
          <w:pgMar w:header="0" w:footer="0" w:top="1140" w:bottom="720" w:left="1260" w:right="780"/>
          <w:headerReference w:type="odd" r:id="rId59"/>
          <w:footerReference w:type="odd" r:id="rId60"/>
          <w:pgSz w:w="11920" w:h="16840"/>
        </w:sectPr>
      </w:pPr>
      <w:rPr/>
    </w:p>
    <w:p>
      <w:pPr>
        <w:spacing w:before="35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Jone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assume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obtained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‘Royal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efi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centur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stil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medicin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infanc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rained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graduated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1902,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Bai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nsdale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commencing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1908.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earliest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egiste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Nurses’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December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1924.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8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orking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centur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familiar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harsh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characterised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healthca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8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time.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usually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equi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ecover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cases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stayed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onted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edom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irritation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unwittingly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themselves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living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patients.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orking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60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hour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living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cramped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uncomfortable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onsite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emely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demanding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ith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esou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ces,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patients’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domestic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oles.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Nurses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undertook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cleaning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duties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physically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1914,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physical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obtained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comfortabl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Howeve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olley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eplace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again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transported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canvas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slings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attached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poles.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although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times,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alike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espected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caring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thoughtful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leader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helped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pioneer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patient-cent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oach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considerable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tenu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consistently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fought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rights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22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keep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occupied,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equipped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child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pushed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chase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Dodgshun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nurses’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living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quarters.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Renowned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otolaryngologist,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Littlejohn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alongside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“Mat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Jones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disciplinarian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scrupulously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fair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administration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but,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necessar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esident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7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“Sh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immaculat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ess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sta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whit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unifor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hig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goffe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cap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xampl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dignit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bearin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beh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viou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2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espected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Minister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dinate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arrangements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multiple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influenza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epidemic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1918.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8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Followin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esignatio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lat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1939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Managemen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disappointment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Sec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etary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Joh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Milla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  <w:i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  <w:i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  <w:i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  <w:i/>
        </w:rPr>
        <w:t>Argus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Octobe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1939: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“durin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Jones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servic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ease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70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inpatients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86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2,08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outpatient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6,40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1"/>
        </w:rPr>
        <w:t>25,000.”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27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separate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statement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“unsparing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forts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elief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sick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ength.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association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marked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ficiency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zeal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loyalty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goodwill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1960s,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ficially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enamed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Jones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Hall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honour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dedicated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4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150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years</w:t>
      </w:r>
      <w:r>
        <w:rPr>
          <w:rFonts w:ascii="Arial" w:hAnsi="Arial" w:cs="Arial" w:eastAsia="Arial"/>
          <w:sz w:val="12"/>
          <w:szCs w:val="12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12"/>
          <w:szCs w:val="1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1"/>
        </w:rPr>
        <w:t>caring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0" w:space="250"/>
            <w:col w:w="4840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532" w:top="680" w:bottom="280" w:left="800" w:right="1480"/>
          <w:headerReference w:type="even" r:id="rId61"/>
          <w:footerReference w:type="even" r:id="rId62"/>
          <w:pgSz w:w="11920" w:h="16840"/>
        </w:sectPr>
      </w:pPr>
      <w:rPr/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4225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63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EF4338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6D6461" stroked="f">
                <v:path arrowok="t"/>
                <v:fill/>
              </v:shape>
            </v:group>
            <v:group style="position:absolute;left:368;top:9282;width:2650;height:1706" coordorigin="368,9282" coordsize="2650,1706">
              <v:shape style="position:absolute;left:368;top:9282;width:2650;height:1706" coordorigin="368,9282" coordsize="2650,1706" path="m368,9282l3017,9282,3017,10988,368,10988,368,9282e" filled="t" fillcolor="#6D6461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2"/>
          <w:szCs w:val="62"/>
          <w:color w:val="FFFFFF"/>
          <w:w w:val="105"/>
          <w:b/>
          <w:bCs/>
        </w:rPr>
        <w:t>Mi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1"/>
          <w:w w:val="105"/>
          <w:b/>
          <w:bCs/>
        </w:rPr>
        <w:t>k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“Th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mai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focu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elopmen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del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bette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patien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outcomes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eflected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patien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comment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come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right="3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hen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piece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useful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life,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  <w:b/>
          <w:bCs/>
        </w:rPr>
        <w:t>assesses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hether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disposed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of,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hether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country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need.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past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items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beds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pieces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ophthalmic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donated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hospitals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cata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orld.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includes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Marsh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oundation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(Indonesia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distribution),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9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ietnam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6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ision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oject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8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ohn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wcett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oundation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(Indonesia).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Donations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</w:rPr>
        <w:t>Africa,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carries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cata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ams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Ethiopia.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480"/>
          <w:cols w:num="2" w:equalWidth="0">
            <w:col w:w="4662" w:space="611"/>
            <w:col w:w="43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-52"/>
          <w:w w:val="111"/>
          <w:b/>
          <w:bCs/>
        </w:rPr>
        <w:t>W</w:t>
      </w:r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0"/>
          <w:w w:val="111"/>
          <w:b/>
          <w:bCs/>
        </w:rPr>
        <w:t>orking</w:t>
      </w:r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35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0"/>
          <w:w w:val="116"/>
          <w:b/>
          <w:bCs/>
        </w:rPr>
        <w:t>behind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E71"/>
          <w:spacing w:val="0"/>
          <w:w w:val="124"/>
          <w:b/>
          <w:bCs/>
          <w:position w:val="-1"/>
        </w:rPr>
        <w:t>scenes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21"/>
          <w:pgMar w:header="0" w:footer="0" w:top="1140" w:bottom="720" w:left="1260" w:right="780"/>
          <w:headerReference w:type="odd" r:id="rId64"/>
          <w:footerReference w:type="odd" r:id="rId65"/>
          <w:pgSz w:w="11920" w:h="16840"/>
        </w:sectPr>
      </w:pPr>
      <w:rPr/>
    </w:p>
    <w:p>
      <w:pPr>
        <w:spacing w:before="35" w:after="0" w:line="250" w:lineRule="auto"/>
        <w:ind w:left="101" w:right="6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visitor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likely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Anderson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seven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integral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operation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hospital.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Initially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employed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dinator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Supply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Department,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Engineering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Safety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esentative.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Gove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announcement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November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fully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$165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million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ehensive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edevelopment,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shifted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ensuring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smooth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transition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facilities.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eady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assisting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smaller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efurbishment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prior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announcement,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ensuring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foundation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widesp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ead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begin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intense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planning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period.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edevelopment,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scheduled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2017,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stages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allow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normal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functioning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minimal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disruption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Howeve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entails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building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works,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right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dinate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‘decanting’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ocess.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asked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logistics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detailed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knowledge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excellent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elationship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levels.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“So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far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4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decanted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efurbished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building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Parade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elocated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main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building.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job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further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functions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demolition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commence.”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decanting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equipment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keeping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everyone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happy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challenging.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tries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transition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communication,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satisfying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everyone.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518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locations,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keep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fully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informed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changes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fect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edevelopment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elocation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epa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fected.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3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best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scene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perfect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opportunity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paper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ork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de-clutte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Most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completed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efficient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with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little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time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lost,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clinical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times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oid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impact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patients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1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Mike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decanting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happen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continuously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five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years.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section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completed,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elevant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out.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expensive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equipment,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apart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large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heav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easily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1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focu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87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edevelopment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delive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bette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outcomes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eflected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“Unfortunatel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disruption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noise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esult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patients,”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9" w:space="251"/>
            <w:col w:w="4840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5" w:after="0" w:line="240" w:lineRule="auto"/>
        <w:ind w:right="63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150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years</w:t>
      </w:r>
      <w:r>
        <w:rPr>
          <w:rFonts w:ascii="Arial" w:hAnsi="Arial" w:cs="Arial" w:eastAsia="Arial"/>
          <w:sz w:val="12"/>
          <w:szCs w:val="12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12"/>
          <w:szCs w:val="1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1"/>
        </w:rPr>
        <w:t>caring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280" w:left="1260" w:right="780"/>
        </w:sectPr>
      </w:pPr>
      <w:rPr/>
    </w:p>
    <w:p>
      <w:pPr>
        <w:spacing w:before="74" w:after="0" w:line="240" w:lineRule="auto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4224" coordorigin="0,0" coordsize="11906,16838">
            <v:shape style="position:absolute;left:0;top:0;width:11906;height:16838" type="#_x0000_t75">
              <v:imagedata r:id="rId68" o:title=""/>
            </v:shape>
            <v:group style="position:absolute;left:907;top:836;width:4677;height:298" coordorigin="907,836" coordsize="4677,298">
              <v:shape style="position:absolute;left:907;top:836;width:4677;height:298" coordorigin="907,836" coordsize="4677,298" path="m907,1134l5584,1134,5584,836,907,836,907,1134e" filled="t" fillcolor="#00A79D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22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300" w:lineRule="exact"/>
        <w:ind w:left="107" w:right="229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13"/>
          <w:w w:val="111"/>
        </w:rPr>
        <w:t>W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</w:rPr>
        <w:t>orking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17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5"/>
          <w:b/>
          <w:bCs/>
        </w:rPr>
        <w:t>togethe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3"/>
        </w:rPr>
        <w:t>to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3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1"/>
        </w:rPr>
        <w:t>p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46"/>
          <w:w w:val="121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64"/>
          <w:w w:val="121"/>
        </w:rPr>
        <w:t>o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1"/>
        </w:rPr>
        <w:t>vid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153"/>
          <w:w w:val="12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9"/>
          <w:w w:val="121"/>
        </w:rPr>
        <w:t>th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36"/>
          <w:w w:val="12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best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8"/>
          <w:w w:val="118"/>
        </w:rPr>
        <w:t>possibl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18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4"/>
          <w:w w:val="124"/>
        </w:rPr>
        <w:t>ca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8"/>
          <w:w w:val="124"/>
        </w:rPr>
        <w:t>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49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  <w:position w:val="1"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p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4"/>
          <w:w w:val="118"/>
          <w:b/>
          <w:bCs/>
          <w:position w:val="1"/>
        </w:rPr>
        <w:t>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tients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826" w:footer="532" w:top="800" w:bottom="280" w:left="800" w:right="1680"/>
          <w:headerReference w:type="even" r:id="rId66"/>
          <w:footerReference w:type="even" r:id="rId67"/>
          <w:pgSz w:w="11920" w:h="16840"/>
        </w:sectPr>
      </w:pPr>
      <w:rPr/>
    </w:p>
    <w:p>
      <w:pPr>
        <w:spacing w:before="60" w:after="0" w:line="240" w:lineRule="auto"/>
        <w:ind w:right="348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right="513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A79D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00A79D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A79D"/>
          <w:spacing w:val="0"/>
          <w:w w:val="97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680" w:bottom="280" w:left="1220" w:right="1000"/>
          <w:headerReference w:type="odd" r:id="rId69"/>
          <w:footerReference w:type="odd" r:id="rId70"/>
          <w:pgSz w:w="11920" w:h="16840"/>
        </w:sectPr>
      </w:pPr>
      <w:rPr/>
    </w:p>
    <w:p>
      <w:pPr>
        <w:spacing w:before="0" w:after="0" w:line="674" w:lineRule="exact"/>
        <w:ind w:left="141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v:group style="position:absolute;margin-left:0pt;margin-top:0pt;width:595.275pt;height:785.697015pt;mso-position-horizontal-relative:page;mso-position-vertical-relative:page;z-index:-4223" coordorigin="0,0" coordsize="11906,15714">
            <v:shape style="position:absolute;left:0;top:454;width:11906;height:10318" type="#_x0000_t75">
              <v:imagedata r:id="rId71" o:title=""/>
            </v:shape>
            <v:group style="position:absolute;left:8776;top:1134;width:2223;height:454" coordorigin="8776,1134" coordsize="2223,454">
              <v:shape style="position:absolute;left:8776;top:1134;width:2223;height:454" coordorigin="8776,1134" coordsize="2223,454" path="m8776,1587l10998,1587,10998,1134,8776,1134,8776,1587e" filled="t" fillcolor="#FFFFFF" stroked="f">
                <v:path arrowok="t"/>
                <v:fill/>
              </v:shape>
            </v:group>
            <v:group style="position:absolute;left:10527;top:1309;width:127;height:116" coordorigin="10527,1309" coordsize="127,116">
              <v:shape style="position:absolute;left:10527;top:1309;width:127;height:116" coordorigin="10527,1309" coordsize="127,116" path="m10653,1309l10534,1396,10527,1405,10527,1411,10597,1425,10632,1346,10633,1344,10640,1336,10647,1332,10654,1332,10652,1328,10652,1324,10652,1316,10652,1313,10653,1309e" filled="t" fillcolor="#DC205E" stroked="f">
                <v:path arrowok="t"/>
                <v:fill/>
              </v:shape>
            </v:group>
            <v:group style="position:absolute;left:10754;top:1298;width:127;height:116" coordorigin="10754,1298" coordsize="127,116">
              <v:shape style="position:absolute;left:10754;top:1298;width:127;height:116" coordorigin="10754,1298" coordsize="127,116" path="m10811,1298l10776,1376,10754,1391,10756,1395,10756,1399,10756,1407,10756,1410,10755,1413,10757,1413,10874,1327,10881,1318,10881,1311,10868,1303,10811,1298e" filled="t" fillcolor="#2AB673" stroked="f">
                <v:path arrowok="t"/>
                <v:fill/>
              </v:shape>
            </v:group>
            <v:group style="position:absolute;left:10572;top:1342;width:75;height:156" coordorigin="10572,1342" coordsize="75,156">
              <v:shape style="position:absolute;left:10572;top:1342;width:75;height:156" coordorigin="10572,1342" coordsize="75,156" path="m10635,1342l10573,1479,10572,1483,10572,1484,10572,1488,10572,1490,10575,1496,10579,1498,10585,1497,10588,1497,10590,1496,10642,1471,10634,1385,10635,1383,10635,1380,10636,1373,10640,1366,10646,1361,10643,1359,10640,1356,10637,1349,10636,1346,10635,1342e" filled="t" fillcolor="#9E2064" stroked="f">
                <v:path arrowok="t"/>
                <v:fill/>
              </v:shape>
            </v:group>
            <v:group style="position:absolute;left:10762;top:1225;width:75;height:156" coordorigin="10762,1225" coordsize="75,156">
              <v:shape style="position:absolute;left:10762;top:1225;width:75;height:156" coordorigin="10762,1225" coordsize="75,156" path="m10829,1225l10823,1225,10820,1226,10818,1227,10766,1251,10774,1337,10774,1340,10772,1350,10768,1357,10762,1361,10765,1364,10768,1367,10771,1373,10773,1377,10773,1380,10775,1378,10776,1376,10835,1244,10835,1241,10836,1239,10836,1239,10836,1235,10836,1233,10833,1227,10829,1225e" filled="t" fillcolor="#8DC642" stroked="f">
                <v:path arrowok="t"/>
                <v:fill/>
              </v:shape>
            </v:group>
            <v:group style="position:absolute;left:10634;top:1380;width:70;height:164" coordorigin="10634,1380" coordsize="70,164">
              <v:shape style="position:absolute;left:10634;top:1380;width:70;height:164" coordorigin="10634,1380" coordsize="70,164" path="m10635,1380l10635,1383,10634,1385,10648,1531,10648,1533,10649,1535,10649,1536,10649,1536,10651,1539,10652,1541,10658,1544,10662,1544,10704,1488,10655,1418,10654,1416,10651,1406,10651,1398,10654,1391,10650,1391,10646,1389,10640,1385,10637,1383,10635,1380e" filled="t" fillcolor="#673092" stroked="f">
                <v:path arrowok="t"/>
                <v:fill/>
              </v:shape>
            </v:group>
            <v:group style="position:absolute;left:10704;top:1179;width:70;height:164" coordorigin="10704,1179" coordsize="70,164">
              <v:shape style="position:absolute;left:10704;top:1179;width:70;height:164" coordorigin="10704,1179" coordsize="70,164" path="m10750,1179l10704,1234,10753,1305,10754,1307,10757,1317,10757,1325,10754,1332,10758,1332,10762,1333,10768,1337,10771,1339,10773,1342,10774,1340,10774,1337,10760,1192,10760,1190,10759,1188,10759,1187,10759,1186,10757,1184,10756,1182,10750,1179e" filled="t" fillcolor="#D6DF28" stroked="f">
                <v:path arrowok="t"/>
                <v:fill/>
              </v:shape>
            </v:group>
            <v:group style="position:absolute;left:10653;top:1413;width:112;height:131" coordorigin="10653,1413" coordsize="112,131">
              <v:shape style="position:absolute;left:10653;top:1413;width:112;height:131" coordorigin="10653,1413" coordsize="112,131" path="m10653,1413l10738,1537,10741,1540,10741,1541,10742,1541,10744,1543,10746,1543,10753,1543,10766,1471,10690,1436,10687,1434,10680,1428,10676,1420,10675,1415,10660,1415,10657,1415,10653,1413e" filled="t" fillcolor="#004990" stroked="f">
                <v:path arrowok="t"/>
                <v:fill/>
              </v:shape>
              <v:shape style="position:absolute;left:10653;top:1413;width:112;height:131" coordorigin="10653,1413" coordsize="112,131" path="m10675,1413l10672,1414,10668,1415,10675,1415,10675,1413e" filled="t" fillcolor="#004990" stroked="f">
                <v:path arrowok="t"/>
                <v:fill/>
              </v:shape>
            </v:group>
            <v:group style="position:absolute;left:10642;top:1179;width:112;height:131" coordorigin="10642,1179" coordsize="112,131">
              <v:shape style="position:absolute;left:10642;top:1179;width:112;height:131" coordorigin="10642,1179" coordsize="112,131" path="m10662,1179l10655,1179,10652,1182,10642,1251,10719,1287,10721,1288,10728,1295,10732,1302,10733,1310,10737,1308,10741,1307,10754,1307,10754,1307,10753,1305,10670,1186,10669,1184,10667,1183,10667,1182,10666,1182,10664,1180,10662,1179e" filled="t" fillcolor="#FFDB00" stroked="f">
                <v:path arrowok="t"/>
                <v:fill/>
              </v:shape>
              <v:shape style="position:absolute;left:10642;top:1179;width:112;height:131" coordorigin="10642,1179" coordsize="112,131" path="m10754,1307l10748,1307,10751,1308,10755,1309,10754,1307e" filled="t" fillcolor="#FFDB00" stroked="f">
                <v:path arrowok="t"/>
                <v:fill/>
              </v:shape>
            </v:group>
            <v:group style="position:absolute;left:10686;top:1421;width:151;height:77" coordorigin="10686,1421" coordsize="151,77">
              <v:shape style="position:absolute;left:10686;top:1421;width:151;height:77" coordorigin="10686,1421" coordsize="151,77" path="m10704,1421l10686,1433,10687,1434,10690,1436,10818,1496,10820,1497,10822,1497,10823,1497,10827,1498,10829,1497,10834,1494,10836,1490,10836,1484,10835,1481,10835,1479,10814,1433,10727,1433,10725,1433,10715,1431,10708,1427,10704,1421e" filled="t" fillcolor="#2276BC" stroked="f">
                <v:path arrowok="t"/>
                <v:fill/>
              </v:shape>
              <v:shape style="position:absolute;left:10686;top:1421;width:151;height:77" coordorigin="10686,1421" coordsize="151,77" path="m10811,1425l10727,1433,10814,1433,10811,1425e" filled="t" fillcolor="#2276BC" stroked="f">
                <v:path arrowok="t"/>
                <v:fill/>
              </v:shape>
            </v:group>
            <v:group style="position:absolute;left:10572;top:1225;width:151;height:77" coordorigin="10572,1225" coordsize="151,77">
              <v:shape style="position:absolute;left:10572;top:1225;width:151;height:77" coordorigin="10572,1225" coordsize="151,77" path="m10722,1290l10681,1290,10683,1290,10693,1291,10700,1296,10704,1302,10706,1299,10710,1296,10716,1292,10719,1291,10723,1290,10722,1290e" filled="t" fillcolor="#F89621" stroked="f">
                <v:path arrowok="t"/>
                <v:fill/>
              </v:shape>
              <v:shape style="position:absolute;left:10572;top:1225;width:151;height:77" coordorigin="10572,1225" coordsize="151,77" path="m10581,1225l10579,1225,10574,1229,10572,1233,10572,1239,10573,1242,10573,1244,10597,1298,10681,1290,10722,1290,10590,1227,10584,1225,10581,1225e" filled="t" fillcolor="#F89621" stroked="f">
                <v:path arrowok="t"/>
                <v:fill/>
              </v:shape>
            </v:group>
            <v:group style="position:absolute;left:10723;top:1361;width:159;height:72" coordorigin="10723,1361" coordsize="159,72">
              <v:shape style="position:absolute;left:10723;top:1361;width:159;height:72" coordorigin="10723,1361" coordsize="159,72" path="m10733,1413l10723,1433,10725,1433,10727,1433,10868,1419,10870,1419,10872,1418,10873,1418,10874,1418,10876,1416,10748,1416,10740,1416,10733,1413e" filled="t" fillcolor="#00A79D" stroked="f">
                <v:path arrowok="t"/>
                <v:fill/>
              </v:shape>
              <v:shape style="position:absolute;left:10723;top:1361;width:159;height:72" coordorigin="10723,1361" coordsize="159,72" path="m10827,1361l10759,1411,10757,1413,10748,1416,10876,1416,10878,1415,10881,1409,10881,1405,10874,1396,10827,1361e" filled="t" fillcolor="#00A79D" stroked="f">
                <v:path arrowok="t"/>
                <v:fill/>
              </v:shape>
            </v:group>
            <v:group style="position:absolute;left:10527;top:1290;width:159;height:72" coordorigin="10527,1290" coordsize="159,72">
              <v:shape style="position:absolute;left:10527;top:1290;width:159;height:72" coordorigin="10527,1290" coordsize="159,72" path="m10681,1290l10540,1303,10538,1304,10536,1305,10535,1305,10534,1305,10532,1306,10530,1308,10527,1314,10527,1318,10581,1361,10649,1311,10651,1310,10661,1306,10676,1306,10676,1306,10677,1302,10681,1295,10683,1292,10686,1290,10683,1290,10681,1290e" filled="t" fillcolor="#EF4338" stroked="f">
                <v:path arrowok="t"/>
                <v:fill/>
              </v:shape>
              <v:shape style="position:absolute;left:10527;top:1290;width:159;height:72" coordorigin="10527,1290" coordsize="159,72" path="m10676,1306l10661,1306,10668,1307,10675,1310,10676,1306e" filled="t" fillcolor="#EF4338" stroked="f">
                <v:path arrowok="t"/>
                <v:fill/>
              </v:shape>
            </v:group>
            <v:group style="position:absolute;left:8776;top:0;width:2223;height:1134" coordorigin="8776,0" coordsize="2223,1134">
              <v:shape style="position:absolute;left:8776;top:0;width:2223;height:1134" coordorigin="8776,0" coordsize="2223,1134" path="m8776,1134l10998,1134,10998,0,8776,0,8776,1134e" filled="t" fillcolor="#00A79D" stroked="f">
                <v:path arrowok="t"/>
                <v:fill/>
              </v:shape>
            </v:group>
            <v:group style="position:absolute;left:6321;top:9921;width:4699;height:5783" coordorigin="6321,9921" coordsize="4699,5783">
              <v:shape style="position:absolute;left:6321;top:9921;width:4699;height:5783" coordorigin="6321,9921" coordsize="4699,5783" path="m6321,15704l11020,15704,11020,9921,6321,9921,6321,15704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0"/>
          <w:b/>
          <w:bCs/>
        </w:rPr>
        <w:t>G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6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0"/>
          <w:b/>
          <w:bCs/>
        </w:rPr>
        <w:t>aham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19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7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w w:val="93"/>
          <w:b/>
          <w:bCs/>
        </w:rPr>
        <w:t>G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5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21"/>
          <w:b/>
          <w:bCs/>
        </w:rPr>
        <w:t>aeme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3" w:lineRule="auto"/>
        <w:ind w:left="119" w:right="-2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mean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tod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app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ximate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quarte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0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0"/>
        </w:rPr>
        <w:t>ust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alia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hlea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implant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conducte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3" w:lineRule="auto"/>
        <w:ind w:left="119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dedicate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8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eons,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audiol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ists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spee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apist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suppor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staf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conti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oud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aditio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starte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right="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6"/>
          <w:b/>
          <w:bCs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1"/>
          <w:b/>
          <w:bCs/>
        </w:rPr>
        <w:t>successful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6"/>
          <w:b/>
          <w:bCs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7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6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4"/>
          <w:b/>
          <w:bCs/>
        </w:rPr>
        <w:t>ototype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4"/>
          <w:b/>
          <w:bCs/>
        </w:rPr>
        <w:t>bionic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9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0"/>
          <w:w w:val="111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1"/>
          <w:b/>
          <w:bCs/>
        </w:rPr>
        <w:t>ictorian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6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7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3"/>
          <w:b/>
          <w:bCs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  <w:b/>
          <w:bCs/>
        </w:rPr>
        <w:t>1978,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0"/>
          <w:b/>
          <w:bCs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3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3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0"/>
          <w:b/>
          <w:bCs/>
        </w:rPr>
        <w:t>xim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6"/>
          <w:w w:val="12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6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28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300,000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7"/>
          <w:w w:val="117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7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7"/>
          <w:b/>
          <w:bCs/>
        </w:rPr>
        <w:t>orld-wide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7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4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  <w:b/>
          <w:bCs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5"/>
          <w:w w:val="118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5"/>
          <w:w w:val="118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  <w:b/>
          <w:bCs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gift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0"/>
          <w:b/>
          <w:bCs/>
        </w:rPr>
        <w:t>sound.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4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2"/>
          <w:w w:val="11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orld-leadin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4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became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ealit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inn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4"/>
          <w:w w:val="12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atio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3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1"/>
        </w:rPr>
        <w:t>persistenc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6"/>
        </w:rPr>
        <w:t>ofesso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aeme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Clar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2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4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5"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5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31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3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0"/>
        </w:rPr>
        <w:t>ough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26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cou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2"/>
        </w:rPr>
        <w:t>dedicatio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5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3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5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8"/>
        </w:rPr>
        <w:t>aha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8"/>
        </w:rPr>
        <w:t>Carri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25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0"/>
        </w:rPr>
        <w:t>hos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3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5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"/>
          <w:w w:val="12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5"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3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8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6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19"/>
        </w:rPr>
        <w:t>critica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2"/>
          <w:w w:val="124"/>
        </w:rPr>
        <w:t>trial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-3"/>
          <w:w w:val="12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6D6E7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20" w:right="1000"/>
          <w:cols w:num="2" w:equalWidth="0">
            <w:col w:w="4744" w:space="584"/>
            <w:col w:w="4372"/>
          </w:cols>
        </w:sectPr>
      </w:pPr>
      <w:rPr/>
    </w:p>
    <w:p>
      <w:pPr>
        <w:spacing w:before="74" w:after="0" w:line="179" w:lineRule="exact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24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-1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4" w:lineRule="exact"/>
        <w:ind w:left="107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45.354pt;margin-top:-68.575073pt;width:233.858pt;height:14.882pt;mso-position-horizontal-relative:page;mso-position-vertical-relative:paragraph;z-index:-4222" coordorigin="907,-1372" coordsize="4677,298">
            <v:shape style="position:absolute;left:907;top:-1372;width:4677;height:298" coordorigin="907,-1372" coordsize="4677,298" path="m907,-1074l5584,-1074,5584,-1372,907,-1372,907,-1074e" filled="t" fillcolor="#00A79D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0"/>
          <w:b/>
          <w:bCs/>
        </w:rPr>
        <w:t>Breaking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3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7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  <w:position w:val="-1"/>
        </w:rPr>
        <w:t>sound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23"/>
          <w:w w:val="113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  <w:position w:val="-1"/>
        </w:rPr>
        <w:t>barrier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0" w:top="800" w:bottom="280" w:left="800" w:right="1260"/>
          <w:headerReference w:type="even" r:id="rId72"/>
          <w:footerReference w:type="even" r:id="rId73"/>
          <w:pgSz w:w="11920" w:h="16840"/>
        </w:sectPr>
      </w:pPr>
      <w:rPr/>
    </w:p>
    <w:p>
      <w:pPr>
        <w:spacing w:before="2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9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109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9"/>
          <w:b/>
          <w:bCs/>
        </w:rPr>
        <w:t>ofessor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38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9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7"/>
          <w:w w:val="109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9"/>
          <w:b/>
          <w:bCs/>
        </w:rPr>
        <w:t>aeme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3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9"/>
          <w:b/>
          <w:bCs/>
        </w:rPr>
        <w:t>Clark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1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Clark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understood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seve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ely-to-p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social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isolation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impai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experience.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“My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father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seve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him,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work…he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conversation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7" w:right="2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“(It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ys)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desi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people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who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deaf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fathe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7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Whil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surgeo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variou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hospitals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1965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Graem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happene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America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articl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durin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lunc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eak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surgeo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carrie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implantatio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wi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dea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person</w:t>
      </w:r>
      <w:r>
        <w:rPr>
          <w:rFonts w:ascii="Arial" w:hAnsi="Arial" w:cs="Arial" w:eastAsia="Arial"/>
          <w:sz w:val="21"/>
          <w:szCs w:val="21"/>
          <w:color w:val="6D6E71"/>
          <w:spacing w:val="-2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inne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2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consequently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undertake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auditory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brain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physiology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Sydney;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exploring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whether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auditory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stimulation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1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orientated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passion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addiction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-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wante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[explo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elect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stimulatio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]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efull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scientificall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operat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withou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basi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understanding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little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slowe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righ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gambled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whole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question,”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7" w:right="-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arme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encouragin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esult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otolaryngolog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designe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departmen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opene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emie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Henr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Bolt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1973.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right="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development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fundamentally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tied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having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facilities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place.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ficiently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elationship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floo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complex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package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3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elect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onics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sorts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ramifications.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patients,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guinea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pigs,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upstairs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establishment.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“After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getting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outine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fice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happening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arrangement,”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development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informed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however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push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connection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brain.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fortunate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useful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understanding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elect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odes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timing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information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judicious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sites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stimulation.”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ision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however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depends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spots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stimulation,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involves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little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quality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perhaps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500,000.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challenges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ching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up;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keep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going.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Ninety-nine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scientific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(the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ear)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story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elevant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scientists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push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boundaries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becom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ealit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260"/>
          <w:cols w:num="2" w:equalWidth="0">
            <w:col w:w="4798" w:space="248"/>
            <w:col w:w="4814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5"/>
          <w:pgMar w:header="0" w:footer="0" w:top="1140" w:bottom="940" w:left="1260" w:right="780"/>
          <w:headerReference w:type="odd" r:id="rId74"/>
          <w:footerReference w:type="odd" r:id="rId75"/>
          <w:pgSz w:w="11920" w:h="16840"/>
        </w:sectPr>
      </w:pPr>
      <w:rPr/>
    </w:p>
    <w:p>
      <w:pPr>
        <w:spacing w:before="22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7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6"/>
          <w:w w:val="10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7"/>
          <w:b/>
          <w:bCs/>
        </w:rPr>
        <w:t>aham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35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7"/>
          <w:b/>
          <w:bCs/>
        </w:rPr>
        <w:t>Carri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4"/>
          <w:w w:val="107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7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local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pop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rush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Graham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Carrick,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badly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legs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equi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doses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medication.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legs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eventually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healed,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medication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permanently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fine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hairs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inner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egister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leaving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Graham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significant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seve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eigh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olle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Glendonal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Schoo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Dea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starte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takin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therap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eading.”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3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workplace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incident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impacted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emaining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Graham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Glendonald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fortunately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enabled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communicating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wife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Kathy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9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almost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unbelievable,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understand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spoke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never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deaf,”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01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“Then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started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fami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missed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hearing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kids’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oices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bies.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daughter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months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ealised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deaf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ould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pull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ound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facing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7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her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spoke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could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hear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said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infection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Graham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specialist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7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Collins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eet,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mention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Clark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ently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ability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lips.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8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“That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fantastic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six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trial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ecall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getting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right="48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ocessor;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cigar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box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gold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box.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4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“My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switch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riding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success.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minutes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anything,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everyone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oom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ound.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Someho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suddenl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‘ding,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dong’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Clark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dong’.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oke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down.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years.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never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again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did,”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Graham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closely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egistering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pitch.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tests.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audiologists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fantastic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patience,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422" w:lineRule="exact"/>
        <w:ind w:right="67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almos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fiv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closel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12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audiologist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tun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device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Graha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experienced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7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eakth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oug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waitin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taugh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himsel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elyin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eading.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9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emembe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daughter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excitin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happen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haven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daughter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neve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babies.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brightens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little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child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feel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worthwhile.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communicate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operly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feel.”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7" w:space="252"/>
            <w:col w:w="4841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744" w:top="680" w:bottom="280" w:left="800" w:right="1580"/>
          <w:headerReference w:type="even" r:id="rId76"/>
          <w:footerReference w:type="even" r:id="rId7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pt;height:819.213015pt;mso-position-horizontal-relative:page;mso-position-vertical-relative:page;z-index:-4221" coordorigin="0,0" coordsize="11906,16384">
            <v:shape style="position:absolute;left:0;top:454;width:11906;height:15931" type="#_x0000_t75">
              <v:imagedata r:id="rId78" o:title=""/>
            </v:shape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A79D" stroked="f">
                <v:path arrowok="t"/>
                <v:fill/>
              </v:shape>
            </v:group>
            <v:group style="position:absolute;left:5846;top:10106;width:4699;height:5598" coordorigin="5846,10106" coordsize="4699,5598">
              <v:shape style="position:absolute;left:5846;top:10106;width:4699;height:5598" coordorigin="5846,10106" coordsize="4699,5598" path="m5846,15704l10545,15704,10545,10106,5846,10106,5846,15704e" filled="t" fillcolor="#6D646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b/>
          <w:bCs/>
        </w:rPr>
        <w:t>Li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5"/>
          <w:b/>
          <w:bCs/>
        </w:rPr>
        <w:t>l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22" w:after="0" w:line="243" w:lineRule="auto"/>
        <w:ind w:right="1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3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3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bil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implants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hen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ten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old.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7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ears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old,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spee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same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hearing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peers.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ttends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1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ery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8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‘mapping’,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continuous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ocess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adjusting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hearing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elopment.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5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successful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paediatric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implantation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conducted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3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1986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Scott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Smith.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2007,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4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ultaneous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dual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hlear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9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ictoria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successful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performed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20-month-old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yl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7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alsh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3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80"/>
          <w:cols w:num="2" w:equalWidth="0">
            <w:col w:w="1219" w:space="4054"/>
            <w:col w:w="42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1"/>
          <w:b/>
          <w:bCs/>
        </w:rPr>
        <w:t>Hearing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13"/>
          <w:b/>
          <w:bCs/>
          <w:position w:val="-1"/>
        </w:rPr>
        <w:t>clear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3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8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27"/>
          <w:pgMar w:header="0" w:footer="0" w:top="1140" w:bottom="940" w:left="1260" w:right="780"/>
          <w:headerReference w:type="odd" r:id="rId79"/>
          <w:footerReference w:type="odd" r:id="rId80"/>
          <w:pgSz w:w="11920" w:h="16840"/>
        </w:sectPr>
      </w:pPr>
      <w:rPr/>
    </w:p>
    <w:p>
      <w:pPr>
        <w:spacing w:before="35" w:after="0" w:line="250" w:lineRule="auto"/>
        <w:ind w:left="101" w:right="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newbo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eening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Sandra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baby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girl,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all.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devastating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Sandra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husband,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benefit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implants,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invented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specialist,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Clarke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AO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1978.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0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told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newbo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baby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world.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ealise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be,”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oblivious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fact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implants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even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existed,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alone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transform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lives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ofoundly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operation,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1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esidual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hearing.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esidual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eserve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eceiver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emoved,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night.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esidual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hearing,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safe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ahead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bilateral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Sand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ys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bie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hea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sounds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mak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sound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langu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elopmen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del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Li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had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hlea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implant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pu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durin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ope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0"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0"/>
        </w:rPr>
        <w:t>month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0"/>
        </w:rPr>
        <w:t>has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misse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littl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possi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 w:right="17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ocessors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either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side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importantly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level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26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Sandra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pathologist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sense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showing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explaining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noises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om.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everyone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family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they’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speaking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connects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facial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movements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copies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Sandra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said: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wonderful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pathologist,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Denise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Courtney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wonderful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elationship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21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15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staf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1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hlear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Implan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4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Clini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inc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edi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elcoming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including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ec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ptionists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audiol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ists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1"/>
        </w:rPr>
        <w:t>Li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0"/>
        </w:rPr>
        <w:t>Briggs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1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1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Sandra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paid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attends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childca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hours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communicate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noisier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onment,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loves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kindergarten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older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siste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told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teachers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wear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ophone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connected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wi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elessly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eceive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won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miss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anything,”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Sandra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husband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indebted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join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Consumer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Registe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1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everything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everyone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us.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edibly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lucky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support.”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Sandra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concludes.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9" w:space="250"/>
            <w:col w:w="4841"/>
          </w:cols>
        </w:sectPr>
      </w:pPr>
      <w:rPr/>
    </w:p>
    <w:p>
      <w:pPr>
        <w:spacing w:before="60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A79D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00A79D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A79D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744" w:top="680" w:bottom="280" w:left="800" w:right="1560"/>
          <w:headerReference w:type="even" r:id="rId81"/>
          <w:footerReference w:type="even" r:id="rId8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20" coordorigin="0,0" coordsize="11906,16838">
            <v:shape style="position:absolute;left:0;top:454;width:11906;height:16384" type="#_x0000_t75">
              <v:imagedata r:id="rId83" o:title=""/>
            </v:shape>
            <v:group style="position:absolute;left:0;top:16384;width:11906;height:454" coordorigin="0,16384" coordsize="11906,454">
              <v:shape style="position:absolute;left:0;top:16384;width:11906;height:454" coordorigin="0,16384" coordsize="11906,454" path="m0,16838l11906,16838,11906,16384,0,16384,0,16838e" filled="t" fillcolor="#00A79D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A79D" stroked="f">
                <v:path arrowok="t"/>
                <v:fill/>
              </v:shape>
            </v:group>
            <v:group style="position:absolute;left:5846;top:10318;width:4699;height:5386" coordorigin="5846,10318" coordsize="4699,5386">
              <v:shape style="position:absolute;left:5846;top:10318;width:4699;height:5386" coordorigin="5846,10318" coordsize="4699,5386" path="m5846,15704l10545,15704,10545,10318,5846,10318,5846,15704e" filled="t" fillcolor="#6D6461" stroked="f">
                <v:path arrowok="t"/>
                <v:fill/>
              </v:shape>
            </v:group>
            <v:group style="position:absolute;left:439;top:14738;width:2513;height:1570" coordorigin="439,14738" coordsize="2513,1570">
              <v:shape style="position:absolute;left:439;top:14738;width:2513;height:1570" coordorigin="439,14738" coordsize="2513,1570" path="m439,14738l2952,14738,2952,16308,439,16308,439,14738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1"/>
          <w:b/>
          <w:bCs/>
        </w:rPr>
        <w:t>Leah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22" w:after="0" w:line="243" w:lineRule="auto"/>
        <w:ind w:right="2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Fu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hs’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hete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omic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eitis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(FHU),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sometimes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Fu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hs’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hete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omic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iridocyclitis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onic,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rel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mild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eitis.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5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FHU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usual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affects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cent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patients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impacted.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hange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colour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compa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common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elopment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6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cata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glaucoma.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</w:rPr>
        <w:t>Similar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eitic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condition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looking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2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eatment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8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FHU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ongoing.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60"/>
          <w:cols w:num="2" w:equalWidth="0">
            <w:col w:w="1601" w:space="3672"/>
            <w:col w:w="428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0"/>
          <w:b/>
          <w:bCs/>
        </w:rPr>
        <w:t>brighter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  <w:position w:val="-1"/>
        </w:rPr>
        <w:t>outlook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29"/>
          <w:pgMar w:header="0" w:footer="0" w:top="1140" w:bottom="280" w:left="1260" w:right="780"/>
          <w:headerReference w:type="odd" r:id="rId84"/>
          <w:footerReference w:type="odd" r:id="rId85"/>
          <w:pgSz w:w="11920" w:h="16840"/>
        </w:sectPr>
      </w:pPr>
      <w:rPr/>
    </w:p>
    <w:p>
      <w:pPr>
        <w:spacing w:before="35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serious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1990,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3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14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Graeve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possibility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losing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late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eyesight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began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deteriorate;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efer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legendary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Fuchs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Uveitis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(FHU).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initial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symptoms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emely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suddenl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flash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tunnel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lasted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seconds.</w:t>
      </w:r>
      <w:r>
        <w:rPr>
          <w:rFonts w:ascii="Arial" w:hAnsi="Arial" w:cs="Arial" w:eastAsia="Arial"/>
          <w:sz w:val="21"/>
          <w:szCs w:val="21"/>
          <w:color w:val="6D6E71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Following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episode,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still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generally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ok,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opaque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film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side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side.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couple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whilst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‘behaving’.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fla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e-ups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esponding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efer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further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investigation,”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16,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easingly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conce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ospect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losing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4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6"/>
        </w:rPr>
        <w:t>“Sinc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bee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gnose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1"/>
        </w:rPr>
        <w:t>14,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orrie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bou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possibilit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losin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vision.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ofesso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xplaine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conditio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6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coul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xpec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tim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xplaine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options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good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succes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ates.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 w:right="-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“Once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options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easingly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felt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monito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closely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almost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determined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surgery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long-term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solution.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underwent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vit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ectomy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29,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33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eous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emoved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middle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easier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access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macula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epair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finally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underwent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vit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ectomy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initial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consultation</w:t>
      </w:r>
      <w:r>
        <w:rPr>
          <w:rFonts w:ascii="Arial" w:hAnsi="Arial" w:cs="Arial" w:eastAsia="Arial"/>
          <w:sz w:val="21"/>
          <w:szCs w:val="21"/>
          <w:color w:val="6D6E71"/>
          <w:spacing w:val="3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ock.</w:t>
      </w:r>
      <w:r>
        <w:rPr>
          <w:rFonts w:ascii="Arial" w:hAnsi="Arial" w:cs="Arial" w:eastAsia="Arial"/>
          <w:sz w:val="21"/>
          <w:szCs w:val="21"/>
          <w:color w:val="6D6E71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honestly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short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2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absolutely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changed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outlook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allowed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focusing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possibility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losing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,”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4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surger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FHU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begun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seve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impact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quality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ability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live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independentl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33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“Befo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1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1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un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book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foun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xhaustin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orkin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stoppe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whil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ithi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coupl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eek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eading,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orkin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ful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tim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gues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coul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mad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full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ec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4"/>
        </w:rPr>
        <w:t>y!”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1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nalism/communications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Monash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Bachelor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Monash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admitted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practice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Court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August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2009.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9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23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Leah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“When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impai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eminded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lucky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eated.</w:t>
      </w:r>
      <w:r>
        <w:rPr>
          <w:rFonts w:ascii="Arial" w:hAnsi="Arial" w:cs="Arial" w:eastAsia="Arial"/>
          <w:sz w:val="21"/>
          <w:szCs w:val="21"/>
          <w:color w:val="6D6E71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grateful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intellect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6" w:space="243"/>
            <w:col w:w="4841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0" w:top="680" w:bottom="280" w:left="800" w:right="1520"/>
          <w:headerReference w:type="even" r:id="rId86"/>
          <w:footerReference w:type="even" r:id="rId87"/>
          <w:pgSz w:w="11920" w:h="16840"/>
        </w:sectPr>
      </w:pPr>
      <w:rPr/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v:group style="position:absolute;margin-left:0pt;margin-top:0pt;width:595.276001pt;height:791.366015pt;mso-position-horizontal-relative:page;mso-position-vertical-relative:page;z-index:-4219" coordorigin="0,0" coordsize="11906,15827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88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A79D" stroked="f">
                <v:path arrowok="t"/>
                <v:fill/>
              </v:shape>
            </v:group>
            <v:group style="position:absolute;left:5846;top:9921;width:4699;height:5896" coordorigin="5846,9921" coordsize="4699,5896">
              <v:shape style="position:absolute;left:5846;top:9921;width:4699;height:5896" coordorigin="5846,9921" coordsize="4699,5896" path="m5846,15817l10545,15817,10545,9921,5846,9921,5846,15817e" filled="t" fillcolor="#6D6461" stroked="f">
                <v:path arrowok="t"/>
                <v:fill/>
              </v:shape>
            </v:group>
            <v:group style="position:absolute;left:410;top:9352;width:4759;height:1634" coordorigin="410,9352" coordsize="4759,1634">
              <v:shape style="position:absolute;left:410;top:9352;width:4759;height:1634" coordorigin="410,9352" coordsize="4759,1634" path="m410,9352l5169,9352,5169,10987,410,10987,410,9352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7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9"/>
          <w:b/>
          <w:bCs/>
        </w:rPr>
        <w:t>anet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23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8"/>
          <w:b/>
          <w:bCs/>
        </w:rPr>
        <w:t>aul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3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yself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ybe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ybe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hild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en,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who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might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elop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kn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et.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mind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long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bo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8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anet.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right="1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2"/>
          <w:b/>
          <w:bCs/>
        </w:rPr>
        <w:t>Cerebella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2"/>
          <w:b/>
          <w:bCs/>
        </w:rPr>
        <w:t>Ataxia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8"/>
          <w:b/>
          <w:bCs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Neu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4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02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estibular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3"/>
          <w:b/>
          <w:bCs/>
        </w:rPr>
        <w:t>Areflexi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Synd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conditio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affectin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thre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parts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3"/>
          <w:w w:val="117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balanc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cerebellu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(impactin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coordin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balance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estibula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  <w:b/>
          <w:bCs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6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(th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inne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  <w:b/>
          <w:bCs/>
        </w:rPr>
        <w:t>eepin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5"/>
          <w:b/>
          <w:bCs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balanced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3"/>
          <w:b/>
          <w:bCs/>
        </w:rPr>
        <w:t>periphe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5"/>
          <w:b/>
          <w:bCs/>
        </w:rPr>
        <w:t>sens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(impactin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4"/>
          <w:b/>
          <w:bCs/>
        </w:rPr>
        <w:t>bilit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arms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  <w:b/>
          <w:bCs/>
        </w:rPr>
        <w:t>leg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  <w:b/>
          <w:bCs/>
        </w:rPr>
        <w:t>things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  <w:b/>
          <w:bCs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9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floo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8"/>
          <w:b/>
          <w:bCs/>
        </w:rPr>
        <w:t>bene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8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00"/>
          <w:b/>
          <w:bCs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13"/>
          <w:b/>
          <w:bCs/>
        </w:rPr>
        <w:t>feet).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dizziness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balance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oblems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among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common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esentations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eme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partment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2000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patients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ual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8"/>
          <w:w w:val="12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19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specialty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4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outpatient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2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clinics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1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ditional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3000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patients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um.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20"/>
          <w:cols w:num="2" w:equalWidth="0">
            <w:col w:w="4747" w:space="526"/>
            <w:col w:w="432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</w:rPr>
        <w:t>familial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10"/>
          <w:b/>
          <w:bCs/>
          <w:position w:val="-1"/>
        </w:rPr>
        <w:t>app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8"/>
          <w:w w:val="11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  <w:position w:val="-1"/>
        </w:rPr>
        <w:t>oa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2"/>
          <w:w w:val="116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9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31"/>
          <w:pgMar w:header="0" w:footer="0" w:top="1140" w:bottom="880" w:left="1260" w:right="780"/>
          <w:headerReference w:type="odd" r:id="rId89"/>
          <w:footerReference w:type="odd" r:id="rId90"/>
          <w:pgSz w:w="11920" w:h="16840"/>
        </w:sectPr>
      </w:pPr>
      <w:rPr/>
    </w:p>
    <w:p>
      <w:pPr>
        <w:spacing w:before="35" w:after="0" w:line="250" w:lineRule="auto"/>
        <w:ind w:left="101" w:right="-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general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wellbeing,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granted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sense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activities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simple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walking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standing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upright.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ers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ders,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vulnerable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lingering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dizziness,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impacts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ability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loved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average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day-to-day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tasks.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19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Janet,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68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symptoms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close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endu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“I’ve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falling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myself,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frightened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fall.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sleep</w:t>
      </w:r>
      <w:r>
        <w:rPr>
          <w:rFonts w:ascii="Arial" w:hAnsi="Arial" w:cs="Arial" w:eastAsia="Arial"/>
          <w:sz w:val="21"/>
          <w:szCs w:val="21"/>
          <w:color w:val="6D6E71"/>
          <w:spacing w:val="4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light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frightened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fall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unable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3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diagnosis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epileps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always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thought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arthritis.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conce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older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obably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it.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oken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legs,”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2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ficult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Paul,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symptoms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unable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carry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duties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egular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assistance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wife.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trying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step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hang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something.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things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feel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hand,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ouble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climbing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stairs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assistance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walk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night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dimly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eas,”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Paul.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Along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eight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families,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Paul,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David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helping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neu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ologist</w:t>
      </w:r>
      <w:r>
        <w:rPr>
          <w:rFonts w:ascii="Arial" w:hAnsi="Arial" w:cs="Arial" w:eastAsia="Arial"/>
          <w:sz w:val="21"/>
          <w:szCs w:val="21"/>
          <w:color w:val="6D6E71"/>
          <w:spacing w:val="3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neu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o-otologist,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David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Szmulewicz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esponsible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6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“Locating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esponsible,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Accelerated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Gene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Identification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ogram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diagnostic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blood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54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imagine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enormous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eating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doctors,”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David.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right="61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understan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this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conditio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passe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ene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atio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anothe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imp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patients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26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xt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eme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emotiona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issu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5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lifelon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amification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ed.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2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“Patients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Paul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invaluable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ocess,”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David.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1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Paul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ers.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participating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better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understand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hopefully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generations.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Hopefully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carried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esponsible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causing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event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generations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(experiencing)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6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Janet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Paul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eed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donate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temporal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emporal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Bank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(a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joint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initiative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Ear)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further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emporal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house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mechanism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impacted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9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orldwide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temporal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banks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temporal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banks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Asia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Pacific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egion.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idea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establishin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tempora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cam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fact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seein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thes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fascinating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balance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conditions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insightful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temporal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pathology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be,”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David.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800" w:space="239"/>
            <w:col w:w="4841"/>
          </w:cols>
        </w:sectPr>
      </w:pPr>
      <w:rPr/>
    </w:p>
    <w:p>
      <w:pPr>
        <w:spacing w:before="6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patients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696" w:top="680" w:bottom="280" w:left="800" w:right="1540"/>
          <w:headerReference w:type="even" r:id="rId91"/>
          <w:footerReference w:type="even" r:id="rId92"/>
          <w:pgSz w:w="11920" w:h="16840"/>
        </w:sectPr>
      </w:pPr>
      <w:rPr/>
    </w:p>
    <w:p>
      <w:pPr>
        <w:spacing w:before="0" w:after="0" w:line="674" w:lineRule="exact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.936001pt;margin-top:431.980011pt;width:304.309801pt;height:120.6pt;mso-position-horizontal-relative:page;mso-position-vertical-relative:page;z-index:-421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3" w:lineRule="auto"/>
                    <w:ind w:left="5634" w:right="-6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-6"/>
                      <w:w w:val="102"/>
                      <w:b/>
                      <w:bCs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0"/>
                      <w:w w:val="122"/>
                      <w:b/>
                      <w:bCs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0"/>
                      <w:w w:val="122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0"/>
                      <w:w w:val="115"/>
                      <w:b/>
                      <w:bCs/>
                    </w:rPr>
                    <w:t>inc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0"/>
                      <w:w w:val="115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0"/>
                      <w:w w:val="118"/>
                      <w:b/>
                      <w:bCs/>
                    </w:rPr>
                    <w:t>wit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6001pt;height:785.697015pt;mso-position-horizontal-relative:page;mso-position-vertical-relative:page;z-index:-4217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93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00A79D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6D6461" stroked="f">
                <v:path arrowok="t"/>
                <v:fill/>
              </v:shape>
            </v:group>
            <v:group style="position:absolute;left:439;top:8640;width:6062;height:2412" coordorigin="439,8640" coordsize="6062,2412">
              <v:shape style="position:absolute;left:439;top:8640;width:6062;height:2412" coordorigin="439,8640" coordsize="6062,2412" path="m439,8640l6501,8640,6501,11052,439,11052,439,8640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3"/>
          <w:b/>
          <w:bCs/>
        </w:rPr>
        <w:t>Dianne,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6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3"/>
          <w:b/>
          <w:bCs/>
        </w:rPr>
        <w:t>Maurice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7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3"/>
          <w:b/>
          <w:bCs/>
        </w:rPr>
        <w:t>Mur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5"/>
          <w:w w:val="103"/>
          <w:b/>
          <w:bCs/>
        </w:rPr>
        <w:t>r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19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07" w:right="68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honou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be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hosen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hund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peopl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[I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felt]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xcited,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ous,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xhila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ated.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help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fell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lind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person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without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without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trial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participants,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6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doesn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ywhe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356" w:right="649" w:firstLine="16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ototype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bionic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orpo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retinal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221" w:firstLine="3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elect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odes.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wire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extends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3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connector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behind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external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connected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8"/>
          <w:b/>
          <w:bCs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8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  <w:b/>
          <w:bCs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11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wing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resear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hers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implant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olled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manner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19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visual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sens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(called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‘phosphenes’)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vo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electrical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1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atient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feedba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hers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elop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7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sophisticated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vision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ocessor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hniques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clea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7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9"/>
          <w:w w:val="12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flashes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light.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40"/>
          <w:cols w:num="2" w:equalWidth="0">
            <w:col w:w="5149" w:space="123"/>
            <w:col w:w="430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vision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0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for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  <w:position w:val="-1"/>
        </w:rPr>
        <w:t>future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33"/>
          <w:pgMar w:header="0" w:footer="0" w:top="1140" w:bottom="880" w:left="1260" w:right="780"/>
          <w:headerReference w:type="odd" r:id="rId94"/>
          <w:footerReference w:type="odd" r:id="rId95"/>
          <w:pgSz w:w="11920" w:h="16840"/>
        </w:sectPr>
      </w:pPr>
      <w:rPr/>
    </w:p>
    <w:p>
      <w:pPr>
        <w:spacing w:before="35" w:after="0" w:line="250" w:lineRule="auto"/>
        <w:ind w:left="101" w:right="-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Afte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livin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decade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fect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etinitis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pigmentosa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Diann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Ashworth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Murra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Rowlan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Mauric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Skeha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helpin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design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bioni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ototype.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Diann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eceive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24-elect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e-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bioni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Jul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2012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Murra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Maurice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eceivin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devic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underwen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surger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specialis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surgeo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Penny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Allen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ound-b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eakin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partner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0"/>
        </w:rPr>
        <w:t>(CERA)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Bioni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isio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Australi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(B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Institute.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CERA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surgical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included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Robert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Briggs,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engineers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clinicians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device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challenges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implantation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supracho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oidal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space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device,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materials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Cochlear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implant,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enabled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Dianne,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Murray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Maurice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4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Dianne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50s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etinitis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pigmentosa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1984,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stage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24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got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ower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ower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4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blind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30s.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“The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trial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amazing.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tried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50" w:lineRule="auto"/>
        <w:ind w:left="101" w:right="16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not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thinking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bout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xpect.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with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open,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clear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mind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calm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because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that.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When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something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thought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4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something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4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being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cont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olled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bsolute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amazing.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5" w:after="0" w:line="250" w:lineRule="auto"/>
        <w:ind w:right="22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happy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chers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esult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moon,”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Dianne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Sixty-th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Maurice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birth,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gradually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deteriorated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18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couple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8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depth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colou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1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1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that.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crispness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definition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light.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emember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[Gera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d]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ock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saying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ou’ll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die’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said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eah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eckon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I’ll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walk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too!’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36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“I’m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honou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selected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position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[in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study].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necessarily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technolog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Anything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bonus,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ente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knowing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bonus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all;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wanted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moving,”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Maurice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0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Dianne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Maurice,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50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-old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Murray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RP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vision.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1979,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17.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continued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umpi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football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seven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live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life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“But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outcome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(of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trial)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excites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me.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experienced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flashes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light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2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light;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I’ve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letter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banana.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2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adventu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you’ve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Fridays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highlight,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check-up,”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Murray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1" w:space="258"/>
            <w:col w:w="4841"/>
          </w:cols>
        </w:sectPr>
      </w:pPr>
      <w:rPr/>
    </w:p>
    <w:p>
      <w:pPr>
        <w:spacing w:before="74" w:after="0" w:line="240" w:lineRule="auto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.000015pt;width:595.275pt;height:841.89pt;mso-position-horizontal-relative:page;mso-position-vertical-relative:page;z-index:-4216" coordorigin="0,0" coordsize="11906,16838">
            <v:shape style="position:absolute;left:0;top:0;width:11906;height:16838" type="#_x0000_t75">
              <v:imagedata r:id="rId98" o:title=""/>
            </v:shape>
            <v:group style="position:absolute;left:907;top:836;width:4677;height:298" coordorigin="907,836" coordsize="4677,298">
              <v:shape style="position:absolute;left:907;top:836;width:4677;height:298" coordorigin="907,836" coordsize="4677,298" path="m907,1134l5584,1134,5584,836,907,836,907,1134e" filled="t" fillcolor="#67309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34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00" w:lineRule="exact"/>
        <w:ind w:left="107" w:right="-116"/>
        <w:jc w:val="left"/>
        <w:rPr>
          <w:rFonts w:ascii="Times New Roman" w:hAnsi="Times New Roman" w:cs="Times New Roman" w:eastAsia="Times New Roman"/>
          <w:sz w:val="118"/>
          <w:szCs w:val="118"/>
        </w:rPr>
      </w:pPr>
      <w:rPr/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8"/>
          <w:w w:val="117"/>
        </w:rPr>
        <w:t>Imp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44"/>
          <w:w w:val="117"/>
        </w:rPr>
        <w:t>r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61"/>
          <w:w w:val="117"/>
        </w:rPr>
        <w:t>o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8"/>
          <w:w w:val="117"/>
        </w:rPr>
        <w:t>vin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36"/>
          <w:w w:val="117"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6"/>
        </w:rPr>
        <w:t>patient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9"/>
          <w:w w:val="122"/>
        </w:rPr>
        <w:t>outcome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42"/>
          <w:w w:val="122"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31"/>
        </w:rPr>
        <w:t>th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38"/>
          <w:w w:val="131"/>
        </w:rPr>
        <w:t>r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0"/>
        </w:rPr>
        <w:t>ough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0"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18"/>
          <w:b/>
          <w:bCs/>
        </w:rPr>
        <w:t>inn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52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52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52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11"/>
          <w:b/>
          <w:bCs/>
        </w:rPr>
        <w:t>t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45"/>
          <w:w w:val="113"/>
          <w:b/>
          <w:bCs/>
        </w:rPr>
        <w:t>i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45"/>
          <w:w w:val="114"/>
          <w:b/>
          <w:bCs/>
        </w:rPr>
        <w:t>v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47"/>
          <w:w w:val="125"/>
        </w:rPr>
        <w:t>r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30"/>
          <w:w w:val="125"/>
        </w:rPr>
        <w:t>esea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56"/>
          <w:w w:val="125"/>
        </w:rPr>
        <w:t>r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47"/>
          <w:w w:val="125"/>
        </w:rPr>
        <w:t>c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82"/>
          <w:w w:val="125"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6"/>
        </w:rPr>
        <w:t>and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6"/>
        </w:rPr>
        <w:t> 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25"/>
        </w:rPr>
        <w:t>tea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38"/>
          <w:w w:val="125"/>
        </w:rPr>
        <w:t>c</w:t>
      </w:r>
      <w:r>
        <w:rPr>
          <w:rFonts w:ascii="Times New Roman" w:hAnsi="Times New Roman" w:cs="Times New Roman" w:eastAsia="Times New Roman"/>
          <w:sz w:val="118"/>
          <w:szCs w:val="118"/>
          <w:color w:val="FFFFFF"/>
          <w:spacing w:val="-24"/>
          <w:w w:val="119"/>
        </w:rPr>
        <w:t>hing</w:t>
      </w:r>
      <w:r>
        <w:rPr>
          <w:rFonts w:ascii="Times New Roman" w:hAnsi="Times New Roman" w:cs="Times New Roman" w:eastAsia="Times New Roman"/>
          <w:sz w:val="118"/>
          <w:szCs w:val="1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249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  <w:position w:val="1"/>
        </w:rPr>
        <w:t>our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271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8"/>
          <w:b/>
          <w:bCs/>
          <w:position w:val="1"/>
        </w:rPr>
        <w:t>tea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2"/>
          <w:w w:val="112"/>
          <w:b/>
          <w:bCs/>
          <w:position w:val="1"/>
        </w:rPr>
        <w:t>c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7"/>
          <w:b/>
          <w:bCs/>
          <w:position w:val="1"/>
        </w:rPr>
        <w:t>hing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1300" w:lineRule="exact"/>
        <w:ind w:left="107" w:right="-2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Pr/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5"/>
          <w:b/>
          <w:bCs/>
        </w:rPr>
        <w:t>resear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-22"/>
          <w:w w:val="112"/>
          <w:b/>
          <w:bCs/>
        </w:rPr>
        <w:t>c</w:t>
      </w:r>
      <w:r>
        <w:rPr>
          <w:rFonts w:ascii="Times New Roman" w:hAnsi="Times New Roman" w:cs="Times New Roman" w:eastAsia="Times New Roman"/>
          <w:sz w:val="120"/>
          <w:szCs w:val="120"/>
          <w:color w:val="FFFFFF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696" w:top="800" w:bottom="280" w:left="800" w:right="840"/>
          <w:headerReference w:type="even" r:id="rId96"/>
          <w:footerReference w:type="even" r:id="rId9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4"/>
          <w:b/>
          <w:bCs/>
        </w:rPr>
        <w:t>Dedic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7"/>
          <w:w w:val="114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4"/>
          <w:b/>
          <w:bCs/>
        </w:rPr>
        <w:t>ted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26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0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</w:rPr>
        <w:t>resear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2"/>
          <w:w w:val="115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  <w:position w:val="-1"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4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20"/>
          <w:b/>
          <w:bCs/>
          <w:position w:val="-1"/>
        </w:rPr>
        <w:t>tea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4"/>
          <w:w w:val="12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20"/>
          <w:b/>
          <w:bCs/>
          <w:position w:val="-1"/>
        </w:rPr>
        <w:t>hing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70"/>
          <w:w w:val="12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20"/>
          <w:b/>
          <w:bCs/>
          <w:position w:val="-1"/>
        </w:rPr>
        <w:t>excellence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35"/>
          <w:pgMar w:header="0" w:footer="0" w:top="1140" w:bottom="1140" w:left="1260" w:right="780"/>
          <w:headerReference w:type="odd" r:id="rId99"/>
          <w:footerReference w:type="odd" r:id="rId100"/>
          <w:pgSz w:w="11920" w:h="16840"/>
        </w:sectPr>
      </w:pPr>
      <w:rPr/>
    </w:p>
    <w:p>
      <w:pPr>
        <w:spacing w:before="25" w:after="0" w:line="250" w:lineRule="auto"/>
        <w:ind w:left="101" w:right="66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orl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leade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nos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oa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specialis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tertia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hing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30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hospital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ictoria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Hospita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dedicated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4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imp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vin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patien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outcomes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oug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pioneerin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inn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hing.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partners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Australi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(CERA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house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acces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lates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esou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worl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clinician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doctors.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mean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collaborat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partners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translat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clinica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quickly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impac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patients.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oves</w:t>
      </w:r>
      <w:r>
        <w:rPr>
          <w:rFonts w:ascii="Arial" w:hAnsi="Arial" w:cs="Arial" w:eastAsia="Arial"/>
          <w:sz w:val="21"/>
          <w:szCs w:val="21"/>
          <w:color w:val="6D6E71"/>
          <w:spacing w:val="3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oximately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1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80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ranging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large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trials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small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ospective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eviews.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Collaborating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partners,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CERA,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Institute,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ision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Australia,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CRC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Monash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translate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meaningful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outcomes.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partners,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conducting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honestly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accurately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highest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ofessional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ds.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esponsible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gove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undertaken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accountability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scientific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qualit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ethical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acceptability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safety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4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conforms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ds,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including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Statement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Ethical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Conduct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Human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(2007),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Code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Responsible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Conduct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(2007)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Managed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Insurance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Authority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Guidelines.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339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oversight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strategic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operational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issues,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elating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conduct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makes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ecommendations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elation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allocation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philanth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opic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eceives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eports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ega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made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esentative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membership,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including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Executives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Departments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based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campus.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Human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Ethics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Animal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Ethics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consider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applications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existing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ojects.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allocates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grants,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agsta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Fellowship,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ches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Bequest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annual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grants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philanth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opic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donations.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couple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ound-b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eaking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dedication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generation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oat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specialists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ongoing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mentoring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development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junior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oviding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innovative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engaging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pathways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junior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clinicians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continu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benefit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available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history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teaching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Colvin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Brian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Pyman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Otolaryngology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initiatives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hospital.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Colvin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series,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enowned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unusual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teaching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techniques,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available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1961.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oud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advancing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teaching,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quality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84" w:space="255"/>
            <w:col w:w="4841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88pt;width:595.276001pt;height:738pt;mso-position-horizontal-relative:page;mso-position-vertical-relative:page;z-index:-4214" coordorigin="0,1760" coordsize="11906,14760">
            <v:shape style="position:absolute;left:0;top:1760;width:11906;height:14760" type="#_x0000_t75">
              <v:imagedata r:id="rId103" o:title=""/>
            </v:shape>
            <v:group style="position:absolute;left:11797;top:2982;width:2;height:2048" coordorigin="11797,2982" coordsize="2,2048">
              <v:shape style="position:absolute;left:11797;top:2982;width:2;height:2048" coordorigin="11797,2982" coordsize="0,2048" path="m11797,5029l11797,2982e" filled="f" stroked="t" strokeweight="4.919636pt" strokecolor="#A3A8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8.870667pt;margin-top:26.837107pt;width:31.485673pt;height:.1pt;mso-position-horizontal-relative:page;mso-position-vertical-relative:page;z-index:-4213" coordorigin="11177,537" coordsize="630,2">
            <v:shape style="position:absolute;left:11177;top:537;width:630;height:2" coordorigin="11177,537" coordsize="630,0" path="m11177,537l11807,537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341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244pt;margin-top:-.194031pt;width:78pt;height:58pt;mso-position-horizontal-relative:page;mso-position-vertical-relative:paragraph;z-index:-4215" type="#_x0000_t75">
            <v:imagedata r:id="rId104" o:title=""/>
          </v:shape>
        </w:pict>
      </w:r>
      <w:r>
        <w:rPr>
          <w:rFonts w:ascii="Arial" w:hAnsi="Arial" w:cs="Arial" w:eastAsia="Arial"/>
          <w:sz w:val="29"/>
          <w:szCs w:val="29"/>
          <w:color w:val="D4C6E1"/>
          <w:spacing w:val="0"/>
          <w:w w:val="100"/>
        </w:rPr>
        <w:t>Ou</w:t>
      </w:r>
      <w:r>
        <w:rPr>
          <w:rFonts w:ascii="Arial" w:hAnsi="Arial" w:cs="Arial" w:eastAsia="Arial"/>
          <w:sz w:val="29"/>
          <w:szCs w:val="29"/>
          <w:color w:val="D4C6E1"/>
          <w:spacing w:val="0"/>
          <w:w w:val="100"/>
        </w:rPr>
        <w:t>r</w:t>
      </w:r>
      <w:r>
        <w:rPr>
          <w:rFonts w:ascii="Arial" w:hAnsi="Arial" w:cs="Arial" w:eastAsia="Arial"/>
          <w:sz w:val="29"/>
          <w:szCs w:val="29"/>
          <w:color w:val="D4C6E1"/>
          <w:spacing w:val="-13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E4DAEB"/>
          <w:spacing w:val="0"/>
          <w:w w:val="105"/>
        </w:rPr>
        <w:t>teaching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4" w:after="0" w:line="240" w:lineRule="auto"/>
        <w:ind w:left="321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2"/>
          <w:szCs w:val="22"/>
          <w:color w:val="E4DAEB"/>
          <w:spacing w:val="0"/>
          <w:w w:val="100"/>
        </w:rPr>
        <w:t>&amp;.</w:t>
      </w:r>
      <w:r>
        <w:rPr>
          <w:rFonts w:ascii="Arial" w:hAnsi="Arial" w:cs="Arial" w:eastAsia="Arial"/>
          <w:sz w:val="22"/>
          <w:szCs w:val="22"/>
          <w:color w:val="E4DAEB"/>
          <w:spacing w:val="25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E4DAEB"/>
          <w:spacing w:val="0"/>
          <w:w w:val="105"/>
        </w:rPr>
        <w:t>research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" w:right="7092"/>
        <w:jc w:val="center"/>
        <w:rPr>
          <w:rFonts w:ascii="Arial" w:hAnsi="Arial" w:cs="Arial" w:eastAsia="Arial"/>
          <w:sz w:val="61"/>
          <w:szCs w:val="61"/>
        </w:rPr>
      </w:pPr>
      <w:rPr/>
      <w:r>
        <w:rPr/>
        <w:pict>
          <v:group style="position:absolute;margin-left:57.578709pt;margin-top:-733.439453pt;width:87.335753pt;height:36.190652pt;mso-position-horizontal-relative:page;mso-position-vertical-relative:paragraph;z-index:-4212" coordorigin="1152,-14669" coordsize="1747,724">
            <v:group style="position:absolute;left:1167;top:-14669;width:1731;height:386" coordorigin="1167,-14669" coordsize="1731,386">
              <v:shape style="position:absolute;left:1167;top:-14669;width:1731;height:386" coordorigin="1167,-14669" coordsize="1731,386" path="m1167,-14669l2898,-14669,2898,-14283,1167,-14283,1167,-14669e" filled="t" fillcolor="#6B3895" stroked="f">
                <v:path arrowok="t"/>
                <v:fill/>
              </v:shape>
            </v:group>
            <v:group style="position:absolute;left:1152;top:-14260;width:228;height:293" coordorigin="1152,-14260" coordsize="228,293">
              <v:shape style="position:absolute;left:1152;top:-14260;width:228;height:293" coordorigin="1152,-14260" coordsize="228,293" path="m1152,-14260l1380,-14260,1380,-13968,1152,-13968,1152,-14260e" filled="t" fillcolor="#6B3895" stroked="f">
                <v:path arrowok="t"/>
                <v:fill/>
              </v:shape>
            </v:group>
            <v:group style="position:absolute;left:1437;top:-14331;width:1192;height:386" coordorigin="1437,-14331" coordsize="1192,386">
              <v:shape style="position:absolute;left:1437;top:-14331;width:1192;height:386" coordorigin="1437,-14331" coordsize="1192,386" path="m1437,-14331l2629,-14331,2629,-13945,1437,-13945,1437,-14331e" filled="t" fillcolor="#6B389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61"/>
          <w:szCs w:val="61"/>
          <w:color w:val="693393"/>
          <w:spacing w:val="0"/>
          <w:w w:val="106"/>
          <w:b/>
          <w:bCs/>
        </w:rPr>
        <w:t>Kerryn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jc w:val="center"/>
        <w:spacing w:after="0"/>
        <w:sectPr>
          <w:pgMar w:header="826" w:footer="944" w:top="280" w:bottom="280" w:left="840" w:right="1680"/>
          <w:headerReference w:type="even" r:id="rId101"/>
          <w:footerReference w:type="even" r:id="rId10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3"/>
          <w:b/>
          <w:bCs/>
        </w:rPr>
        <w:t>Supporting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18"/>
          <w:b/>
          <w:bCs/>
          <w:position w:val="-1"/>
        </w:rPr>
        <w:t>inn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8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4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8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  <w:position w:val="-1"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37"/>
          <w:pgMar w:header="0" w:footer="0" w:top="1140" w:bottom="880" w:left="1260" w:right="780"/>
          <w:headerReference w:type="odd" r:id="rId105"/>
          <w:footerReference w:type="odd" r:id="rId106"/>
          <w:pgSz w:w="11920" w:h="16840"/>
        </w:sectPr>
      </w:pPr>
      <w:rPr/>
    </w:p>
    <w:p>
      <w:pPr>
        <w:spacing w:before="35" w:after="0" w:line="250" w:lineRule="auto"/>
        <w:ind w:left="101" w:right="-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nearly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decades,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Kerryn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Baker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almost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major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oposal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submitted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viable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Administrative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ficer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Ethics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Committees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Kerryn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liaison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bodies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3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chers,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continue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benefit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world-leading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“I’ve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oles,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constant.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seen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huge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applications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oss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desk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oughout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ently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270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active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conducted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various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partners.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planning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stages,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strict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ethical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codes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allowed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active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phase.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meant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undergoing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rigo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ous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gain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various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ethical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eall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oces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ethica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oval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interactin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gettin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those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application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various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committees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becaus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ojec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ethica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clearanc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granted,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Kerry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wide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variety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various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eally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31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enjoy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interaction.”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volunteers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paperwork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attend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meetings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Kerryn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involve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buildin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ongoing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elationship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onl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departments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partners.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interact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Departments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Otolaryngolog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Australia,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CRC,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quite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few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50" w:lineRule="auto"/>
        <w:ind w:right="83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“It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inte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esting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diffe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ojects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4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58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submitted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see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outcomes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those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ojects.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particula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29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outcomes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up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dai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clinical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actic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52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Kerryn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including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push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fully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functioning</w:t>
      </w:r>
      <w:r>
        <w:rPr>
          <w:rFonts w:ascii="Arial" w:hAnsi="Arial" w:cs="Arial" w:eastAsia="Arial"/>
          <w:sz w:val="21"/>
          <w:szCs w:val="21"/>
          <w:color w:val="6D6E71"/>
          <w:spacing w:val="3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“Seeing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ision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esting.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studies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macular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degeneration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diabetic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macular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oedema,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avenues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chers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exploring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try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halt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disease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save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sight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wonderful.”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Kerryn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allocating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chers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undertake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ojects.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“Many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grants”,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goes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Fellowships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agsta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Fellowships,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Peter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Howson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Deafness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Fellowship,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Zoran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Georgievski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Memorial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Scholarship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ches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9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AGM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last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Kerryn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eceived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Administrative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Excellence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organised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independently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communicate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61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chers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applications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complete,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app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granted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4" w:space="245"/>
            <w:col w:w="4841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11" coordorigin="0,0" coordsize="11906,16838">
            <v:shape style="position:absolute;left:0;top:454;width:11906;height:16384" type="#_x0000_t75">
              <v:imagedata r:id="rId109" o:title=""/>
            </v:shape>
            <v:group style="position:absolute;left:0;top:16384;width:11906;height:454" coordorigin="0,16384" coordsize="11906,454">
              <v:shape style="position:absolute;left:0;top:16384;width:11906;height:454" coordorigin="0,16384" coordsize="11906,454" path="m0,16838l11906,16838,11906,16384,0,16384,0,16838e" filled="t" fillcolor="#673092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67309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73092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673092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73092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4"/>
          <w:b/>
          <w:bCs/>
        </w:rPr>
        <w:t>Bill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696" w:top="340" w:bottom="280" w:left="800" w:right="1680"/>
          <w:headerReference w:type="even" r:id="rId107"/>
          <w:footerReference w:type="even" r:id="rId10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7"/>
          <w:b/>
          <w:bCs/>
        </w:rPr>
        <w:t>legacy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2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9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5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8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20"/>
          <w:b/>
          <w:bCs/>
        </w:rPr>
        <w:t>ofessional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7"/>
          <w:b/>
          <w:bCs/>
          <w:position w:val="-1"/>
        </w:rPr>
        <w:t>standards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39"/>
          <w:pgMar w:header="0" w:footer="0" w:top="1140" w:bottom="880" w:left="1260" w:right="780"/>
          <w:headerReference w:type="odd" r:id="rId110"/>
          <w:footerReference w:type="odd" r:id="rId111"/>
          <w:pgSz w:w="11920" w:h="16840"/>
        </w:sectPr>
      </w:pPr>
      <w:rPr/>
    </w:p>
    <w:p>
      <w:pPr>
        <w:spacing w:before="35" w:after="0" w:line="250" w:lineRule="auto"/>
        <w:ind w:left="101" w:right="-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89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illiam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(Bill)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Gillies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arrived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1952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trainee.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fifty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enowned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teaching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boa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membership,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lasting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fect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development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Queensland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fice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arrived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facility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model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specialisation,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specialist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opening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oughout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1960s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1970s.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mid-1960s,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numbers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4000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30,000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Outpatients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Department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annuall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3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charge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General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Glaucoma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Investigation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1972.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position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Chief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6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ector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1995,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cessation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2005.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nume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ous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notabl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Ethics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especte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clinician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Bil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had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50" w:lineRule="auto"/>
        <w:ind w:left="101" w:right="13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specia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inte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glaucoma,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squin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pionee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iri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hospital;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whil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esea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pu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4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lished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pee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8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journa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articles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8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als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hel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eek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2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tea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2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hin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clinics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9"/>
        </w:rPr>
        <w:t>aine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ophthalmol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5"/>
        </w:rPr>
        <w:t>ists,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6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7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perio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taugh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ophthalmol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aine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6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ictoria.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5" w:after="0" w:line="250" w:lineRule="auto"/>
        <w:ind w:right="24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fought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emained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distinct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ofession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end,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Ophthalmic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Alumni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1991,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ofession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knowledge.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Council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Branch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Association,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active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orthoptic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ofession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Australia.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Zealand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Squint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Club,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1988,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Zealand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Glaucoma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(ANZGIG).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Glaucoma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established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Gillies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ecognise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3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glaucoma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establishing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friendship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Hollows,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rachoma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Surve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studies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focus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health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indigenous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Australians.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1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team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esponsible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surgical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fected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cataract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glaucoma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Katherine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egion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chai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RANZCO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rachoma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2003,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contribution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esident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Zealand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College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(RANZCO),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Bill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College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2006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distinguished,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meritorious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selfless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College,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community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medicine.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92" w:space="247"/>
            <w:col w:w="4841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  <w:position w:val="-1"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696" w:top="340" w:bottom="280" w:left="800" w:right="1500"/>
          <w:headerReference w:type="even" r:id="rId112"/>
          <w:footerReference w:type="even" r:id="rId113"/>
          <w:pgSz w:w="11920" w:h="16840"/>
        </w:sectPr>
      </w:pPr>
      <w:rPr/>
    </w:p>
    <w:p>
      <w:pPr>
        <w:spacing w:before="0" w:after="0" w:line="674" w:lineRule="exact"/>
        <w:ind w:left="107" w:right="-62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v:group style="position:absolute;margin-left:0pt;margin-top:0pt;width:595.276001pt;height:785.697015pt;mso-position-horizontal-relative:page;mso-position-vertical-relative:page;z-index:-4210" coordorigin="0,0" coordsize="11906,15714">
            <v:group style="position:absolute;left:0;top:454;width:11906;height:10290" coordorigin="0,454" coordsize="11906,10290">
              <v:shape style="position:absolute;left:0;top:454;width:11906;height:10290" coordorigin="0,454" coordsize="11906,10290" path="m0,10743l11906,10743,11906,454,0,454,0,10743e" filled="t" fillcolor="#C5C3BE" stroked="f">
                <v:path arrowok="t"/>
                <v:fill/>
              </v:shape>
              <v:shape style="position:absolute;left:0;top:454;width:11906;height:10290" type="#_x0000_t75">
                <v:imagedata r:id="rId114" o:title=""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673092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6D6461" stroked="f">
                <v:path arrowok="t"/>
                <v:fill/>
              </v:shape>
            </v:group>
            <v:group style="position:absolute;left:439;top:9338;width:5350;height:1591" coordorigin="439,9338" coordsize="5350,1591">
              <v:shape style="position:absolute;left:439;top:9338;width:5350;height:1591" coordorigin="439,9338" coordsize="5350,1591" path="m439,9338l5788,9338,5788,10929,439,10929,439,9338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6"/>
          <w:b/>
          <w:bCs/>
        </w:rPr>
        <w:t>Daniel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4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12"/>
          <w:b/>
          <w:bCs/>
        </w:rPr>
        <w:t>Alice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07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nee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confiden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nee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3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confident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oup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confidence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7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gla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opportunit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tak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part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right="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2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inter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2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ention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voice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disorders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means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short-term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3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ams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9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beneficial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tients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aditional,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vidual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1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resear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5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  <w:b/>
          <w:bCs/>
        </w:rPr>
        <w:t>carried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‘boot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camp’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model,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17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vides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ys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13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four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3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  <w:b/>
          <w:bCs/>
        </w:rPr>
        <w:t>eeks.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unique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alia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right="1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combining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student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tea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hing.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aluation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ams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conducted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past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ealed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3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eatment.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500"/>
          <w:cols w:num="2" w:equalWidth="0">
            <w:col w:w="4508" w:space="764"/>
            <w:col w:w="434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69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7"/>
          <w:b/>
          <w:bCs/>
        </w:rPr>
        <w:t>aluing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5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7"/>
          <w:b/>
          <w:bCs/>
        </w:rPr>
        <w:t>voice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41"/>
          <w:pgMar w:header="0" w:footer="0" w:top="1140" w:bottom="960" w:left="1260" w:right="780"/>
          <w:headerReference w:type="odd" r:id="rId115"/>
          <w:footerReference w:type="odd" r:id="rId116"/>
          <w:pgSz w:w="11920" w:h="16840"/>
        </w:sectPr>
      </w:pPr>
      <w:rPr/>
    </w:p>
    <w:p>
      <w:pPr>
        <w:spacing w:before="35" w:after="0" w:line="250" w:lineRule="auto"/>
        <w:ind w:left="101" w:right="-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Musician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Danie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uccer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develope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strained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evenings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spent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loud,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smoky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venues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weekends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umpiring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football.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joint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oject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between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chin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benefit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intensiv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therapy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unique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integrated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teaching,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giving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trainee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pathologists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experience.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eight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facilitated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pathologists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course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full-day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sessions,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oduced;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modify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lifestyle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otect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voice;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ficientl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special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techniques.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Daniel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finds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technique,</w:t>
      </w:r>
      <w:r>
        <w:rPr>
          <w:rFonts w:ascii="Arial" w:hAnsi="Arial" w:cs="Arial" w:eastAsia="Arial"/>
          <w:sz w:val="21"/>
          <w:szCs w:val="21"/>
          <w:color w:val="6D6E71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called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‘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ell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ell’,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particularly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useful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umpiring.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: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rais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arm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buil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powe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chest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draw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arms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in,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engage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muscles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shout.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eally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doesn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hurt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talk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game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6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While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weekl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individual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sessions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pathologist,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whether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intensive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therapy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fective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patients.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Daniel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feels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definitely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fective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“Lea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technique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think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‘if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it’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don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quite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technique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feedback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1"/>
        </w:rPr>
        <w:t>fee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you’v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achieve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somethin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motivate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yo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kee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going,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100"/>
        </w:rPr>
        <w:t>says.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Alice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ovey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thrilled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given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3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ders.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50" w:lineRule="auto"/>
        <w:ind w:right="1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foun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inc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edi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4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alu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18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9"/>
          <w:w w:val="12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orkin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close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9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patients,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8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esponsi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4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their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assessments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5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planning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right="40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7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7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elopmen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material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1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hallen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alu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learning.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6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speech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pathologists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wonderful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support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esou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guidance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deliver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successful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added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significantly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education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intensively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patients,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eceiving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feedback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via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participant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surveys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seeing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patients’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ovements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short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period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aluing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oice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therapy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included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ders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essed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themselves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voices.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Howeve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post-surgery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neu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ological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ders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included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ogram.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adults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tended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engaged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aside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fear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failu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der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encouragement.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9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Daniel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sums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experience: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confident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voice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confident.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oup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therapy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gave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confidence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I’m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glad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79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61" w:space="300"/>
            <w:col w:w="4819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09" coordorigin="0,0" coordsize="11906,16838">
            <v:shape style="position:absolute;left:0;top:454;width:11906;height:16384" type="#_x0000_t75">
              <v:imagedata r:id="rId119" o:title=""/>
            </v:shape>
            <v:group style="position:absolute;left:0;top:16384;width:11906;height:454" coordorigin="0,16384" coordsize="11906,454">
              <v:shape style="position:absolute;left:0;top:16384;width:11906;height:454" coordorigin="0,16384" coordsize="11906,454" path="m0,16838l11906,16838,11906,16384,0,16384,0,16838e" filled="t" fillcolor="#673092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67309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73092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673092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73092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7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21"/>
          <w:b/>
          <w:bCs/>
        </w:rPr>
        <w:t>ean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761" w:top="340" w:bottom="280" w:left="800" w:right="1680"/>
          <w:headerReference w:type="even" r:id="rId117"/>
          <w:footerReference w:type="even" r:id="rId11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1"/>
          <w:b/>
          <w:bCs/>
        </w:rPr>
        <w:t>found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7"/>
          <w:w w:val="111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1"/>
          <w:b/>
          <w:bCs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162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1"/>
          <w:b/>
          <w:bCs/>
        </w:rPr>
        <w:t>for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  <w:position w:val="-1"/>
        </w:rPr>
        <w:t>hearing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5"/>
          <w:w w:val="115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  <w:position w:val="-1"/>
        </w:rPr>
        <w:t>resear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2"/>
          <w:w w:val="115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9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43"/>
          <w:pgMar w:header="0" w:footer="0" w:top="1140" w:bottom="1140" w:left="1260" w:right="780"/>
          <w:headerReference w:type="odd" r:id="rId120"/>
          <w:footerReference w:type="odd" r:id="rId121"/>
          <w:pgSz w:w="11920" w:h="16840"/>
        </w:sectPr>
      </w:pPr>
      <w:rPr/>
    </w:p>
    <w:p>
      <w:pPr>
        <w:spacing w:before="35" w:after="0" w:line="250" w:lineRule="auto"/>
        <w:ind w:left="101" w:right="3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Littlejohn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pioneer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ways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otolaryngology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eer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spanned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wars.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woman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Honorary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Aural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1929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obtain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Diploma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Otolaryngology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1933.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woman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elected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faculty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1922,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60th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esident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fice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orld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ended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earlie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rapidly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expanding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population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saw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large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owth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numbers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1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drawn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emerging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specialisation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nose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oat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omoted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Assistant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1929.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began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fering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Diplomas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Otolaryngology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1930,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wishing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specialise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eas.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Prior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undertaken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overseas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on-site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under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surgical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-5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8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first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doctor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obtain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Diploma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Otola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yngol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1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3"/>
        </w:rPr>
        <w:t>gy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7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1933,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ears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1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later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she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also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admitted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fell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0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ust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alasian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3"/>
        </w:rPr>
        <w:t>Coll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5"/>
          <w:w w:val="11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Su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"/>
          <w:w w:val="11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4"/>
        </w:rPr>
        <w:t>eons.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01" w:right="29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Auxiliaries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established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1920s,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founded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women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Olinda,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Sassafras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Dandenong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Ranges;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funding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easingly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important.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Jones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instrumental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establishing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Auxiliaries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ound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liaising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behalf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50" w:lineRule="auto"/>
        <w:ind w:right="20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orld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6"/>
        </w:rPr>
        <w:t>II,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surgeon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armed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ces,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1947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appointed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Clinical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Dean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elected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faculty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ne.</w:t>
      </w:r>
      <w:r>
        <w:rPr>
          <w:rFonts w:ascii="Arial" w:hAnsi="Arial" w:cs="Arial" w:eastAsia="Arial"/>
          <w:sz w:val="21"/>
          <w:szCs w:val="21"/>
          <w:color w:val="6D6E71"/>
          <w:spacing w:val="4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ery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1946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1959.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Pioneering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aids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babies,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established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Infant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Deafness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Investigation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1948.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move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right="8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consolidation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Deafness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Investigation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enamed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Littlejohn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Deafness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Investigation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1957.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otologist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2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1974,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ching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causes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infantile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deafness,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paediatric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patients.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OBE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1962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CBE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1972,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ecognition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ofessor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Graeme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Clark,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eator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closely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“Jean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ocedu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0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evaluating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hearing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child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audiology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developed.”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4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1972–7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3</w:t>
      </w:r>
      <w:r>
        <w:rPr>
          <w:rFonts w:ascii="Arial" w:hAnsi="Arial" w:cs="Arial" w:eastAsia="Arial"/>
          <w:sz w:val="21"/>
          <w:szCs w:val="21"/>
          <w:color w:val="6D6E71"/>
          <w:spacing w:val="3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Jea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ofesso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6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aylo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hea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Schoo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Audiolog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Mancheste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advised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Stat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Gove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nmen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establishin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post-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graduat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trainin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cours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Audiolog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Australia.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5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During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saw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specialty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otolaryngolog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change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develop.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1974,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34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long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awaited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expansion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fruition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opening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Peter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Howson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ing.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ith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expansion,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accommodate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151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tall,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building;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building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Jean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given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dedicated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half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centur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42" w:space="298"/>
            <w:col w:w="4840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  <w:position w:val="-1"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1"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944" w:top="340" w:bottom="280" w:left="800" w:right="1620"/>
          <w:headerReference w:type="even" r:id="rId122"/>
          <w:footerReference w:type="even" r:id="rId12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5pt;height:819.213015pt;mso-position-horizontal-relative:page;mso-position-vertical-relative:page;z-index:-4208" coordorigin="0,0" coordsize="11906,16384">
            <v:shape style="position:absolute;left:0;top:454;width:11906;height:15931" type="#_x0000_t75">
              <v:imagedata r:id="rId124" o:title=""/>
            </v:shape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673092" stroked="f">
                <v:path arrowok="t"/>
                <v:fill/>
              </v:shape>
            </v:group>
            <v:group style="position:absolute;left:5846;top:9921;width:4699;height:5783" coordorigin="5846,9921" coordsize="4699,5783">
              <v:shape style="position:absolute;left:5846;top:9921;width:4699;height:5783" coordorigin="5846,9921" coordsize="4699,5783" path="m5846,15704l10545,15704,10545,9921,5846,9921,5846,15704e" filled="t" fillcolor="#6D6461" stroked="f">
                <v:path arrowok="t"/>
                <v:fill/>
              </v:shape>
            </v:group>
            <v:group style="position:absolute;left:410;top:14774;width:3154;height:1598" coordorigin="410,14774" coordsize="3154,1598">
              <v:shape style="position:absolute;left:410;top:14774;width:3154;height:1598" coordorigin="410,14774" coordsize="3154,1598" path="m410,14774l3564,14774,3564,16373,410,16373,410,14774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7" w:right="-133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-7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62"/>
          <w:szCs w:val="62"/>
          <w:color w:val="FFFFFF"/>
          <w:spacing w:val="0"/>
          <w:w w:val="120"/>
          <w:b/>
          <w:bCs/>
        </w:rPr>
        <w:t>oanne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spacing w:before="22" w:after="0" w:line="243" w:lineRule="auto"/>
        <w:ind w:right="1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3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1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05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alians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  <w:b/>
          <w:bCs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ge-rel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macular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9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degene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2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  <w:b/>
          <w:bCs/>
        </w:rPr>
        <w:t>(AMD).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17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leading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5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  <w:b/>
          <w:bCs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1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blindness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alia,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AMD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obvious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9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  <w:b/>
          <w:bCs/>
        </w:rPr>
        <w:t>vision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6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affected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5"/>
          <w:b/>
          <w:bCs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6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6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  <w:b/>
          <w:bCs/>
        </w:rPr>
        <w:t>anced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difficult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3"/>
          <w:b/>
          <w:bCs/>
        </w:rPr>
        <w:t>tre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4"/>
          <w:b/>
          <w:bCs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3" w:lineRule="auto"/>
        <w:ind w:right="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5"/>
          <w:w w:val="12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2"/>
        </w:rPr>
        <w:t>ocates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egular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50,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6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gnosed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7"/>
          <w:w w:val="12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suffe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ers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6"/>
        </w:rPr>
        <w:t>vision.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8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hoped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8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7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right="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conducted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8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6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7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3"/>
          <w:w w:val="12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nano-second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laser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2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esult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2"/>
          <w:w w:val="13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3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eatment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1"/>
          <w:w w:val="13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stop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ession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1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7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620"/>
          <w:cols w:num="2" w:equalWidth="0">
            <w:col w:w="2214" w:space="3059"/>
            <w:col w:w="422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9"/>
          <w:b/>
          <w:bCs/>
        </w:rPr>
        <w:t>Seeing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9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9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  <w:position w:val="-1"/>
        </w:rPr>
        <w:t>light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45"/>
          <w:pgMar w:header="0" w:footer="0" w:top="1140" w:bottom="940" w:left="1260" w:right="780"/>
          <w:headerReference w:type="odd" r:id="rId125"/>
          <w:footerReference w:type="odd" r:id="rId126"/>
          <w:pgSz w:w="11920" w:h="16840"/>
        </w:sectPr>
      </w:pPr>
      <w:rPr/>
    </w:p>
    <w:p>
      <w:pPr>
        <w:spacing w:before="35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chers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partnership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3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conducted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oundb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eaking,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pilot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nano-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omising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esults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establishment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large,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multi-cent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2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nano-second</w:t>
      </w:r>
      <w:r>
        <w:rPr>
          <w:rFonts w:ascii="Arial" w:hAnsi="Arial" w:cs="Arial" w:eastAsia="Arial"/>
          <w:sz w:val="21"/>
          <w:szCs w:val="21"/>
          <w:color w:val="6D6E71"/>
          <w:spacing w:val="5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beam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intensity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thousand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lower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cur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ently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means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potentially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safer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stages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disease.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aim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develop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ession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age-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elated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macular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degeneration</w:t>
      </w:r>
      <w:r>
        <w:rPr>
          <w:rFonts w:ascii="Arial" w:hAnsi="Arial" w:cs="Arial" w:eastAsia="Arial"/>
          <w:sz w:val="21"/>
          <w:szCs w:val="21"/>
          <w:color w:val="6D6E71"/>
          <w:spacing w:val="4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(AMD)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notice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fecting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older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adults,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leading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cause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blindness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esulting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central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causes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damage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macula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3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eye.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advanced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cases,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unable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ead,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drive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ecognise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faces.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6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ago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thanks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advanced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eated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injections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eye,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slows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ession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loss.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hoped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8"/>
        </w:rPr>
        <w:t>nano-second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delay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emove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costly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invasive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30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Joanne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Hale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two-year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trial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age-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elated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macular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degeneration.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Aged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50,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Joanne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40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diagnosed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disease,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eceiving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delay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stop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ession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1" w:right="28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1"/>
        </w:rPr>
        <w:t>ys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2"/>
          <w:w w:val="12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1"/>
        </w:rPr>
        <w:t>fami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9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9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nee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5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6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hild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5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hild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so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ece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0"/>
        </w:rPr>
        <w:t>vin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0"/>
        </w:rPr>
        <w:t>eatmen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3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3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8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gular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monitorin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5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migh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7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7"/>
        </w:rPr>
        <w:t>sto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7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9"/>
          <w:w w:val="12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it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ettin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3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3"/>
        </w:rPr>
        <w:t>ors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fantastic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5" w:after="0" w:line="250" w:lineRule="auto"/>
        <w:ind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eatment,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Joanne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monito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month;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months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six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months,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trial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ended.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47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undergoing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tests,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including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detailed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photography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macula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6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17"/>
          <w:w w:val="89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9"/>
        </w:rPr>
        <w:t>rial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dinato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Kate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Brassington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stages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vision,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like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Joanne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detect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imp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ovement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vision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esult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eatment.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chers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closely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etina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assess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fectiveness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objectives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trial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evaluate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safety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risk,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early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Joanne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maintained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excellent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vision,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essed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advanced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stages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esult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6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Joanne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feels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part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trials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much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hopes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show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laser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88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fective,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herself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generations.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50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says: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“It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awesome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something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events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generation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fering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fects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AMD.”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33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Kate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ees,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saying: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“Patients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willing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give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involved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hopefully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helping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themselves,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generations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indeed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works,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saving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society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huge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costs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associated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729" w:space="310"/>
            <w:col w:w="4841"/>
          </w:cols>
        </w:sectPr>
      </w:pPr>
      <w:rPr/>
    </w:p>
    <w:p>
      <w:pPr>
        <w:spacing w:before="6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4207" coordorigin="0,0" coordsize="11906,16838">
            <v:shape style="position:absolute;left:0;top:454;width:11906;height:16384" type="#_x0000_t75">
              <v:imagedata r:id="rId129" o:title=""/>
            </v:shape>
            <v:group style="position:absolute;left:0;top:16384;width:11906;height:454" coordorigin="0,16384" coordsize="11906,454">
              <v:shape style="position:absolute;left:0;top:16384;width:11906;height:454" coordorigin="0,16384" coordsize="11906,454" path="m0,16838l11906,16838,11906,16384,0,16384,0,16838e" filled="t" fillcolor="#673092" stroked="f">
                <v:path arrowok="t"/>
                <v:fill/>
              </v:shape>
            </v:group>
            <v:group style="position:absolute;left:907;top:1134;width:2223;height:454" coordorigin="907,1134" coordsize="2223,454">
              <v:shape style="position:absolute;left:907;top:1134;width:2223;height:454" coordorigin="907,1134" coordsize="2223,454" path="m907,1587l3130,1587,3130,1134,907,1134,907,1587e" filled="t" fillcolor="#FFFFFF" stroked="f">
                <v:path arrowok="t"/>
                <v:fill/>
              </v:shape>
            </v:group>
            <v:group style="position:absolute;left:2659;top:1309;width:127;height:116" coordorigin="2659,1309" coordsize="127,116">
              <v:shape style="position:absolute;left:2659;top:1309;width:127;height:116" coordorigin="2659,1309" coordsize="127,116" path="m2785,1309l2665,1396,2659,1405,2659,1411,2729,1425,2764,1346,2765,1344,2771,1336,2778,1332,2786,1332,2784,1328,2783,1324,2783,1316,2784,1313,2785,1309e" filled="t" fillcolor="#DC205E" stroked="f">
                <v:path arrowok="t"/>
                <v:fill/>
              </v:shape>
            </v:group>
            <v:group style="position:absolute;left:2885;top:1298;width:127;height:116" coordorigin="2885,1298" coordsize="127,116">
              <v:shape style="position:absolute;left:2885;top:1298;width:127;height:116" coordorigin="2885,1298" coordsize="127,116" path="m2942,1298l2908,1376,2885,1391,2887,1395,2888,1399,2888,1407,2887,1410,2886,1413,2888,1413,3006,1327,3012,1318,3012,1311,3000,1303,2942,1298e" filled="t" fillcolor="#2AB673" stroked="f">
                <v:path arrowok="t"/>
                <v:fill/>
              </v:shape>
            </v:group>
            <v:group style="position:absolute;left:2703;top:1342;width:75;height:156" coordorigin="2703,1342" coordsize="75,156">
              <v:shape style="position:absolute;left:2703;top:1342;width:75;height:156" coordorigin="2703,1342" coordsize="75,156" path="m2766,1342l2705,1479,2704,1483,2704,1484,2703,1488,2704,1490,2707,1496,2711,1498,2717,1497,2720,1497,2722,1496,2774,1471,2766,1385,2766,1383,2766,1380,2768,1373,2772,1366,2778,1361,2775,1359,2772,1356,2768,1349,2767,1346,2766,1342e" filled="t" fillcolor="#9E2064" stroked="f">
                <v:path arrowok="t"/>
                <v:fill/>
              </v:shape>
            </v:group>
            <v:group style="position:absolute;left:2893;top:1225;width:75;height:156" coordorigin="2893,1225" coordsize="75,156">
              <v:shape style="position:absolute;left:2893;top:1225;width:75;height:156" coordorigin="2893,1225" coordsize="75,156" path="m2960,1225l2954,1225,2951,1226,2949,1227,2897,1251,2905,1337,2905,1340,2903,1350,2899,1357,2893,1361,2896,1364,2899,1367,2903,1373,2904,1377,2905,1380,2906,1378,2907,1376,2966,1244,2967,1241,2967,1239,2968,1239,2968,1235,2967,1233,2964,1227,2960,1225e" filled="t" fillcolor="#8DC642" stroked="f">
                <v:path arrowok="t"/>
                <v:fill/>
              </v:shape>
            </v:group>
            <v:group style="position:absolute;left:2766;top:1380;width:70;height:164" coordorigin="2766,1380" coordsize="70,164">
              <v:shape style="position:absolute;left:2766;top:1380;width:70;height:164" coordorigin="2766,1380" coordsize="70,164" path="m2766,1380l2766,1383,2766,1385,2779,1531,2780,1533,2781,1535,2781,1536,2781,1536,2782,1539,2784,1541,2789,1544,2794,1544,2836,1488,2787,1418,2786,1416,2782,1406,2783,1398,2786,1391,2782,1391,2778,1389,2771,1385,2769,1383,2766,1380e" filled="t" fillcolor="#673092" stroked="f">
                <v:path arrowok="t"/>
                <v:fill/>
              </v:shape>
            </v:group>
            <v:group style="position:absolute;left:2835;top:1179;width:70;height:164" coordorigin="2835,1179" coordsize="70,164">
              <v:shape style="position:absolute;left:2835;top:1179;width:70;height:164" coordorigin="2835,1179" coordsize="70,164" path="m2882,1179l2835,1234,2884,1305,2885,1307,2889,1317,2888,1325,2885,1332,2889,1332,2893,1333,2900,1337,2902,1339,2905,1342,2905,1340,2905,1337,2892,1192,2891,1190,2890,1188,2890,1187,2890,1186,2889,1184,2887,1182,2882,1179e" filled="t" fillcolor="#D6DF28" stroked="f">
                <v:path arrowok="t"/>
                <v:fill/>
              </v:shape>
            </v:group>
            <v:group style="position:absolute;left:2785;top:1413;width:112;height:131" coordorigin="2785,1413" coordsize="112,131">
              <v:shape style="position:absolute;left:2785;top:1413;width:112;height:131" coordorigin="2785,1413" coordsize="112,131" path="m2785,1413l2869,1537,2872,1540,2873,1541,2873,1541,2876,1543,2878,1543,2884,1543,2897,1471,2821,1436,2819,1434,2811,1428,2807,1420,2807,1415,2792,1415,2788,1415,2785,1413e" filled="t" fillcolor="#004990" stroked="f">
                <v:path arrowok="t"/>
                <v:fill/>
              </v:shape>
              <v:shape style="position:absolute;left:2785;top:1413;width:112;height:131" coordorigin="2785,1413" coordsize="112,131" path="m2807,1413l2803,1414,2799,1415,2807,1415,2807,1413e" filled="t" fillcolor="#004990" stroked="f">
                <v:path arrowok="t"/>
                <v:fill/>
              </v:shape>
            </v:group>
            <v:group style="position:absolute;left:2774;top:1179;width:112;height:131" coordorigin="2774,1179" coordsize="112,131">
              <v:shape style="position:absolute;left:2774;top:1179;width:112;height:131" coordorigin="2774,1179" coordsize="112,131" path="m2793,1179l2787,1179,2783,1182,2774,1251,2850,1287,2852,1288,2860,1295,2864,1302,2864,1310,2868,1308,2872,1307,2885,1307,2885,1307,2884,1305,2802,1186,2801,1184,2799,1183,2798,1182,2798,1182,2795,1180,2793,1179e" filled="t" fillcolor="#FFDB00" stroked="f">
                <v:path arrowok="t"/>
                <v:fill/>
              </v:shape>
              <v:shape style="position:absolute;left:2774;top:1179;width:112;height:131" coordorigin="2774,1179" coordsize="112,131" path="m2885,1307l2879,1307,2883,1308,2886,1309,2885,1307e" filled="t" fillcolor="#FFDB00" stroked="f">
                <v:path arrowok="t"/>
                <v:fill/>
              </v:shape>
            </v:group>
            <v:group style="position:absolute;left:2817;top:1421;width:151;height:77" coordorigin="2817,1421" coordsize="151,77">
              <v:shape style="position:absolute;left:2817;top:1421;width:151;height:77" coordorigin="2817,1421" coordsize="151,77" path="m2836,1421l2817,1433,2819,1434,2821,1436,2950,1496,2952,1497,2954,1497,2955,1497,2958,1498,2960,1497,2966,1494,2968,1490,2968,1484,2967,1481,2966,1479,2946,1433,2859,1433,2856,1433,2847,1431,2840,1427,2836,1421e" filled="t" fillcolor="#2276BC" stroked="f">
                <v:path arrowok="t"/>
                <v:fill/>
              </v:shape>
              <v:shape style="position:absolute;left:2817;top:1421;width:151;height:77" coordorigin="2817,1421" coordsize="151,77" path="m2942,1425l2859,1433,2946,1433,2942,1425e" filled="t" fillcolor="#2276BC" stroked="f">
                <v:path arrowok="t"/>
                <v:fill/>
              </v:shape>
            </v:group>
            <v:group style="position:absolute;left:2703;top:1225;width:151;height:77" coordorigin="2703,1225" coordsize="151,77">
              <v:shape style="position:absolute;left:2703;top:1225;width:151;height:77" coordorigin="2703,1225" coordsize="151,77" path="m2853,1290l2812,1290,2815,1290,2825,1291,2831,1296,2836,1302,2838,1299,2841,1296,2847,1292,2851,1291,2854,1290,2853,1290e" filled="t" fillcolor="#F89621" stroked="f">
                <v:path arrowok="t"/>
                <v:fill/>
              </v:shape>
              <v:shape style="position:absolute;left:2703;top:1225;width:151;height:77" coordorigin="2703,1225" coordsize="151,77" path="m2713,1225l2711,1225,2705,1229,2703,1233,2704,1239,2704,1242,2705,1244,2729,1298,2812,1290,2853,1290,2721,1227,2716,1225,2713,1225e" filled="t" fillcolor="#F89621" stroked="f">
                <v:path arrowok="t"/>
                <v:fill/>
              </v:shape>
            </v:group>
            <v:group style="position:absolute;left:2854;top:1361;width:159;height:72" coordorigin="2854,1361" coordsize="159,72">
              <v:shape style="position:absolute;left:2854;top:1361;width:159;height:72" coordorigin="2854,1361" coordsize="159,72" path="m2864,1413l2854,1433,2856,1433,2859,1433,3000,1419,3002,1419,3004,1418,3005,1418,3005,1418,3008,1416,2879,1416,2871,1416,2864,1413e" filled="t" fillcolor="#00A79D" stroked="f">
                <v:path arrowok="t"/>
                <v:fill/>
              </v:shape>
              <v:shape style="position:absolute;left:2854;top:1361;width:159;height:72" coordorigin="2854,1361" coordsize="159,72" path="m2959,1361l2891,1411,2888,1413,2879,1416,3008,1416,3010,1415,3013,1409,3013,1405,3006,1396,2959,1361e" filled="t" fillcolor="#00A79D" stroked="f">
                <v:path arrowok="t"/>
                <v:fill/>
              </v:shape>
            </v:group>
            <v:group style="position:absolute;left:2658;top:1290;width:159;height:72" coordorigin="2658,1290" coordsize="159,72">
              <v:shape style="position:absolute;left:2658;top:1290;width:159;height:72" coordorigin="2658,1290" coordsize="159,72" path="m2812,1290l2671,1303,2669,1304,2667,1305,2666,1305,2666,1305,2663,1306,2662,1308,2658,1314,2658,1318,2712,1361,2780,1311,2783,1310,2792,1306,2807,1306,2807,1306,2808,1302,2812,1295,2814,1292,2817,1290,2815,1290,2812,1290e" filled="t" fillcolor="#EF4338" stroked="f">
                <v:path arrowok="t"/>
                <v:fill/>
              </v:shape>
              <v:shape style="position:absolute;left:2658;top:1290;width:159;height:72" coordorigin="2658,1290" coordsize="159,72" path="m2807,1306l2792,1306,2800,1307,2807,1310,2807,1306e" filled="t" fillcolor="#EF4338" stroked="f">
                <v:path arrowok="t"/>
                <v:fill/>
              </v:shape>
            </v:group>
            <v:group style="position:absolute;left:907;top:0;width:2223;height:1134" coordorigin="907,0" coordsize="2223,1134">
              <v:shape style="position:absolute;left:907;top:0;width:2223;height:1134" coordorigin="907,0" coordsize="2223,1134" path="m907,1134l3130,1134,3130,0,907,0,907,1134e" filled="t" fillcolor="#67309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8"/>
          <w:szCs w:val="28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teaching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28"/>
          <w:szCs w:val="28"/>
          <w:color w:val="FFFFF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1"/>
          <w:b/>
          <w:bCs/>
        </w:rPr>
        <w:t>esea</w:t>
      </w:r>
      <w:r>
        <w:rPr>
          <w:rFonts w:ascii="Arial" w:hAnsi="Arial" w:cs="Arial" w:eastAsia="Arial"/>
          <w:sz w:val="28"/>
          <w:szCs w:val="28"/>
          <w:color w:val="FFFFFF"/>
          <w:spacing w:val="-5"/>
          <w:w w:val="101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4" w:lineRule="exact"/>
        <w:ind w:left="2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73092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673092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73092"/>
          <w:spacing w:val="0"/>
          <w:w w:val="100"/>
          <w:b/>
          <w:bCs/>
          <w:position w:val="-1"/>
        </w:rPr>
        <w:t>history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4" w:lineRule="exact"/>
        <w:ind w:left="107" w:right="-20"/>
        <w:jc w:val="left"/>
        <w:rPr>
          <w:rFonts w:ascii="Times New Roman" w:hAnsi="Times New Roman" w:cs="Times New Roman" w:eastAsia="Times New Roman"/>
          <w:sz w:val="62"/>
          <w:szCs w:val="62"/>
        </w:rPr>
      </w:pPr>
      <w:rPr/>
      <w:r>
        <w:rPr>
          <w:rFonts w:ascii="Times New Roman" w:hAnsi="Times New Roman" w:cs="Times New Roman" w:eastAsia="Times New Roman"/>
          <w:sz w:val="62"/>
          <w:szCs w:val="62"/>
          <w:color w:val="673092"/>
          <w:spacing w:val="-7"/>
          <w:w w:val="66"/>
          <w:b/>
          <w:bCs/>
        </w:rPr>
        <w:t>J</w:t>
      </w:r>
      <w:r>
        <w:rPr>
          <w:rFonts w:ascii="Times New Roman" w:hAnsi="Times New Roman" w:cs="Times New Roman" w:eastAsia="Times New Roman"/>
          <w:sz w:val="62"/>
          <w:szCs w:val="62"/>
          <w:color w:val="673092"/>
          <w:spacing w:val="0"/>
          <w:w w:val="119"/>
          <w:b/>
          <w:bCs/>
        </w:rPr>
        <w:t>ohn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</w:rPr>
      </w:r>
    </w:p>
    <w:p>
      <w:pPr>
        <w:jc w:val="left"/>
        <w:spacing w:after="0"/>
        <w:sectPr>
          <w:pgMar w:header="826" w:footer="759" w:top="340" w:bottom="280" w:left="800" w:right="1680"/>
          <w:headerReference w:type="even" r:id="rId127"/>
          <w:footerReference w:type="even" r:id="rId12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94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09"/>
          <w:b/>
          <w:bCs/>
        </w:rPr>
        <w:t>Rei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09"/>
          <w:b/>
          <w:bCs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1"/>
          <w:b/>
          <w:bCs/>
        </w:rPr>
        <w:t>vigo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1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5"/>
          <w:b/>
          <w:bCs/>
        </w:rPr>
        <w:t>ting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20" w:lineRule="exact"/>
        <w:ind w:left="101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6D6461"/>
          <w:w w:val="117"/>
          <w:b/>
          <w:bCs/>
          <w:position w:val="-1"/>
        </w:rPr>
        <w:t>educ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-15"/>
          <w:w w:val="117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6D6461"/>
          <w:spacing w:val="0"/>
          <w:w w:val="116"/>
          <w:b/>
          <w:bCs/>
          <w:position w:val="-1"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47"/>
          <w:pgMar w:header="0" w:footer="0" w:top="1140" w:bottom="720" w:left="1260" w:right="780"/>
          <w:headerReference w:type="odd" r:id="rId130"/>
          <w:footerReference w:type="odd" r:id="rId131"/>
          <w:pgSz w:w="11920" w:h="16840"/>
        </w:sectPr>
      </w:pPr>
      <w:rPr/>
    </w:p>
    <w:p>
      <w:pPr>
        <w:spacing w:before="35" w:after="0" w:line="250" w:lineRule="auto"/>
        <w:ind w:left="101" w:right="3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1961,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charismatic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Colvin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started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giving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Satu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35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inspi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generations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lea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yea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Charte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obtaine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permissio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Quee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25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name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change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arm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grante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inscribe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motto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25"/>
        </w:rPr>
        <w:t>‘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eaching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Healing,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ch’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firs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passion.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Graduating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Queensland,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50" w:lineRule="auto"/>
        <w:ind w:left="101" w:right="2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spent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five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England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training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and,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etu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1961,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post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head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General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Clinic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ector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Education.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8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qualified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pilot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consultant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RAA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designed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spectacles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allowed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fa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-sighted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pilots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instruments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enable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continue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16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visual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ds.</w:t>
      </w:r>
      <w:r>
        <w:rPr>
          <w:rFonts w:ascii="Arial" w:hAnsi="Arial" w:cs="Arial" w:eastAsia="Arial"/>
          <w:sz w:val="21"/>
          <w:szCs w:val="21"/>
          <w:color w:val="6D6E71"/>
          <w:spacing w:val="3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went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design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spectacles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polycarbonate</w:t>
      </w:r>
      <w:r>
        <w:rPr>
          <w:rFonts w:ascii="Arial" w:hAnsi="Arial" w:cs="Arial" w:eastAsia="Arial"/>
          <w:sz w:val="21"/>
          <w:szCs w:val="21"/>
          <w:color w:val="6D6E71"/>
          <w:spacing w:val="2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lenses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withstand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gravitational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ces,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ast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onauts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National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onautics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Space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Administration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(NASA).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dedicated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educato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College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General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Practitioners;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College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Pharmacy;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Mobile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Intensive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Ambulance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Service;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dental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nursing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students.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25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years,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gave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honorary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Flying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Service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jou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article,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fective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penetrating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injuries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emote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became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basis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practice.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1" w:right="-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eti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1995,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developed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old,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shabby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building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lift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tall,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mode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structu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wings.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time,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enowned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excellence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eatment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esea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ch,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1" w:right="2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eputation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excellent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teaching,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undoubtedly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contributed.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50" w:lineRule="auto"/>
        <w:ind w:right="51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estimate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8"/>
        </w:rPr>
        <w:t>durin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3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his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4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8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oh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2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1,00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4"/>
        </w:rPr>
        <w:t>Satu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2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mornin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1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lectu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3"/>
        </w:rPr>
        <w:t>than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12,00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7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15"/>
        </w:rPr>
        <w:t>medica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5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students.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33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ew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notoriety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sense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showmanship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delivering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es.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herald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‘35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Golden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Rules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8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e’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blast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trumpet.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These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simple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rules,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designed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guide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emergency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GPs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deal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common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oblems,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still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quoted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today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senior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doctors.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18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ophthalmologist,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Dr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Ehud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Zami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runs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named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honou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says: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right="36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“Ma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3"/>
          <w:w w:val="11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8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colle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gue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34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8"/>
        </w:rPr>
        <w:t>fond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8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127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ecall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6"/>
          <w:w w:val="8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8"/>
        </w:rPr>
        <w:t>ohn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83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lectu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5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5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00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6"/>
        </w:rPr>
        <w:t>unorthod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lecturin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0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6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hnique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6"/>
        </w:rPr>
        <w:t>mean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4"/>
          <w:w w:val="12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31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1"/>
          <w:w w:val="13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0"/>
          <w:w w:val="12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1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2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1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ing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9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22"/>
        </w:rPr>
        <w:t>entertainin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22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61"/>
          <w:w w:val="12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4"/>
          <w:w w:val="11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1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7"/>
          <w:w w:val="11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3"/>
          <w:w w:val="125"/>
        </w:rPr>
        <w:t>educational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-24"/>
          <w:w w:val="11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6C1BE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right="2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Bringing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together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ophthalmic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experts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ictoria,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today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John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Colvin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Satu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day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ning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still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ext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emely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popular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among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because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adds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eater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depth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right="1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ophthalmology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teaching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ovided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medicine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courses.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right="2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attending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ecent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course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enthusiastic,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stating: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“This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series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consistently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ovides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lectu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enti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education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—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very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lucky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them,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thank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you.”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4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150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years</w:t>
      </w:r>
      <w:r>
        <w:rPr>
          <w:rFonts w:ascii="Arial" w:hAnsi="Arial" w:cs="Arial" w:eastAsia="Arial"/>
          <w:sz w:val="12"/>
          <w:szCs w:val="12"/>
          <w:color w:val="6D6E71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0"/>
        </w:rPr>
        <w:t>of</w:t>
      </w:r>
      <w:r>
        <w:rPr>
          <w:rFonts w:ascii="Arial" w:hAnsi="Arial" w:cs="Arial" w:eastAsia="Arial"/>
          <w:sz w:val="12"/>
          <w:szCs w:val="12"/>
          <w:color w:val="6D6E71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D6E71"/>
          <w:spacing w:val="0"/>
          <w:w w:val="101"/>
        </w:rPr>
        <w:t>caring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60" w:right="780"/>
          <w:cols w:num="2" w:equalWidth="0">
            <w:col w:w="4801" w:space="239"/>
            <w:col w:w="4840"/>
          </w:cols>
        </w:sectPr>
      </w:pPr>
      <w:rPr/>
    </w:p>
    <w:p>
      <w:pPr>
        <w:spacing w:before="74" w:after="0" w:line="179" w:lineRule="exact"/>
        <w:ind w:left="164" w:right="-20"/>
        <w:jc w:val="left"/>
        <w:tabs>
          <w:tab w:pos="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48</w:t>
        <w:tab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Eye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b/>
          <w:bCs/>
          <w:position w:val="-1"/>
        </w:rPr>
        <w:t>Ear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Annual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  <w:position w:val="-1"/>
        </w:rPr>
        <w:t>Review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-1"/>
        </w:rPr>
        <w:t>2012–13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826" w:footer="532" w:top="800" w:bottom="280" w:left="800" w:right="1280"/>
          <w:headerReference w:type="even" r:id="rId132"/>
          <w:footerReference w:type="even" r:id="rId133"/>
          <w:pgSz w:w="11920" w:h="16840"/>
        </w:sectPr>
      </w:pPr>
      <w:rPr/>
    </w:p>
    <w:p>
      <w:pPr>
        <w:spacing w:before="2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5.354pt;margin-top:41.811016pt;width:233.858pt;height:14.882pt;mso-position-horizontal-relative:page;mso-position-vertical-relative:page;z-index:-4205" coordorigin="907,836" coordsize="4677,298">
            <v:shape style="position:absolute;left:907;top:836;width:4677;height:298" coordorigin="907,836" coordsize="4677,298" path="m907,1134l5584,1134,5584,836,907,836,907,1134e" filled="t" fillcolor="#B2AAA8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Resear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4"/>
          <w:w w:val="113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9"/>
          <w:w w:val="97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4"/>
          <w:b/>
          <w:bCs/>
        </w:rPr>
        <w:t>artners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Bioni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isio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HEARin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CRC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Bionic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Institute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Resea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40" w:lineRule="auto"/>
        <w:ind w:left="10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8"/>
          <w:b/>
          <w:bCs/>
        </w:rPr>
        <w:t>memberships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21"/>
          <w:w w:val="11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orld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6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9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7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1"/>
        </w:rPr>
        <w:t>Hospitals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-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: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Hussei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Nationa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Kual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Lumpu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Malaysia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Departmen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4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Ophthalmolog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Universit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Leuven,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Belgium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Nationa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e;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Moorfield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London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UK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Royal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Australia;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Rutni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Bangkok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Thailand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Eriks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Stockholm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Sweden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Rotte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dam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Netherlands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4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Dublin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eland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Jakart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Cente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Jakarta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Indonesia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ianji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Medica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University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China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Sydne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Australia;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Kim</w:t>
      </w:r>
      <w:r>
        <w:rPr>
          <w:rFonts w:ascii="Arial" w:hAnsi="Arial" w:cs="Arial" w:eastAsia="Arial"/>
          <w:sz w:val="21"/>
          <w:szCs w:val="21"/>
          <w:color w:val="6D6E71"/>
          <w:spacing w:val="-25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Seoul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Sout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Ko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Adity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Jyot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Maharashtra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India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Aravin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System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India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Joh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Jerusalem,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Israel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Surinam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Suriname.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0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5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23"/>
        </w:rPr>
        <w:t>Centers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C1BE"/>
          <w:spacing w:val="0"/>
          <w:w w:val="117"/>
        </w:rPr>
        <w:t>Excellence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7" w:right="-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Members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: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Basco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Palme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Florida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Emor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Georgia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USA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Massachusetts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2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Infirmar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Massachusetts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5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USA;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Moorfield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London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4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ork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1"/>
        </w:rPr>
        <w:t>Infirmar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ork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USA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Phillip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Minnesota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USA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Rotte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da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3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Netherlands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4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Ear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2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Melbou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Rutni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Hospital,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Bangkok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Thailand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Sho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Chwa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Healt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System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6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aiwan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Nationa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Cent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7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Singapo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Erik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Stockholm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4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Sweden;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ill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Pennsylvania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USA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;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ilme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Institute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Maryland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2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5"/>
          <w:b/>
          <w:bCs/>
        </w:rPr>
        <w:t>Disclaimer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" w:right="10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Whil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ever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for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bee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mad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accurac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document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Hospita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make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warrantie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elatio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informatio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containe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3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ictorian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Hospital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2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employee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agents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disclai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liabilit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los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damag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whic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aris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consequenc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perso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inapp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opriately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7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elyin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informatio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containe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document.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" w:right="71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7"/>
        </w:rPr>
        <w:t>oduce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Marketin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Communications,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Roya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ictoria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Ey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Hospital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Photograph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Le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Far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10" w:right="20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variet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historica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image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featuring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member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sta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patients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whe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ever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possibl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sough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permissio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elevan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partie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to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thes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4"/>
        </w:rPr>
        <w:t>images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6D6E71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apologis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advanc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3"/>
        </w:rPr>
        <w:t>image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caus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fence.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Designe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3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0"/>
        </w:rPr>
        <w:t>iol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Design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7"/>
          <w:w w:val="113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3"/>
          <w:b/>
          <w:bCs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15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96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-3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4990"/>
          <w:spacing w:val="0"/>
          <w:w w:val="114"/>
          <w:b/>
          <w:bCs/>
        </w:rPr>
        <w:t>ofile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10" w:right="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printe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6"/>
        </w:rPr>
        <w:t>pape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oduc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documen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hav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Fo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es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Stewa</w:t>
      </w:r>
      <w:r>
        <w:rPr>
          <w:rFonts w:ascii="Arial" w:hAnsi="Arial" w:cs="Arial" w:eastAsia="Arial"/>
          <w:sz w:val="21"/>
          <w:szCs w:val="21"/>
          <w:color w:val="6D6E71"/>
          <w:spacing w:val="-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dshi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5"/>
        </w:rPr>
        <w:t>Council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®</w:t>
      </w:r>
      <w:r>
        <w:rPr>
          <w:rFonts w:ascii="Arial" w:hAnsi="Arial" w:cs="Arial" w:eastAsia="Arial"/>
          <w:sz w:val="21"/>
          <w:szCs w:val="21"/>
          <w:color w:val="6D6E71"/>
          <w:spacing w:val="1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(FSC®)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1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1400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onmenta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certification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FSC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®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10" w:right="49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92.885986pt;margin-top:91.656578pt;width:77.011pt;height:35.525pt;mso-position-horizontal-relative:page;mso-position-vertical-relative:paragraph;z-index:-4206" type="#_x0000_t75">
            <v:imagedata r:id="rId134" o:title=""/>
          </v:shape>
        </w:pic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6D6E71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Chai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Custod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0"/>
        </w:rPr>
        <w:t>(COC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0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ocess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IS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0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1400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6D6E71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inte</w:t>
      </w:r>
      <w:r>
        <w:rPr>
          <w:rFonts w:ascii="Arial" w:hAnsi="Arial" w:cs="Arial" w:eastAsia="Arial"/>
          <w:sz w:val="21"/>
          <w:szCs w:val="21"/>
          <w:color w:val="6D6E71"/>
          <w:spacing w:val="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nationa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standa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onmenta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6D6E71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Management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System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3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(EMS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)</w:t>
      </w:r>
      <w:r>
        <w:rPr>
          <w:rFonts w:ascii="Arial" w:hAnsi="Arial" w:cs="Arial" w:eastAsia="Arial"/>
          <w:sz w:val="21"/>
          <w:szCs w:val="21"/>
          <w:color w:val="6D6E71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2"/>
        </w:rPr>
        <w:t>designe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4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ensu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6D6E71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continuous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measu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6"/>
        </w:rPr>
        <w:t>emen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7"/>
        </w:rPr>
        <w:t>eductio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6D6E71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envi</w:t>
      </w:r>
      <w:r>
        <w:rPr>
          <w:rFonts w:ascii="Arial" w:hAnsi="Arial" w:cs="Arial" w:eastAsia="Arial"/>
          <w:sz w:val="21"/>
          <w:szCs w:val="21"/>
          <w:color w:val="6D6E71"/>
          <w:spacing w:val="-6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onmental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impacts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6D6E71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Thi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4"/>
        </w:rPr>
        <w:t>publicatio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6D6E71"/>
          <w:spacing w:val="2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6D6E71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printe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95"/>
        </w:rPr>
        <w:t>usin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95"/>
        </w:rPr>
        <w:t>g</w:t>
      </w:r>
      <w:r>
        <w:rPr>
          <w:rFonts w:ascii="Arial" w:hAnsi="Arial" w:cs="Arial" w:eastAsia="Arial"/>
          <w:sz w:val="21"/>
          <w:szCs w:val="21"/>
          <w:color w:val="6D6E71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vegetable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base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6D6E71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6D6E7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6D6E71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D6E71"/>
          <w:spacing w:val="-2"/>
          <w:w w:val="100"/>
        </w:rPr>
        <w:t>inks.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00" w:right="1280"/>
          <w:cols w:num="2" w:equalWidth="0">
            <w:col w:w="4795" w:space="263"/>
            <w:col w:w="478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15pt;width:595.276pt;height:841.89pt;mso-position-horizontal-relative:page;mso-position-vertical-relative:page;z-index:-4204" coordorigin="0,0" coordsize="11906,16838">
            <v:shape style="position:absolute;left:0;top:0;width:11906;height:16838" type="#_x0000_t75">
              <v:imagedata r:id="rId137" o:title=""/>
            </v:shape>
            <v:shape style="position:absolute;left:0;top:0;width:11906;height:16838" type="#_x0000_t75">
              <v:imagedata r:id="rId138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280" w:left="1680" w:right="1680"/>
          <w:headerReference w:type="odd" r:id="rId135"/>
          <w:footerReference w:type="odd" r:id="rId13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.000015pt;width:595.275pt;height:841.89pt;mso-position-horizontal-relative:page;mso-position-vertical-relative:page;z-index:-4203" type="#_x0000_t75">
            <v:imagedata r:id="rId141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Roya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Victoria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Ey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Ea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  <w:b/>
          <w:bCs/>
        </w:rPr>
        <w:t>Hospital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Gisbo</w:t>
      </w:r>
      <w:r>
        <w:rPr>
          <w:rFonts w:ascii="Arial" w:hAnsi="Arial" w:cs="Arial" w:eastAsia="Arial"/>
          <w:sz w:val="22"/>
          <w:szCs w:val="22"/>
          <w:color w:val="FFFFFF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St</w:t>
      </w:r>
      <w:r>
        <w:rPr>
          <w:rFonts w:ascii="Arial" w:hAnsi="Arial" w:cs="Arial" w:eastAsia="Arial"/>
          <w:sz w:val="22"/>
          <w:szCs w:val="22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ee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Eas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2"/>
        </w:rPr>
        <w:t>Melbou</w:t>
      </w:r>
      <w:r>
        <w:rPr>
          <w:rFonts w:ascii="Arial" w:hAnsi="Arial" w:cs="Arial" w:eastAsia="Arial"/>
          <w:sz w:val="22"/>
          <w:szCs w:val="22"/>
          <w:color w:val="FFFFFF"/>
          <w:spacing w:val="2"/>
          <w:w w:val="102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98"/>
        </w:rPr>
        <w:t>ne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Victori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300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Australia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+6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992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8666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+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966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2"/>
          <w:w w:val="100"/>
        </w:rPr>
        <w:t>7203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11" w:lineRule="auto"/>
        <w:ind w:left="107" w:right="68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  <w:b/>
          <w:bCs/>
        </w:rPr>
        <w:t> </w:t>
      </w:r>
      <w:hyperlink r:id="rId142"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96"/>
          </w:rPr>
          <w:t>info@eyeandea</w:t>
        </w:r>
        <w:r>
          <w:rPr>
            <w:rFonts w:ascii="Arial" w:hAnsi="Arial" w:cs="Arial" w:eastAsia="Arial"/>
            <w:sz w:val="22"/>
            <w:szCs w:val="22"/>
            <w:color w:val="FFFFFF"/>
            <w:spacing w:val="-22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1"/>
          </w:rPr>
          <w:t>.o</w:t>
        </w:r>
        <w:r>
          <w:rPr>
            <w:rFonts w:ascii="Arial" w:hAnsi="Arial" w:cs="Arial" w:eastAsia="Arial"/>
            <w:sz w:val="22"/>
            <w:szCs w:val="22"/>
            <w:color w:val="FFFFFF"/>
            <w:spacing w:val="-8"/>
            <w:w w:val="101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99"/>
          </w:rPr>
          <w:t>g.au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99"/>
          </w:rPr>
          <w:t> </w:t>
        </w:r>
      </w:hyperlink>
      <w:hyperlink r:id="rId143"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ww</w:t>
        </w:r>
        <w:r>
          <w:rPr>
            <w:rFonts w:ascii="Arial" w:hAnsi="Arial" w:cs="Arial" w:eastAsia="Arial"/>
            <w:sz w:val="22"/>
            <w:szCs w:val="22"/>
            <w:color w:val="FFFFFF"/>
            <w:spacing w:val="-14"/>
            <w:w w:val="100"/>
          </w:rPr>
          <w:t>w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.eyeandea</w:t>
        </w:r>
        <w:r>
          <w:rPr>
            <w:rFonts w:ascii="Arial" w:hAnsi="Arial" w:cs="Arial" w:eastAsia="Arial"/>
            <w:sz w:val="22"/>
            <w:szCs w:val="22"/>
            <w:color w:val="FFFFFF"/>
            <w:spacing w:val="-22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.o</w:t>
        </w:r>
        <w:r>
          <w:rPr>
            <w:rFonts w:ascii="Arial" w:hAnsi="Arial" w:cs="Arial" w:eastAsia="Arial"/>
            <w:sz w:val="22"/>
            <w:szCs w:val="22"/>
            <w:color w:val="FFFFFF"/>
            <w:spacing w:val="-8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2"/>
            <w:w w:val="100"/>
          </w:rPr>
          <w:t>g.au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sectPr>
      <w:pgMar w:header="0" w:footer="0" w:top="1560" w:bottom="280" w:left="800" w:right="1680"/>
      <w:headerReference w:type="even" r:id="rId139"/>
      <w:footerReference w:type="even" r:id="rId14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49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48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27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26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22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21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17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16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12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11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07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4.333496pt;margin-top:795.386719pt;width:40.226002pt;height:8pt;mso-position-horizontal-relative:page;mso-position-vertical-relative:page;z-index:-4206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02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4.333496pt;margin-top:795.386719pt;width:40.226002pt;height:8pt;mso-position-horizontal-relative:page;mso-position-vertical-relative:page;z-index:-4201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97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96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92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91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45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44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84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83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79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78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74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73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69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68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64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63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59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58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54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53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49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148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144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4.333496pt;margin-top:795.386719pt;width:40.226002pt;height:8pt;mso-position-horizontal-relative:page;mso-position-vertical-relative:page;z-index:-4143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37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36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31.729309pt;margin-top:784.667236pt;width:18.7212pt;height:19.2696pt;mso-position-horizontal-relative:page;mso-position-vertical-relative:page;z-index:-4232" coordorigin="10635,15693" coordsize="374,385">
          <v:group style="position:absolute;left:10645;top:15834;width:127;height:116" coordorigin="10645,15834" coordsize="127,116">
            <v:shape style="position:absolute;left:10645;top:15834;width:127;height:116" coordorigin="10645,15834" coordsize="127,116" path="m10771,15834l10651,15921,10645,15929,10645,15936,10715,15950,10750,15871,10751,15869,10758,15861,10764,15857,10772,15856,10770,15853,10769,15848,10769,15841,10770,15837,10771,15834e" filled="t" fillcolor="#DC205E" stroked="f">
              <v:path arrowok="t"/>
              <v:fill/>
            </v:shape>
          </v:group>
          <v:group style="position:absolute;left:10689;top:15867;width:75;height:156" coordorigin="10689,15867" coordsize="75,156">
            <v:shape style="position:absolute;left:10689;top:15867;width:75;height:156" coordorigin="10689,15867" coordsize="75,156" path="m10753,15867l10691,16004,10690,16008,10690,16009,10689,16012,10690,16015,10693,16020,10697,16022,10703,16022,10706,16021,10708,16021,10760,15996,10752,15910,10752,15908,10753,15905,10754,15897,10758,15891,10764,15886,10761,15884,10758,15880,10754,15874,10753,15870,10753,15867e" filled="t" fillcolor="#9E2064" stroked="f">
              <v:path arrowok="t"/>
              <v:fill/>
            </v:shape>
          </v:group>
          <v:group style="position:absolute;left:10872;top:15822;width:127;height:116" coordorigin="10872,15822" coordsize="127,116">
            <v:shape style="position:absolute;left:10872;top:15822;width:127;height:116" coordorigin="10872,15822" coordsize="127,116" path="m10929,15822l10894,15901,10872,15916,10873,15920,10874,15924,10874,15931,10874,15935,10872,15938,10875,15937,10992,15851,10998,15843,10998,15836,10986,15828,10929,15822e" filled="t" fillcolor="#2AB673" stroked="f">
              <v:path arrowok="t"/>
              <v:fill/>
            </v:shape>
          </v:group>
          <v:group style="position:absolute;left:10879;top:15750;width:75;height:156" coordorigin="10879,15750" coordsize="75,156">
            <v:shape style="position:absolute;left:10879;top:15750;width:75;height:156" coordorigin="10879,15750" coordsize="75,156" path="m10947,15750l10941,15750,10938,15751,10936,15751,10883,15776,10891,15862,10891,15864,10890,15875,10885,15882,10879,15886,10883,15889,10885,15892,10889,15898,10890,15902,10891,15905,10892,15903,10894,15901,10953,15768,10953,15766,10954,15764,10954,15763,10954,15760,10954,15757,10950,15752,10947,15750e" filled="t" fillcolor="#8DC642" stroked="f">
              <v:path arrowok="t"/>
              <v:fill/>
            </v:shape>
          </v:group>
          <v:group style="position:absolute;left:10752;top:15905;width:70;height:164" coordorigin="10752,15905" coordsize="70,164">
            <v:shape style="position:absolute;left:10752;top:15905;width:70;height:164" coordorigin="10752,15905" coordsize="70,164" path="m10753,15905l10752,15908,10752,15910,10766,16055,10766,16058,10767,16060,10767,16060,10767,16061,10769,16064,10770,16065,10776,16069,10780,16069,10822,16013,10773,15943,10772,15941,10769,15931,10769,15923,10772,15916,10768,15915,10764,15914,10758,15910,10755,15908,10753,15905e" filled="t" fillcolor="#673092" stroked="f">
              <v:path arrowok="t"/>
              <v:fill/>
            </v:shape>
          </v:group>
          <v:group style="position:absolute;left:10822;top:15703;width:70;height:164" coordorigin="10822,15703" coordsize="70,164">
            <v:shape style="position:absolute;left:10822;top:15703;width:70;height:164" coordorigin="10822,15703" coordsize="70,164" path="m10868,15703l10822,15759,10870,15829,10872,15832,10875,15841,10875,15849,10872,15856,10876,15857,10880,15858,10886,15862,10889,15864,10891,15867,10891,15864,10891,15862,10878,15717,10877,15714,10877,15712,10877,15712,10876,15711,10875,15708,10874,15707,10868,15703e" filled="t" fillcolor="#D6DF28" stroked="f">
              <v:path arrowok="t"/>
              <v:fill/>
            </v:shape>
          </v:group>
          <v:group style="position:absolute;left:10771;top:15938;width:112;height:131" coordorigin="10771,15938" coordsize="112,131">
            <v:shape style="position:absolute;left:10771;top:15938;width:112;height:131" coordorigin="10771,15938" coordsize="112,131" path="m10771,15938l10855,16062,10858,16065,10859,16065,10859,16066,10862,16067,10864,16068,10870,16068,10883,15996,10807,15960,10805,15959,10797,15952,10794,15945,10793,15940,10778,15940,10774,15939,10771,15938e" filled="t" fillcolor="#004990" stroked="f">
              <v:path arrowok="t"/>
              <v:fill/>
            </v:shape>
            <v:shape style="position:absolute;left:10771;top:15938;width:112;height:131" coordorigin="10771,15938" coordsize="112,131" path="m10793,15938l10789,15939,10785,15940,10793,15940,10793,15938e" filled="t" fillcolor="#004990" stroked="f">
              <v:path arrowok="t"/>
              <v:fill/>
            </v:shape>
          </v:group>
          <v:group style="position:absolute;left:10760;top:15704;width:112;height:131" coordorigin="10760,15704" coordsize="112,131">
            <v:shape style="position:absolute;left:10760;top:15704;width:112;height:131" coordorigin="10760,15704" coordsize="112,131" path="m10780,15704l10773,15704,10770,15706,10760,15776,10836,15812,10838,15813,10846,15820,10850,15827,10851,15835,10854,15833,10858,15832,10872,15832,10872,15832,10870,15829,10788,15710,10787,15709,10785,15707,10785,15707,10784,15706,10782,15705,10780,15704e" filled="t" fillcolor="#FFDB00" stroked="f">
              <v:path arrowok="t"/>
              <v:fill/>
            </v:shape>
            <v:shape style="position:absolute;left:10760;top:15704;width:112;height:131" coordorigin="10760,15704" coordsize="112,131" path="m10872,15832l10866,15832,10869,15833,10872,15834,10872,15832e" filled="t" fillcolor="#FFDB00" stroked="f">
              <v:path arrowok="t"/>
              <v:fill/>
            </v:shape>
          </v:group>
          <v:group style="position:absolute;left:10803;top:15946;width:151;height:77" coordorigin="10803,15946" coordsize="151,77">
            <v:shape style="position:absolute;left:10803;top:15946;width:151;height:77" coordorigin="10803,15946" coordsize="151,77" path="m10822,15946l10803,15957,10805,15959,10807,15960,10936,16021,10938,16021,10940,16022,10941,16022,10944,16022,10947,16022,10952,16019,10954,16015,10954,16008,10953,16005,10952,16003,10932,15958,10845,15958,10843,15958,10833,15956,10826,15952,10822,15946e" filled="t" fillcolor="#2276BC" stroked="f">
              <v:path arrowok="t"/>
              <v:fill/>
            </v:shape>
            <v:shape style="position:absolute;left:10803;top:15946;width:151;height:77" coordorigin="10803,15946" coordsize="151,77" path="m10929,15950l10845,15958,10932,15958,10929,15950e" filled="t" fillcolor="#2276BC" stroked="f">
              <v:path arrowok="t"/>
              <v:fill/>
            </v:shape>
          </v:group>
          <v:group style="position:absolute;left:10689;top:15750;width:151;height:77" coordorigin="10689,15750" coordsize="151,77">
            <v:shape style="position:absolute;left:10689;top:15750;width:151;height:77" coordorigin="10689,15750" coordsize="151,77" path="m10840,15814l10798,15814,10801,15814,10811,15816,10817,15820,10822,15827,10824,15823,10827,15820,10834,15817,10837,15815,10840,15815,10840,15814e" filled="t" fillcolor="#F89621" stroked="f">
              <v:path arrowok="t"/>
              <v:fill/>
            </v:shape>
            <v:shape style="position:absolute;left:10689;top:15750;width:151;height:77" coordorigin="10689,15750" coordsize="151,77" path="m10699,15750l10697,15750,10691,15753,10689,15757,10690,15764,10691,15767,10691,15769,10715,15822,10798,15814,10840,15814,10708,15751,10702,15750,10699,15750e" filled="t" fillcolor="#F89621" stroked="f">
              <v:path arrowok="t"/>
              <v:fill/>
            </v:shape>
          </v:group>
          <v:group style="position:absolute;left:10840;top:15886;width:159;height:72" coordorigin="10840,15886" coordsize="159,72">
            <v:shape style="position:absolute;left:10840;top:15886;width:159;height:72" coordorigin="10840,15886" coordsize="159,72" path="m10851,15938l10840,15957,10843,15958,10845,15958,10986,15944,10988,15943,10990,15943,10991,15943,10992,15942,10994,15941,10865,15941,10857,15941,10851,15938e" filled="t" fillcolor="#00A79D" stroked="f">
              <v:path arrowok="t"/>
              <v:fill/>
            </v:shape>
            <v:shape style="position:absolute;left:10840;top:15886;width:159;height:72" coordorigin="10840,15886" coordsize="159,72" path="m10945,15886l10877,15936,10875,15937,10865,15941,10994,15941,10996,15939,10999,15934,10999,15929,10992,15920,10945,15886e" filled="t" fillcolor="#00A79D" stroked="f">
              <v:path arrowok="t"/>
              <v:fill/>
            </v:shape>
          </v:group>
          <v:group style="position:absolute;left:10645;top:15814;width:159;height:72" coordorigin="10645,15814" coordsize="159,72">
            <v:shape style="position:absolute;left:10645;top:15814;width:159;height:72" coordorigin="10645,15814" coordsize="159,72" path="m10798,15814l10657,15828,10655,15829,10653,15829,10653,15830,10652,15830,10649,15831,10648,15833,10645,15838,10645,15843,10699,15886,10767,15836,10769,15835,10778,15831,10793,15831,10793,15830,10795,15826,10798,15820,10801,15817,10803,15815,10801,15814,10798,15814e" filled="t" fillcolor="#EF4338" stroked="f">
              <v:path arrowok="t"/>
              <v:fill/>
            </v:shape>
            <v:shape style="position:absolute;left:10645;top:15814;width:159;height:72" coordorigin="10645,15814" coordsize="159,72" path="m10793,15831l10778,15831,10786,15831,10793,15835,10793,15831e" filled="t" fillcolor="#EF4338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331696pt;margin-top:788.186707pt;width:53.228002pt;height:15.2pt;mso-position-horizontal-relative:page;mso-position-vertical-relative:page;z-index:-4231" type="#_x0000_t202" filled="f" stroked="f">
          <v:textbox inset="0,0,0,0">
            <w:txbxContent>
              <w:p>
                <w:pPr>
                  <w:spacing w:before="5" w:after="0" w:line="250" w:lineRule="auto"/>
                  <w:ind w:left="280" w:right="-21" w:firstLine="-26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150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years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caring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1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every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6D6E71"/>
                    <w:spacing w:val="0"/>
                    <w:w w:val="100"/>
                  </w:rPr>
                  <w:t>sense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1.43161pt;margin-top:44.557934pt;width:124.415604pt;height:10.012242pt;mso-position-horizontal-relative:page;mso-position-vertical-relative:page;z-index:-425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4250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30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2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2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25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2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2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20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1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1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15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1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1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10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0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0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05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0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0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00" coordorigin="6321,836" coordsize="4677,298">
          <v:shape style="position:absolute;left:6321;top:836;width:4677;height:298" coordorigin="6321,836" coordsize="4677,298" path="m6321,1134l10998,1134,10998,836,6321,836,6321,1134e" filled="t" fillcolor="#00A79D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9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9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95" coordorigin="6321,836" coordsize="4677,298">
          <v:shape style="position:absolute;left:6321;top:836;width:4677;height:298" coordorigin="6321,836" coordsize="4677,298" path="m6321,1134l10998,1134,10998,836,6321,836,6321,1134e" filled="t" fillcolor="#00A79D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9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9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90" coordorigin="6321,836" coordsize="4677,298">
          <v:shape style="position:absolute;left:6321;top:836;width:4677;height:298" coordorigin="6321,836" coordsize="4677,298" path="m6321,1134l10998,1134,10998,836,6321,836,6321,1134e" filled="t" fillcolor="#00A79D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8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8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1.43161pt;margin-top:44.557934pt;width:124.415604pt;height:10.012242pt;mso-position-horizontal-relative:page;mso-position-vertical-relative:page;z-index:-4247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4246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87" coordorigin="6321,836" coordsize="4677,298">
          <v:shape style="position:absolute;left:6321;top:836;width:4677;height:298" coordorigin="6321,836" coordsize="4677,298" path="m6321,1134l10998,1134,10998,836,6321,836,6321,1134e" filled="t" fillcolor="#00A79D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8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85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82" coordorigin="6321,836" coordsize="4677,298">
          <v:shape style="position:absolute;left:6321;top:836;width:4677;height:298" coordorigin="6321,836" coordsize="4677,298" path="m6321,1134l10998,1134,10998,836,6321,836,6321,1134e" filled="t" fillcolor="#00A79D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8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80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77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7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75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72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7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70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67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6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65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62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6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60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57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5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55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52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5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50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147" coordorigin="6321,836" coordsize="4677,298">
          <v:shape style="position:absolute;left:6321;top:836;width:4677;height:298" coordorigin="6321,836" coordsize="4677,298" path="m6321,1134l10998,1134,10998,836,6321,836,6321,1134e" filled="t" fillcolor="#67309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14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145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43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6.983612pt;margin-top:44.557934pt;width:124.415604pt;height:10.012242pt;mso-position-horizontal-relative:page;mso-position-vertical-relative:page;z-index:-4242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190613pt;margin-top:44.570175pt;width:12.896pt;height:10pt;mso-position-horizontal-relative:page;mso-position-vertical-relative:page;z-index:-4241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40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1.43161pt;margin-top:44.557934pt;width:124.415604pt;height:10.012242pt;mso-position-horizontal-relative:page;mso-position-vertical-relative:page;z-index:-423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4238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6.062988pt;margin-top:41.811016pt;width:233.858pt;height:14.882pt;mso-position-horizontal-relative:page;mso-position-vertical-relative:page;z-index:-4235" coordorigin="6321,836" coordsize="4677,298">
          <v:shape style="position:absolute;left:6321;top:836;width:4677;height:298" coordorigin="6321,836" coordsize="4677,298" path="m6321,1134l10998,1134,10998,836,6321,836,6321,1134e" filled="t" fillcolor="#EF433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1.43161pt;margin-top:44.557934pt;width:124.415604pt;height:10.012242pt;mso-position-horizontal-relative:page;mso-position-vertical-relative:page;z-index:-423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Eye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t>Ear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-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Annual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94"/>
                  </w:rPr>
                  <w:t>Review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3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</w:rPr>
                  <w:t>2012–13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638611pt;margin-top:44.570175pt;width:8.448pt;height:10pt;mso-position-horizontal-relative:page;mso-position-vertical-relative:page;z-index:-4233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pn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7.jpg"/><Relationship Id="rId18" Type="http://schemas.openxmlformats.org/officeDocument/2006/relationships/image" Target="media/image8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9.png"/><Relationship Id="rId22" Type="http://schemas.openxmlformats.org/officeDocument/2006/relationships/header" Target="header5.xml"/><Relationship Id="rId23" Type="http://schemas.openxmlformats.org/officeDocument/2006/relationships/footer" Target="footer5.xml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image" Target="media/image10.jpg"/><Relationship Id="rId27" Type="http://schemas.openxmlformats.org/officeDocument/2006/relationships/header" Target="header7.xml"/><Relationship Id="rId28" Type="http://schemas.openxmlformats.org/officeDocument/2006/relationships/footer" Target="footer7.xml"/><Relationship Id="rId29" Type="http://schemas.openxmlformats.org/officeDocument/2006/relationships/header" Target="header8.xml"/><Relationship Id="rId30" Type="http://schemas.openxmlformats.org/officeDocument/2006/relationships/footer" Target="footer8.xml"/><Relationship Id="rId31" Type="http://schemas.openxmlformats.org/officeDocument/2006/relationships/image" Target="media/image11.png"/><Relationship Id="rId32" Type="http://schemas.openxmlformats.org/officeDocument/2006/relationships/header" Target="header9.xml"/><Relationship Id="rId33" Type="http://schemas.openxmlformats.org/officeDocument/2006/relationships/footer" Target="footer9.xml"/><Relationship Id="rId34" Type="http://schemas.openxmlformats.org/officeDocument/2006/relationships/header" Target="header10.xml"/><Relationship Id="rId35" Type="http://schemas.openxmlformats.org/officeDocument/2006/relationships/footer" Target="footer10.xml"/><Relationship Id="rId36" Type="http://schemas.openxmlformats.org/officeDocument/2006/relationships/image" Target="media/image12.jpg"/><Relationship Id="rId37" Type="http://schemas.openxmlformats.org/officeDocument/2006/relationships/header" Target="header11.xml"/><Relationship Id="rId38" Type="http://schemas.openxmlformats.org/officeDocument/2006/relationships/footer" Target="footer11.xml"/><Relationship Id="rId39" Type="http://schemas.openxmlformats.org/officeDocument/2006/relationships/header" Target="header12.xml"/><Relationship Id="rId40" Type="http://schemas.openxmlformats.org/officeDocument/2006/relationships/footer" Target="footer12.xml"/><Relationship Id="rId41" Type="http://schemas.openxmlformats.org/officeDocument/2006/relationships/image" Target="media/image13.png"/><Relationship Id="rId42" Type="http://schemas.openxmlformats.org/officeDocument/2006/relationships/header" Target="header13.xml"/><Relationship Id="rId43" Type="http://schemas.openxmlformats.org/officeDocument/2006/relationships/footer" Target="footer13.xml"/><Relationship Id="rId44" Type="http://schemas.openxmlformats.org/officeDocument/2006/relationships/header" Target="header14.xml"/><Relationship Id="rId45" Type="http://schemas.openxmlformats.org/officeDocument/2006/relationships/footer" Target="footer14.xml"/><Relationship Id="rId46" Type="http://schemas.openxmlformats.org/officeDocument/2006/relationships/header" Target="header15.xml"/><Relationship Id="rId47" Type="http://schemas.openxmlformats.org/officeDocument/2006/relationships/footer" Target="footer15.xml"/><Relationship Id="rId48" Type="http://schemas.openxmlformats.org/officeDocument/2006/relationships/image" Target="media/image14.jpg"/><Relationship Id="rId49" Type="http://schemas.openxmlformats.org/officeDocument/2006/relationships/image" Target="media/image15.jpg"/><Relationship Id="rId50" Type="http://schemas.openxmlformats.org/officeDocument/2006/relationships/image" Target="media/image16.jpg"/><Relationship Id="rId51" Type="http://schemas.openxmlformats.org/officeDocument/2006/relationships/header" Target="header16.xml"/><Relationship Id="rId52" Type="http://schemas.openxmlformats.org/officeDocument/2006/relationships/footer" Target="footer16.xml"/><Relationship Id="rId53" Type="http://schemas.openxmlformats.org/officeDocument/2006/relationships/image" Target="media/image17.jpg"/><Relationship Id="rId54" Type="http://schemas.openxmlformats.org/officeDocument/2006/relationships/header" Target="header17.xml"/><Relationship Id="rId55" Type="http://schemas.openxmlformats.org/officeDocument/2006/relationships/footer" Target="footer17.xml"/><Relationship Id="rId56" Type="http://schemas.openxmlformats.org/officeDocument/2006/relationships/header" Target="header18.xml"/><Relationship Id="rId57" Type="http://schemas.openxmlformats.org/officeDocument/2006/relationships/footer" Target="footer18.xml"/><Relationship Id="rId58" Type="http://schemas.openxmlformats.org/officeDocument/2006/relationships/image" Target="media/image18.jpg"/><Relationship Id="rId59" Type="http://schemas.openxmlformats.org/officeDocument/2006/relationships/header" Target="header19.xml"/><Relationship Id="rId60" Type="http://schemas.openxmlformats.org/officeDocument/2006/relationships/footer" Target="footer19.xml"/><Relationship Id="rId61" Type="http://schemas.openxmlformats.org/officeDocument/2006/relationships/header" Target="header20.xml"/><Relationship Id="rId62" Type="http://schemas.openxmlformats.org/officeDocument/2006/relationships/footer" Target="footer20.xml"/><Relationship Id="rId63" Type="http://schemas.openxmlformats.org/officeDocument/2006/relationships/image" Target="media/image19.jpg"/><Relationship Id="rId64" Type="http://schemas.openxmlformats.org/officeDocument/2006/relationships/header" Target="header21.xml"/><Relationship Id="rId65" Type="http://schemas.openxmlformats.org/officeDocument/2006/relationships/footer" Target="footer21.xml"/><Relationship Id="rId66" Type="http://schemas.openxmlformats.org/officeDocument/2006/relationships/header" Target="header22.xml"/><Relationship Id="rId67" Type="http://schemas.openxmlformats.org/officeDocument/2006/relationships/footer" Target="footer22.xml"/><Relationship Id="rId68" Type="http://schemas.openxmlformats.org/officeDocument/2006/relationships/image" Target="media/image20.png"/><Relationship Id="rId69" Type="http://schemas.openxmlformats.org/officeDocument/2006/relationships/header" Target="header23.xml"/><Relationship Id="rId70" Type="http://schemas.openxmlformats.org/officeDocument/2006/relationships/footer" Target="footer23.xml"/><Relationship Id="rId71" Type="http://schemas.openxmlformats.org/officeDocument/2006/relationships/image" Target="media/image21.png"/><Relationship Id="rId72" Type="http://schemas.openxmlformats.org/officeDocument/2006/relationships/header" Target="header24.xml"/><Relationship Id="rId73" Type="http://schemas.openxmlformats.org/officeDocument/2006/relationships/footer" Target="footer24.xml"/><Relationship Id="rId74" Type="http://schemas.openxmlformats.org/officeDocument/2006/relationships/header" Target="header25.xml"/><Relationship Id="rId75" Type="http://schemas.openxmlformats.org/officeDocument/2006/relationships/footer" Target="footer25.xml"/><Relationship Id="rId76" Type="http://schemas.openxmlformats.org/officeDocument/2006/relationships/header" Target="header26.xml"/><Relationship Id="rId77" Type="http://schemas.openxmlformats.org/officeDocument/2006/relationships/footer" Target="footer26.xml"/><Relationship Id="rId78" Type="http://schemas.openxmlformats.org/officeDocument/2006/relationships/image" Target="media/image22.jpg"/><Relationship Id="rId79" Type="http://schemas.openxmlformats.org/officeDocument/2006/relationships/header" Target="header27.xml"/><Relationship Id="rId80" Type="http://schemas.openxmlformats.org/officeDocument/2006/relationships/footer" Target="footer27.xml"/><Relationship Id="rId81" Type="http://schemas.openxmlformats.org/officeDocument/2006/relationships/header" Target="header28.xml"/><Relationship Id="rId82" Type="http://schemas.openxmlformats.org/officeDocument/2006/relationships/footer" Target="footer28.xml"/><Relationship Id="rId83" Type="http://schemas.openxmlformats.org/officeDocument/2006/relationships/image" Target="media/image23.png"/><Relationship Id="rId84" Type="http://schemas.openxmlformats.org/officeDocument/2006/relationships/header" Target="header29.xml"/><Relationship Id="rId85" Type="http://schemas.openxmlformats.org/officeDocument/2006/relationships/footer" Target="footer29.xml"/><Relationship Id="rId86" Type="http://schemas.openxmlformats.org/officeDocument/2006/relationships/header" Target="header30.xml"/><Relationship Id="rId87" Type="http://schemas.openxmlformats.org/officeDocument/2006/relationships/footer" Target="footer30.xml"/><Relationship Id="rId88" Type="http://schemas.openxmlformats.org/officeDocument/2006/relationships/image" Target="media/image24.jpg"/><Relationship Id="rId89" Type="http://schemas.openxmlformats.org/officeDocument/2006/relationships/header" Target="header31.xml"/><Relationship Id="rId90" Type="http://schemas.openxmlformats.org/officeDocument/2006/relationships/footer" Target="footer31.xml"/><Relationship Id="rId91" Type="http://schemas.openxmlformats.org/officeDocument/2006/relationships/header" Target="header32.xml"/><Relationship Id="rId92" Type="http://schemas.openxmlformats.org/officeDocument/2006/relationships/footer" Target="footer32.xml"/><Relationship Id="rId93" Type="http://schemas.openxmlformats.org/officeDocument/2006/relationships/image" Target="media/image25.jpg"/><Relationship Id="rId94" Type="http://schemas.openxmlformats.org/officeDocument/2006/relationships/header" Target="header33.xml"/><Relationship Id="rId95" Type="http://schemas.openxmlformats.org/officeDocument/2006/relationships/footer" Target="footer33.xml"/><Relationship Id="rId96" Type="http://schemas.openxmlformats.org/officeDocument/2006/relationships/header" Target="header34.xml"/><Relationship Id="rId97" Type="http://schemas.openxmlformats.org/officeDocument/2006/relationships/footer" Target="footer34.xml"/><Relationship Id="rId98" Type="http://schemas.openxmlformats.org/officeDocument/2006/relationships/image" Target="media/image26.png"/><Relationship Id="rId99" Type="http://schemas.openxmlformats.org/officeDocument/2006/relationships/header" Target="header35.xml"/><Relationship Id="rId100" Type="http://schemas.openxmlformats.org/officeDocument/2006/relationships/footer" Target="footer35.xml"/><Relationship Id="rId101" Type="http://schemas.openxmlformats.org/officeDocument/2006/relationships/header" Target="header36.xml"/><Relationship Id="rId102" Type="http://schemas.openxmlformats.org/officeDocument/2006/relationships/footer" Target="footer36.xml"/><Relationship Id="rId103" Type="http://schemas.openxmlformats.org/officeDocument/2006/relationships/image" Target="media/image27.jpg"/><Relationship Id="rId104" Type="http://schemas.openxmlformats.org/officeDocument/2006/relationships/image" Target="media/image28.jpg"/><Relationship Id="rId105" Type="http://schemas.openxmlformats.org/officeDocument/2006/relationships/header" Target="header37.xml"/><Relationship Id="rId106" Type="http://schemas.openxmlformats.org/officeDocument/2006/relationships/footer" Target="footer37.xml"/><Relationship Id="rId107" Type="http://schemas.openxmlformats.org/officeDocument/2006/relationships/header" Target="header38.xml"/><Relationship Id="rId108" Type="http://schemas.openxmlformats.org/officeDocument/2006/relationships/footer" Target="footer38.xml"/><Relationship Id="rId109" Type="http://schemas.openxmlformats.org/officeDocument/2006/relationships/image" Target="media/image29.png"/><Relationship Id="rId110" Type="http://schemas.openxmlformats.org/officeDocument/2006/relationships/header" Target="header39.xml"/><Relationship Id="rId111" Type="http://schemas.openxmlformats.org/officeDocument/2006/relationships/footer" Target="footer39.xml"/><Relationship Id="rId112" Type="http://schemas.openxmlformats.org/officeDocument/2006/relationships/header" Target="header40.xml"/><Relationship Id="rId113" Type="http://schemas.openxmlformats.org/officeDocument/2006/relationships/footer" Target="footer40.xml"/><Relationship Id="rId114" Type="http://schemas.openxmlformats.org/officeDocument/2006/relationships/image" Target="media/image30.jpg"/><Relationship Id="rId115" Type="http://schemas.openxmlformats.org/officeDocument/2006/relationships/header" Target="header41.xml"/><Relationship Id="rId116" Type="http://schemas.openxmlformats.org/officeDocument/2006/relationships/footer" Target="footer41.xml"/><Relationship Id="rId117" Type="http://schemas.openxmlformats.org/officeDocument/2006/relationships/header" Target="header42.xml"/><Relationship Id="rId118" Type="http://schemas.openxmlformats.org/officeDocument/2006/relationships/footer" Target="footer42.xml"/><Relationship Id="rId119" Type="http://schemas.openxmlformats.org/officeDocument/2006/relationships/image" Target="media/image31.jpg"/><Relationship Id="rId120" Type="http://schemas.openxmlformats.org/officeDocument/2006/relationships/header" Target="header43.xml"/><Relationship Id="rId121" Type="http://schemas.openxmlformats.org/officeDocument/2006/relationships/footer" Target="footer43.xml"/><Relationship Id="rId122" Type="http://schemas.openxmlformats.org/officeDocument/2006/relationships/header" Target="header44.xml"/><Relationship Id="rId123" Type="http://schemas.openxmlformats.org/officeDocument/2006/relationships/footer" Target="footer44.xml"/><Relationship Id="rId124" Type="http://schemas.openxmlformats.org/officeDocument/2006/relationships/image" Target="media/image32.jpg"/><Relationship Id="rId125" Type="http://schemas.openxmlformats.org/officeDocument/2006/relationships/header" Target="header45.xml"/><Relationship Id="rId126" Type="http://schemas.openxmlformats.org/officeDocument/2006/relationships/footer" Target="footer45.xml"/><Relationship Id="rId127" Type="http://schemas.openxmlformats.org/officeDocument/2006/relationships/header" Target="header46.xml"/><Relationship Id="rId128" Type="http://schemas.openxmlformats.org/officeDocument/2006/relationships/footer" Target="footer46.xml"/><Relationship Id="rId129" Type="http://schemas.openxmlformats.org/officeDocument/2006/relationships/image" Target="media/image33.png"/><Relationship Id="rId130" Type="http://schemas.openxmlformats.org/officeDocument/2006/relationships/header" Target="header47.xml"/><Relationship Id="rId131" Type="http://schemas.openxmlformats.org/officeDocument/2006/relationships/footer" Target="footer47.xml"/><Relationship Id="rId132" Type="http://schemas.openxmlformats.org/officeDocument/2006/relationships/header" Target="header48.xml"/><Relationship Id="rId133" Type="http://schemas.openxmlformats.org/officeDocument/2006/relationships/footer" Target="footer48.xml"/><Relationship Id="rId134" Type="http://schemas.openxmlformats.org/officeDocument/2006/relationships/image" Target="media/image34.png"/><Relationship Id="rId135" Type="http://schemas.openxmlformats.org/officeDocument/2006/relationships/header" Target="header49.xml"/><Relationship Id="rId136" Type="http://schemas.openxmlformats.org/officeDocument/2006/relationships/footer" Target="footer49.xml"/><Relationship Id="rId137" Type="http://schemas.openxmlformats.org/officeDocument/2006/relationships/image" Target="media/image35.png"/><Relationship Id="rId138" Type="http://schemas.openxmlformats.org/officeDocument/2006/relationships/image" Target="media/image36.png"/><Relationship Id="rId139" Type="http://schemas.openxmlformats.org/officeDocument/2006/relationships/header" Target="header50.xml"/><Relationship Id="rId140" Type="http://schemas.openxmlformats.org/officeDocument/2006/relationships/footer" Target="footer50.xml"/><Relationship Id="rId141" Type="http://schemas.openxmlformats.org/officeDocument/2006/relationships/image" Target="media/image37.png"/><Relationship Id="rId142" Type="http://schemas.openxmlformats.org/officeDocument/2006/relationships/hyperlink" Target="mailto:info@eyeandear.org.au" TargetMode="External"/><Relationship Id="rId143" Type="http://schemas.openxmlformats.org/officeDocument/2006/relationships/hyperlink" Target="http://www.eyeandear.org.a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2016-12-22T12:14:53Z</dcterms:created>
  <dcterms:modified xsi:type="dcterms:W3CDTF">2016-12-22T12:14:53Z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2013-07-02T00:00:00Z</vt:filetime>
  </property>
  <property fmtid="{D5CDD505-2E9C-101B-9397-08002B2CF9AE}" pid="3" name="LastSaved">
    <vt:filetime>2016-12-22T00:00:00Z</vt:filetime>
  </property>
</Properties>
</file>